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75952180" w14:textId="708FA89D" w:rsidR="00A054C9" w:rsidRPr="00703537" w:rsidRDefault="00B456E9" w:rsidP="001C21BF">
      <w:pPr>
        <w:ind w:left="708" w:hanging="708"/>
        <w:jc w:val="right"/>
        <w:rPr>
          <w:rFonts w:ascii="Arial" w:hAnsi="Arial" w:cs="Arial"/>
          <w:sz w:val="6"/>
          <w:szCs w:val="10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7EFC520" wp14:editId="6D756EFF">
                <wp:simplePos x="0" y="0"/>
                <wp:positionH relativeFrom="column">
                  <wp:posOffset>-75565</wp:posOffset>
                </wp:positionH>
                <wp:positionV relativeFrom="paragraph">
                  <wp:posOffset>106680</wp:posOffset>
                </wp:positionV>
                <wp:extent cx="7005955" cy="647700"/>
                <wp:effectExtent l="0" t="0" r="42545" b="66675"/>
                <wp:wrapNone/>
                <wp:docPr id="12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647700"/>
                        </a:xfrm>
                        <a:prstGeom prst="roundRect">
                          <a:avLst>
                            <a:gd name="adj" fmla="val 16326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55C53886" id="AutoShape 5" o:spid="_x0000_s1026" style="position:absolute;margin-left:-5.95pt;margin-top:8.4pt;width:551.65pt;height:51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69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  <w:r w:rsidR="006E4038">
        <w:rPr>
          <w:rFonts w:ascii="Arial" w:hAnsi="Arial" w:cs="Arial"/>
          <w:sz w:val="6"/>
          <w:szCs w:val="10"/>
        </w:rPr>
        <w:t xml:space="preserve"> </w:t>
      </w:r>
    </w:p>
    <w:p w14:paraId="753334D7" w14:textId="048A1EFD" w:rsidR="00A054C9" w:rsidRPr="00703537" w:rsidRDefault="00410039" w:rsidP="00A054C9">
      <w:pPr>
        <w:spacing w:after="0" w:line="240" w:lineRule="auto"/>
        <w:jc w:val="center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01593308" wp14:editId="6E5C8006">
                <wp:simplePos x="0" y="0"/>
                <wp:positionH relativeFrom="column">
                  <wp:posOffset>1782919</wp:posOffset>
                </wp:positionH>
                <wp:positionV relativeFrom="paragraph">
                  <wp:posOffset>131445</wp:posOffset>
                </wp:positionV>
                <wp:extent cx="1760855" cy="0"/>
                <wp:effectExtent l="0" t="0" r="0" b="0"/>
                <wp:wrapNone/>
                <wp:docPr id="120" name="AutoShap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608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F76D94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8" o:spid="_x0000_s1026" type="#_x0000_t32" style="position:absolute;margin-left:140.4pt;margin-top:10.35pt;width:138.65pt;height:0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"/>
            </w:pict>
          </mc:Fallback>
        </mc:AlternateContent>
      </w:r>
      <w:r w:rsidR="00A45D9F"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42A9A62F" wp14:editId="41D37899">
                <wp:simplePos x="0" y="0"/>
                <wp:positionH relativeFrom="column">
                  <wp:posOffset>4538980</wp:posOffset>
                </wp:positionH>
                <wp:positionV relativeFrom="paragraph">
                  <wp:posOffset>131445</wp:posOffset>
                </wp:positionV>
                <wp:extent cx="1760855" cy="0"/>
                <wp:effectExtent l="5080" t="7620" r="5715" b="11430"/>
                <wp:wrapNone/>
                <wp:docPr id="121" name="AutoShape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608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648C5A9" id="AutoShape 99" o:spid="_x0000_s1026" type="#_x0000_t32" style="position:absolute;margin-left:357.4pt;margin-top:10.35pt;width:138.65pt;height:0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"/>
            </w:pict>
          </mc:Fallback>
        </mc:AlternateContent>
      </w:r>
      <w:r w:rsidR="00A054C9" w:rsidRPr="00703537">
        <w:rPr>
          <w:rFonts w:ascii="Arial" w:hAnsi="Arial" w:cs="Arial"/>
        </w:rPr>
        <w:t>Lugar</w:t>
      </w:r>
      <w:r w:rsidR="002F2AC5" w:rsidRPr="00703537">
        <w:rPr>
          <w:rFonts w:ascii="Arial" w:hAnsi="Arial" w:cs="Arial"/>
        </w:rPr>
        <w:t xml:space="preserve">: </w:t>
      </w:r>
      <w:r w:rsidR="002F2AC5" w:rsidRPr="00703537">
        <w:rPr>
          <w:rFonts w:ascii="Arial" w:hAnsi="Arial" w:cs="Arial"/>
        </w:rPr>
        <w:tab/>
      </w:r>
      <w:r w:rsidR="0063337B" w:rsidRPr="00703537">
        <w:rPr>
          <w:rFonts w:ascii="Arial" w:hAnsi="Arial" w:cs="Arial"/>
        </w:rPr>
        <w:tab/>
      </w:r>
      <w:r w:rsidR="0063337B" w:rsidRPr="00703537">
        <w:rPr>
          <w:rFonts w:ascii="Arial" w:hAnsi="Arial" w:cs="Arial"/>
        </w:rPr>
        <w:tab/>
      </w:r>
      <w:r w:rsidR="0063337B" w:rsidRPr="00703537">
        <w:rPr>
          <w:rFonts w:ascii="Arial" w:hAnsi="Arial" w:cs="Arial"/>
        </w:rPr>
        <w:tab/>
      </w:r>
      <w:r w:rsidR="002F2AC5" w:rsidRPr="00703537">
        <w:rPr>
          <w:rFonts w:ascii="Arial" w:hAnsi="Arial" w:cs="Arial"/>
        </w:rPr>
        <w:tab/>
      </w:r>
      <w:r w:rsidR="00703537">
        <w:rPr>
          <w:rFonts w:ascii="Arial" w:hAnsi="Arial" w:cs="Arial"/>
        </w:rPr>
        <w:tab/>
      </w:r>
      <w:r w:rsidR="00A054C9" w:rsidRPr="00703537">
        <w:rPr>
          <w:rFonts w:ascii="Arial" w:hAnsi="Arial" w:cs="Arial"/>
        </w:rPr>
        <w:t>Fecha</w:t>
      </w:r>
      <w:r w:rsidR="002F2AC5" w:rsidRPr="00703537">
        <w:rPr>
          <w:rFonts w:ascii="Arial" w:hAnsi="Arial" w:cs="Arial"/>
        </w:rPr>
        <w:t xml:space="preserve">: </w:t>
      </w:r>
      <w:r w:rsidR="0063337B" w:rsidRPr="00703537">
        <w:rPr>
          <w:rFonts w:ascii="Arial" w:hAnsi="Arial" w:cs="Arial"/>
        </w:rPr>
        <w:tab/>
      </w:r>
      <w:r w:rsidR="0063337B" w:rsidRPr="00703537">
        <w:rPr>
          <w:rFonts w:ascii="Arial" w:hAnsi="Arial" w:cs="Arial"/>
        </w:rPr>
        <w:tab/>
      </w:r>
      <w:r w:rsidR="00A054C9" w:rsidRPr="00703537">
        <w:rPr>
          <w:rFonts w:ascii="Arial" w:hAnsi="Arial" w:cs="Arial"/>
        </w:rPr>
        <w:t xml:space="preserve"> </w:t>
      </w:r>
    </w:p>
    <w:p w14:paraId="4F2317CF" w14:textId="2731ACA6" w:rsidR="00A054C9" w:rsidRPr="00703537" w:rsidRDefault="005C3925" w:rsidP="0046663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03537">
        <w:rPr>
          <w:rFonts w:ascii="Arial" w:eastAsiaTheme="minorHAnsi" w:hAnsi="Arial" w:cs="Arial"/>
          <w:lang w:eastAsia="en-US"/>
        </w:rPr>
        <w:t xml:space="preserve">Por este conducto solicito autorización para realizar un </w:t>
      </w:r>
      <w:r w:rsidR="00C966FA">
        <w:rPr>
          <w:rFonts w:ascii="Arial" w:eastAsiaTheme="minorHAnsi" w:hAnsi="Arial" w:cs="Arial"/>
          <w:lang w:eastAsia="en-US"/>
        </w:rPr>
        <w:t>L</w:t>
      </w:r>
      <w:r w:rsidRPr="00703537">
        <w:rPr>
          <w:rFonts w:ascii="Arial" w:eastAsiaTheme="minorHAnsi" w:hAnsi="Arial" w:cs="Arial"/>
          <w:lang w:eastAsia="en-US"/>
        </w:rPr>
        <w:t xml:space="preserve">evantamiento </w:t>
      </w:r>
      <w:r w:rsidR="00C966FA">
        <w:rPr>
          <w:rFonts w:ascii="Arial" w:eastAsiaTheme="minorHAnsi" w:hAnsi="Arial" w:cs="Arial"/>
          <w:lang w:eastAsia="en-US"/>
        </w:rPr>
        <w:t>A</w:t>
      </w:r>
      <w:r w:rsidRPr="00703537">
        <w:rPr>
          <w:rFonts w:ascii="Arial" w:eastAsiaTheme="minorHAnsi" w:hAnsi="Arial" w:cs="Arial"/>
          <w:lang w:eastAsia="en-US"/>
        </w:rPr>
        <w:t xml:space="preserve">éreo de </w:t>
      </w:r>
      <w:r w:rsidR="004517B8">
        <w:rPr>
          <w:rFonts w:ascii="Arial" w:eastAsiaTheme="minorHAnsi" w:hAnsi="Arial" w:cs="Arial"/>
          <w:lang w:eastAsia="en-US"/>
        </w:rPr>
        <w:t>I</w:t>
      </w:r>
      <w:r w:rsidRPr="00703537">
        <w:rPr>
          <w:rFonts w:ascii="Arial" w:eastAsiaTheme="minorHAnsi" w:hAnsi="Arial" w:cs="Arial"/>
          <w:lang w:eastAsia="en-US"/>
        </w:rPr>
        <w:t xml:space="preserve">nformación </w:t>
      </w:r>
      <w:r w:rsidR="004517B8">
        <w:rPr>
          <w:rFonts w:ascii="Arial" w:eastAsiaTheme="minorHAnsi" w:hAnsi="Arial" w:cs="Arial"/>
          <w:lang w:eastAsia="en-US"/>
        </w:rPr>
        <w:t>G</w:t>
      </w:r>
      <w:r w:rsidRPr="00703537">
        <w:rPr>
          <w:rFonts w:ascii="Arial" w:eastAsiaTheme="minorHAnsi" w:hAnsi="Arial" w:cs="Arial"/>
          <w:lang w:eastAsia="en-US"/>
        </w:rPr>
        <w:t>eográfica en el Territorio</w:t>
      </w:r>
      <w:r w:rsidR="00466638" w:rsidRPr="00703537">
        <w:rPr>
          <w:rFonts w:ascii="Arial" w:eastAsiaTheme="minorHAnsi" w:hAnsi="Arial" w:cs="Arial"/>
          <w:lang w:eastAsia="en-US"/>
        </w:rPr>
        <w:t xml:space="preserve"> </w:t>
      </w:r>
      <w:r w:rsidRPr="00703537">
        <w:rPr>
          <w:rFonts w:ascii="Arial" w:eastAsiaTheme="minorHAnsi" w:hAnsi="Arial" w:cs="Arial"/>
          <w:lang w:eastAsia="en-US"/>
        </w:rPr>
        <w:t xml:space="preserve">Nacional, para cuyos </w:t>
      </w:r>
      <w:r w:rsidR="001C21BF" w:rsidRPr="00703537">
        <w:rPr>
          <w:rFonts w:ascii="Arial" w:eastAsiaTheme="minorHAnsi" w:hAnsi="Arial" w:cs="Arial"/>
          <w:lang w:eastAsia="en-US"/>
        </w:rPr>
        <w:t>efectos proporciono</w:t>
      </w:r>
      <w:r w:rsidRPr="00703537">
        <w:rPr>
          <w:rFonts w:ascii="Arial" w:eastAsiaTheme="minorHAnsi" w:hAnsi="Arial" w:cs="Arial"/>
          <w:lang w:eastAsia="en-US"/>
        </w:rPr>
        <w:t xml:space="preserve"> los siguientes datos:</w:t>
      </w:r>
    </w:p>
    <w:p w14:paraId="1055389E" w14:textId="0FD3D2A0" w:rsidR="00A054C9" w:rsidRPr="00703537" w:rsidRDefault="00B456E9" w:rsidP="00A054C9">
      <w:pPr>
        <w:spacing w:line="240" w:lineRule="auto"/>
        <w:rPr>
          <w:rFonts w:ascii="Arial" w:hAnsi="Arial" w:cs="Arial"/>
          <w:b/>
          <w:noProof/>
          <w:sz w:val="20"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2004352" behindDoc="1" locked="0" layoutInCell="1" allowOverlap="1" wp14:anchorId="039F49B9" wp14:editId="66AF7E6B">
                <wp:simplePos x="0" y="0"/>
                <wp:positionH relativeFrom="margin">
                  <wp:posOffset>-59635</wp:posOffset>
                </wp:positionH>
                <wp:positionV relativeFrom="paragraph">
                  <wp:posOffset>264795</wp:posOffset>
                </wp:positionV>
                <wp:extent cx="7005955" cy="890270"/>
                <wp:effectExtent l="0" t="0" r="42545" b="62230"/>
                <wp:wrapNone/>
                <wp:docPr id="127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890270"/>
                        </a:xfrm>
                        <a:prstGeom prst="roundRect">
                          <a:avLst>
                            <a:gd name="adj" fmla="val 9184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3220C41C" id="AutoShape 5" o:spid="_x0000_s1026" style="position:absolute;margin-left:-4.7pt;margin-top:20.85pt;width:551.65pt;height:70.1pt;z-index:-251312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602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</w:p>
    <w:p w14:paraId="59E0E91B" w14:textId="5E2979ED" w:rsidR="001A0581" w:rsidRPr="00703537" w:rsidRDefault="00EC3595" w:rsidP="00B456E9">
      <w:pPr>
        <w:spacing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7375575F" wp14:editId="783756FB">
                <wp:simplePos x="0" y="0"/>
                <wp:positionH relativeFrom="column">
                  <wp:posOffset>-248285</wp:posOffset>
                </wp:positionH>
                <wp:positionV relativeFrom="paragraph">
                  <wp:posOffset>174294</wp:posOffset>
                </wp:positionV>
                <wp:extent cx="370840" cy="429260"/>
                <wp:effectExtent l="38100" t="38100" r="48260" b="66040"/>
                <wp:wrapNone/>
                <wp:docPr id="11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3CBF54" w14:textId="7FC1059C" w:rsidR="009769F8" w:rsidRPr="00B456E9" w:rsidRDefault="009769F8" w:rsidP="00B456E9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7375575F"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9" o:spid="_x0000_s1026" type="#_x0000_t4" style="position:absolute;left:0;text-align:left;margin-left:-19.55pt;margin-top:13.7pt;width:29.2pt;height:33.8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" fillcolor="black [3213]" strokecolor="white [3212]" strokeweight="4.5pt">
                <v:textbox>
                  <w:txbxContent>
                    <w:p w14:paraId="273CBF54" w14:textId="7FC1059C" w:rsidR="009769F8" w:rsidRPr="00B456E9" w:rsidRDefault="009769F8" w:rsidP="00B456E9">
                      <w:pPr>
                        <w:jc w:val="center"/>
                        <w:rPr>
                          <w:sz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4B0A60A6" wp14:editId="5A4E2E23">
                <wp:simplePos x="0" y="0"/>
                <wp:positionH relativeFrom="margin">
                  <wp:align>left</wp:align>
                </wp:positionH>
                <wp:positionV relativeFrom="paragraph">
                  <wp:posOffset>228904</wp:posOffset>
                </wp:positionV>
                <wp:extent cx="6911975" cy="0"/>
                <wp:effectExtent l="0" t="0" r="0" b="0"/>
                <wp:wrapNone/>
                <wp:docPr id="13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B207ABB" id="AutoShape 7" o:spid="_x0000_s1026" type="#_x0000_t32" style="position:absolute;margin-left:0;margin-top:18pt;width:544.25pt;height:0;z-index:2520084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" strokeweight="1.5pt">
                <w10:wrap anchorx="margin"/>
              </v:shape>
            </w:pict>
          </mc:Fallback>
        </mc:AlternateContent>
      </w:r>
      <w:r w:rsidR="00466638" w:rsidRPr="00703537">
        <w:rPr>
          <w:rFonts w:ascii="Arial" w:hAnsi="Arial" w:cs="Arial"/>
          <w:b/>
          <w:sz w:val="28"/>
          <w:szCs w:val="28"/>
        </w:rPr>
        <w:t>TIPO DE AUTORIZACIÓN SOLICITADA</w:t>
      </w:r>
    </w:p>
    <w:p w14:paraId="45E4C8FC" w14:textId="57F6C2FC" w:rsidR="001A0581" w:rsidRPr="00703537" w:rsidRDefault="001A0581" w:rsidP="00CA5E53">
      <w:pPr>
        <w:spacing w:after="0" w:line="240" w:lineRule="exact"/>
        <w:ind w:left="360" w:hanging="76"/>
        <w:rPr>
          <w:rFonts w:ascii="Arial" w:hAnsi="Arial" w:cs="Arial"/>
        </w:rPr>
      </w:pPr>
      <w:r w:rsidRPr="00703537">
        <w:rPr>
          <w:rFonts w:ascii="Arial" w:hAnsi="Arial" w:cs="Arial"/>
        </w:rPr>
        <w:t xml:space="preserve">Ordinaria    </w:t>
      </w:r>
      <w:sdt>
        <w:sdtPr>
          <w:rPr>
            <w:rFonts w:ascii="Arial" w:hAnsi="Arial" w:cs="Arial"/>
            <w:sz w:val="24"/>
          </w:rPr>
          <w:id w:val="-14608737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03537">
            <w:rPr>
              <w:rFonts w:ascii="Segoe UI Symbol" w:eastAsia="MS Gothic" w:hAnsi="Segoe UI Symbol" w:cs="Segoe UI Symbol"/>
              <w:sz w:val="24"/>
            </w:rPr>
            <w:t>☐</w:t>
          </w:r>
        </w:sdtContent>
      </w:sdt>
      <w:r w:rsidRPr="00703537">
        <w:rPr>
          <w:rFonts w:ascii="Arial" w:hAnsi="Arial" w:cs="Arial"/>
        </w:rPr>
        <w:t xml:space="preserve">          </w:t>
      </w:r>
      <w:r w:rsidR="00BB6443" w:rsidRPr="00703537">
        <w:rPr>
          <w:rFonts w:ascii="Arial" w:hAnsi="Arial" w:cs="Arial"/>
        </w:rPr>
        <w:t>o</w:t>
      </w:r>
      <w:r w:rsidRPr="00703537">
        <w:rPr>
          <w:rFonts w:ascii="Arial" w:hAnsi="Arial" w:cs="Arial"/>
        </w:rPr>
        <w:t xml:space="preserve">            </w:t>
      </w:r>
      <w:r w:rsidR="00BB6443" w:rsidRPr="00703537">
        <w:rPr>
          <w:rFonts w:ascii="Arial" w:hAnsi="Arial" w:cs="Arial"/>
        </w:rPr>
        <w:t>Urgente por e</w:t>
      </w:r>
      <w:r w:rsidRPr="00703537">
        <w:rPr>
          <w:rFonts w:ascii="Arial" w:hAnsi="Arial" w:cs="Arial"/>
        </w:rPr>
        <w:t xml:space="preserve">mergencia o </w:t>
      </w:r>
      <w:r w:rsidR="00BB6443" w:rsidRPr="00703537">
        <w:rPr>
          <w:rFonts w:ascii="Arial" w:hAnsi="Arial" w:cs="Arial"/>
        </w:rPr>
        <w:t>d</w:t>
      </w:r>
      <w:r w:rsidRPr="00703537">
        <w:rPr>
          <w:rFonts w:ascii="Arial" w:hAnsi="Arial" w:cs="Arial"/>
        </w:rPr>
        <w:t xml:space="preserve">esastre     </w:t>
      </w:r>
      <w:sdt>
        <w:sdtPr>
          <w:rPr>
            <w:rFonts w:ascii="Arial" w:hAnsi="Arial" w:cs="Arial"/>
            <w:sz w:val="24"/>
          </w:rPr>
          <w:id w:val="-1538115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03537">
            <w:rPr>
              <w:rFonts w:ascii="Segoe UI Symbol" w:eastAsia="MS Gothic" w:hAnsi="Segoe UI Symbol" w:cs="Segoe UI Symbol"/>
              <w:sz w:val="24"/>
            </w:rPr>
            <w:t>☐</w:t>
          </w:r>
        </w:sdtContent>
      </w:sdt>
      <w:r w:rsidRPr="00703537">
        <w:rPr>
          <w:rFonts w:ascii="Arial" w:hAnsi="Arial" w:cs="Arial"/>
        </w:rPr>
        <w:t xml:space="preserve">   </w:t>
      </w:r>
    </w:p>
    <w:p w14:paraId="220520CA" w14:textId="29A29B38" w:rsidR="00466638" w:rsidRPr="00703537" w:rsidRDefault="00F861DF" w:rsidP="00184CC9">
      <w:pPr>
        <w:spacing w:after="0" w:line="240" w:lineRule="exact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D323D2E" wp14:editId="6C3164C4">
                <wp:simplePos x="0" y="0"/>
                <wp:positionH relativeFrom="column">
                  <wp:posOffset>4209415</wp:posOffset>
                </wp:positionH>
                <wp:positionV relativeFrom="paragraph">
                  <wp:posOffset>127000</wp:posOffset>
                </wp:positionV>
                <wp:extent cx="2555875" cy="9525"/>
                <wp:effectExtent l="0" t="0" r="34925" b="28575"/>
                <wp:wrapNone/>
                <wp:docPr id="116" name="AutoShape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55587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4A2E539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0" o:spid="_x0000_s1026" type="#_x0000_t32" style="position:absolute;margin-left:331.45pt;margin-top:10pt;width:201.25pt;height:.75pt;flip:y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"/>
            </w:pict>
          </mc:Fallback>
        </mc:AlternateContent>
      </w:r>
      <w:r w:rsidR="00B44343" w:rsidRPr="00703537">
        <w:rPr>
          <w:rFonts w:ascii="Arial" w:hAnsi="Arial" w:cs="Arial"/>
        </w:rPr>
        <w:t xml:space="preserve">                                                    Tipo de evento que se atiende: ___________________________________________________________________________________</w:t>
      </w:r>
    </w:p>
    <w:p w14:paraId="3E8CC48D" w14:textId="3EF8CE84" w:rsidR="00466638" w:rsidRPr="00703537" w:rsidRDefault="00B456E9" w:rsidP="00B44343">
      <w:pPr>
        <w:spacing w:after="0" w:line="240" w:lineRule="exact"/>
        <w:ind w:left="284"/>
        <w:rPr>
          <w:rFonts w:ascii="Arial" w:hAnsi="Arial" w:cs="Arial"/>
        </w:rPr>
      </w:pPr>
      <w:r w:rsidRPr="00703537">
        <w:rPr>
          <w:rFonts w:ascii="Arial" w:hAnsi="Arial" w:cs="Arial"/>
          <w:b/>
          <w:noProof/>
          <w:sz w:val="20"/>
          <w:szCs w:val="28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56075C86" wp14:editId="72ADF8AD">
                <wp:simplePos x="0" y="0"/>
                <wp:positionH relativeFrom="column">
                  <wp:posOffset>-76200</wp:posOffset>
                </wp:positionH>
                <wp:positionV relativeFrom="paragraph">
                  <wp:posOffset>155576</wp:posOffset>
                </wp:positionV>
                <wp:extent cx="7047230" cy="5219700"/>
                <wp:effectExtent l="0" t="0" r="39370" b="57150"/>
                <wp:wrapNone/>
                <wp:docPr id="119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7230" cy="5219700"/>
                        </a:xfrm>
                        <a:prstGeom prst="roundRect">
                          <a:avLst>
                            <a:gd name="adj" fmla="val 1872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0229D98A" id="AutoShape 6" o:spid="_x0000_s1026" style="position:absolute;margin-left:-6pt;margin-top:12.25pt;width:554.9pt;height:411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22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42CB53C9" w14:textId="7E10CBDF" w:rsidR="00466638" w:rsidRPr="00703537" w:rsidRDefault="00B456E9" w:rsidP="00466638">
      <w:pPr>
        <w:spacing w:line="240" w:lineRule="auto"/>
        <w:ind w:left="284"/>
        <w:rPr>
          <w:rFonts w:ascii="Arial" w:hAnsi="Arial" w:cs="Arial"/>
          <w:b/>
          <w:sz w:val="28"/>
          <w:szCs w:val="28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07BB9995" wp14:editId="656A3168">
                <wp:simplePos x="0" y="0"/>
                <wp:positionH relativeFrom="column">
                  <wp:posOffset>-287682</wp:posOffset>
                </wp:positionH>
                <wp:positionV relativeFrom="paragraph">
                  <wp:posOffset>193371</wp:posOffset>
                </wp:positionV>
                <wp:extent cx="370840" cy="429260"/>
                <wp:effectExtent l="38100" t="38100" r="48260" b="66040"/>
                <wp:wrapNone/>
                <wp:docPr id="12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3063A2" w14:textId="2B013805" w:rsidR="009769F8" w:rsidRDefault="009769F8" w:rsidP="00F41F5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7BB9995" id="_x0000_s1027" type="#_x0000_t4" style="position:absolute;left:0;text-align:left;margin-left:-22.65pt;margin-top:15.25pt;width:29.2pt;height:33.8pt;z-index:252006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dLfLQ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" fillcolor="black [3213]" strokecolor="white [3212]" strokeweight="4.5pt">
                <v:textbox>
                  <w:txbxContent>
                    <w:p w14:paraId="643063A2" w14:textId="2B013805" w:rsidR="009769F8" w:rsidRDefault="009769F8" w:rsidP="00F41F53"/>
                  </w:txbxContent>
                </v:textbox>
              </v:shape>
            </w:pict>
          </mc:Fallback>
        </mc:AlternateContent>
      </w:r>
      <w:r w:rsidR="00466638"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002304" behindDoc="0" locked="0" layoutInCell="1" allowOverlap="1" wp14:anchorId="0D5A1FDD" wp14:editId="55850C98">
                <wp:simplePos x="0" y="0"/>
                <wp:positionH relativeFrom="column">
                  <wp:posOffset>61595</wp:posOffset>
                </wp:positionH>
                <wp:positionV relativeFrom="paragraph">
                  <wp:posOffset>255270</wp:posOffset>
                </wp:positionV>
                <wp:extent cx="6911975" cy="0"/>
                <wp:effectExtent l="13970" t="17780" r="17780" b="10795"/>
                <wp:wrapNone/>
                <wp:docPr id="117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D938B45" id="AutoShape 7" o:spid="_x0000_s1026" type="#_x0000_t32" style="position:absolute;margin-left:4.85pt;margin-top:20.1pt;width:544.25pt;height:0;z-index:25200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" strokeweight="1.5pt"/>
            </w:pict>
          </mc:Fallback>
        </mc:AlternateContent>
      </w:r>
      <w:r w:rsidR="00466638" w:rsidRPr="00703537">
        <w:rPr>
          <w:rFonts w:ascii="Arial" w:hAnsi="Arial" w:cs="Arial"/>
          <w:b/>
          <w:sz w:val="28"/>
          <w:szCs w:val="28"/>
        </w:rPr>
        <w:t>DATOS GENERALES</w:t>
      </w:r>
    </w:p>
    <w:p w14:paraId="051E05F5" w14:textId="7C80CA95" w:rsidR="00660614" w:rsidRPr="00702BD7" w:rsidRDefault="00466638" w:rsidP="00660614">
      <w:pPr>
        <w:pStyle w:val="Default"/>
        <w:spacing w:line="360" w:lineRule="auto"/>
        <w:ind w:firstLine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998208" behindDoc="0" locked="0" layoutInCell="1" allowOverlap="1" wp14:anchorId="4BAA2474" wp14:editId="28A26F37">
                <wp:simplePos x="0" y="0"/>
                <wp:positionH relativeFrom="column">
                  <wp:posOffset>1671955</wp:posOffset>
                </wp:positionH>
                <wp:positionV relativeFrom="paragraph">
                  <wp:posOffset>156541</wp:posOffset>
                </wp:positionV>
                <wp:extent cx="5151120" cy="0"/>
                <wp:effectExtent l="0" t="0" r="0" b="0"/>
                <wp:wrapNone/>
                <wp:docPr id="124" name="AutoShap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5112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141540F" id="AutoShape 156" o:spid="_x0000_s1026" type="#_x0000_t32" style="position:absolute;margin-left:131.65pt;margin-top:12.35pt;width:405.6pt;height:0;z-index:251998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"/>
            </w:pict>
          </mc:Fallback>
        </mc:AlternateContent>
      </w:r>
      <w:r w:rsidR="00E46490" w:rsidRPr="00702BD7">
        <w:rPr>
          <w:sz w:val="22"/>
          <w:szCs w:val="22"/>
        </w:rPr>
        <w:t>Nombre o razón social</w:t>
      </w:r>
      <w:r w:rsidR="002755ED" w:rsidRPr="00702BD7">
        <w:rPr>
          <w:sz w:val="22"/>
          <w:szCs w:val="22"/>
        </w:rPr>
        <w:t>:</w:t>
      </w:r>
      <w:r w:rsidR="00660614" w:rsidRPr="00702BD7">
        <w:rPr>
          <w:rFonts w:eastAsiaTheme="minorEastAsia"/>
          <w:color w:val="auto"/>
          <w:sz w:val="22"/>
          <w:szCs w:val="22"/>
          <w:lang w:eastAsia="es-MX"/>
        </w:rPr>
        <w:t xml:space="preserve"> </w:t>
      </w:r>
    </w:p>
    <w:p w14:paraId="4CC339F1" w14:textId="35F64550" w:rsidR="00792FF4" w:rsidRPr="00702BD7" w:rsidRDefault="00792FF4" w:rsidP="00660614">
      <w:pPr>
        <w:spacing w:after="0"/>
        <w:ind w:left="284"/>
        <w:rPr>
          <w:rFonts w:ascii="Arial" w:hAnsi="Arial" w:cs="Arial"/>
        </w:rPr>
      </w:pPr>
      <w:r w:rsidRPr="00702BD7">
        <w:rPr>
          <w:rFonts w:ascii="Arial" w:hAnsi="Arial" w:cs="Arial"/>
        </w:rPr>
        <w:t>Domicilio</w:t>
      </w:r>
      <w:r w:rsidR="00E50222" w:rsidRPr="00702BD7">
        <w:rPr>
          <w:rFonts w:ascii="Arial" w:hAnsi="Arial" w:cs="Arial"/>
        </w:rPr>
        <w:t>:</w:t>
      </w:r>
    </w:p>
    <w:p w14:paraId="7892BAD9" w14:textId="43CDE26F" w:rsidR="000B7800" w:rsidRPr="00702BD7" w:rsidRDefault="00A45D9F" w:rsidP="000B7800">
      <w:pPr>
        <w:pStyle w:val="Default"/>
        <w:spacing w:line="360" w:lineRule="auto"/>
        <w:ind w:firstLine="284"/>
        <w:rPr>
          <w:sz w:val="22"/>
          <w:szCs w:val="22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7B61E8E5" wp14:editId="4C748408">
                <wp:simplePos x="0" y="0"/>
                <wp:positionH relativeFrom="column">
                  <wp:posOffset>1148715</wp:posOffset>
                </wp:positionH>
                <wp:positionV relativeFrom="paragraph">
                  <wp:posOffset>137160</wp:posOffset>
                </wp:positionV>
                <wp:extent cx="5622925" cy="0"/>
                <wp:effectExtent l="5715" t="10795" r="10160" b="8255"/>
                <wp:wrapNone/>
                <wp:docPr id="115" name="AutoShap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229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7DAA166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56" o:spid="_x0000_s1026" type="#_x0000_t32" style="position:absolute;margin-left:90.45pt;margin-top:10.8pt;width:442.75pt;height:0;z-index:251798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"/>
            </w:pict>
          </mc:Fallback>
        </mc:AlternateConten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Tipo de Vialidad</w:t>
      </w:r>
      <w:r w:rsidR="000B7800" w:rsidRPr="00702BD7">
        <w:rPr>
          <w:sz w:val="22"/>
          <w:szCs w:val="22"/>
        </w:rPr>
        <w:t>:</w:t>
      </w:r>
    </w:p>
    <w:p w14:paraId="3017110B" w14:textId="0D729288" w:rsidR="000B7800" w:rsidRPr="00702BD7" w:rsidRDefault="00A45D9F" w:rsidP="000B7800">
      <w:pPr>
        <w:pStyle w:val="Default"/>
        <w:spacing w:line="360" w:lineRule="auto"/>
        <w:ind w:firstLine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76309B90" wp14:editId="7F6C2CF7">
                <wp:simplePos x="0" y="0"/>
                <wp:positionH relativeFrom="column">
                  <wp:posOffset>1377315</wp:posOffset>
                </wp:positionH>
                <wp:positionV relativeFrom="paragraph">
                  <wp:posOffset>138430</wp:posOffset>
                </wp:positionV>
                <wp:extent cx="5394325" cy="0"/>
                <wp:effectExtent l="5715" t="10160" r="10160" b="8890"/>
                <wp:wrapNone/>
                <wp:docPr id="114" name="AutoShap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394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ECCB698" id="AutoShape 157" o:spid="_x0000_s1026" type="#_x0000_t32" style="position:absolute;margin-left:108.45pt;margin-top:10.9pt;width:424.75pt;height:0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"/>
            </w:pict>
          </mc:Fallback>
        </mc:AlternateConten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 xml:space="preserve">Nombre de </w:t>
      </w:r>
      <w:r w:rsidR="00FE6BB0" w:rsidRPr="00702BD7">
        <w:rPr>
          <w:rFonts w:eastAsiaTheme="minorEastAsia"/>
          <w:color w:val="auto"/>
          <w:sz w:val="22"/>
          <w:szCs w:val="22"/>
          <w:lang w:eastAsia="es-MX"/>
        </w:rPr>
        <w:t xml:space="preserve">la 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Vialidad:</w:t>
      </w:r>
    </w:p>
    <w:p w14:paraId="7FF5905C" w14:textId="7405FD75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41CCE59D" wp14:editId="24D969EA">
                <wp:simplePos x="0" y="0"/>
                <wp:positionH relativeFrom="column">
                  <wp:posOffset>5514975</wp:posOffset>
                </wp:positionH>
                <wp:positionV relativeFrom="paragraph">
                  <wp:posOffset>151130</wp:posOffset>
                </wp:positionV>
                <wp:extent cx="1285240" cy="0"/>
                <wp:effectExtent l="9525" t="12065" r="10160" b="6985"/>
                <wp:wrapNone/>
                <wp:docPr id="113" name="AutoShape 1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852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490ACE0" id="AutoShape 176" o:spid="_x0000_s1026" type="#_x0000_t32" style="position:absolute;margin-left:434.25pt;margin-top:11.9pt;width:101.2pt;height:0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"/>
            </w:pict>
          </mc:Fallback>
        </mc:AlternateContent>
      </w: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6C918D14" wp14:editId="06A35937">
                <wp:simplePos x="0" y="0"/>
                <wp:positionH relativeFrom="column">
                  <wp:posOffset>1259840</wp:posOffset>
                </wp:positionH>
                <wp:positionV relativeFrom="paragraph">
                  <wp:posOffset>150495</wp:posOffset>
                </wp:positionV>
                <wp:extent cx="445135" cy="0"/>
                <wp:effectExtent l="12065" t="11430" r="9525" b="7620"/>
                <wp:wrapNone/>
                <wp:docPr id="112" name="AutoShape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51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7B6A2D5" id="AutoShape 177" o:spid="_x0000_s1026" type="#_x0000_t32" style="position:absolute;margin-left:99.2pt;margin-top:11.85pt;width:35.05pt;height:0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"/>
            </w:pict>
          </mc:Fallback>
        </mc:AlternateContent>
      </w: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26DE1853" wp14:editId="58DD28E6">
                <wp:simplePos x="0" y="0"/>
                <wp:positionH relativeFrom="column">
                  <wp:posOffset>2974975</wp:posOffset>
                </wp:positionH>
                <wp:positionV relativeFrom="paragraph">
                  <wp:posOffset>150495</wp:posOffset>
                </wp:positionV>
                <wp:extent cx="425450" cy="0"/>
                <wp:effectExtent l="12700" t="11430" r="9525" b="7620"/>
                <wp:wrapNone/>
                <wp:docPr id="111" name="AutoShape 1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254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85ACA9B" id="AutoShape 175" o:spid="_x0000_s1026" type="#_x0000_t32" style="position:absolute;margin-left:234.25pt;margin-top:11.85pt;width:33.5pt;height:0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"/>
            </w:pict>
          </mc:Fallback>
        </mc:AlternateContent>
      </w:r>
      <w:r w:rsidR="00F855E3" w:rsidRPr="00702BD7">
        <w:rPr>
          <w:rFonts w:eastAsiaTheme="minorEastAsia"/>
          <w:color w:val="auto"/>
          <w:sz w:val="22"/>
          <w:szCs w:val="22"/>
          <w:lang w:eastAsia="es-MX"/>
        </w:rPr>
        <w:t>Número Exterior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:</w:t>
      </w:r>
      <w:r w:rsidR="00C41FEC" w:rsidRPr="00702BD7">
        <w:rPr>
          <w:rFonts w:eastAsiaTheme="minorEastAsia"/>
          <w:color w:val="auto"/>
          <w:sz w:val="22"/>
          <w:szCs w:val="22"/>
          <w:lang w:eastAsia="es-MX"/>
        </w:rPr>
        <w:tab/>
      </w:r>
      <w:r w:rsidR="00F855E3" w:rsidRPr="00702BD7">
        <w:rPr>
          <w:rFonts w:eastAsiaTheme="minorEastAsia"/>
          <w:color w:val="auto"/>
          <w:sz w:val="22"/>
          <w:szCs w:val="22"/>
          <w:lang w:eastAsia="es-MX"/>
        </w:rPr>
        <w:tab/>
        <w:t xml:space="preserve">    Número Interior:</w:t>
      </w:r>
      <w:r w:rsidR="00F855E3" w:rsidRPr="00702BD7">
        <w:rPr>
          <w:rFonts w:eastAsiaTheme="minorEastAsia"/>
          <w:color w:val="auto"/>
          <w:sz w:val="22"/>
          <w:szCs w:val="22"/>
          <w:lang w:eastAsia="es-MX"/>
        </w:rPr>
        <w:tab/>
      </w:r>
      <w:r w:rsidR="00F855E3" w:rsidRPr="00702BD7">
        <w:rPr>
          <w:rFonts w:eastAsiaTheme="minorEastAsia"/>
          <w:color w:val="auto"/>
          <w:sz w:val="22"/>
          <w:szCs w:val="22"/>
          <w:lang w:eastAsia="es-MX"/>
        </w:rPr>
        <w:tab/>
        <w:t>Tipo del Asentamiento Humano:</w:t>
      </w:r>
    </w:p>
    <w:p w14:paraId="0AB01090" w14:textId="4E13DC68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3157FCE6" wp14:editId="6AFB5134">
                <wp:simplePos x="0" y="0"/>
                <wp:positionH relativeFrom="column">
                  <wp:posOffset>2346960</wp:posOffset>
                </wp:positionH>
                <wp:positionV relativeFrom="paragraph">
                  <wp:posOffset>151130</wp:posOffset>
                </wp:positionV>
                <wp:extent cx="4405630" cy="0"/>
                <wp:effectExtent l="13335" t="10795" r="10160" b="8255"/>
                <wp:wrapNone/>
                <wp:docPr id="110" name="AutoShape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056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5262D38" id="AutoShape 180" o:spid="_x0000_s1026" type="#_x0000_t32" style="position:absolute;margin-left:184.8pt;margin-top:11.9pt;width:346.9pt;height:0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"/>
            </w:pict>
          </mc:Fallback>
        </mc:AlternateConten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Nombre del Asentamiento Humano:</w:t>
      </w:r>
    </w:p>
    <w:p w14:paraId="1F781099" w14:textId="46672669" w:rsidR="000B7800" w:rsidRPr="00702BD7" w:rsidRDefault="00A45D9F" w:rsidP="00F855E3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178DC7BE" wp14:editId="7E3960FC">
                <wp:simplePos x="0" y="0"/>
                <wp:positionH relativeFrom="column">
                  <wp:posOffset>3790950</wp:posOffset>
                </wp:positionH>
                <wp:positionV relativeFrom="paragraph">
                  <wp:posOffset>154305</wp:posOffset>
                </wp:positionV>
                <wp:extent cx="2980690" cy="0"/>
                <wp:effectExtent l="9525" t="12700" r="10160" b="6350"/>
                <wp:wrapNone/>
                <wp:docPr id="109" name="AutoShap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8069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B3F4786" id="AutoShape 163" o:spid="_x0000_s1026" type="#_x0000_t32" style="position:absolute;margin-left:298.5pt;margin-top:12.15pt;width:234.7pt;height:0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"/>
            </w:pict>
          </mc:Fallback>
        </mc:AlternateContent>
      </w: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790336" behindDoc="0" locked="0" layoutInCell="1" allowOverlap="1" wp14:anchorId="353482BD" wp14:editId="57F91FCF">
                <wp:simplePos x="0" y="0"/>
                <wp:positionH relativeFrom="column">
                  <wp:posOffset>1023620</wp:posOffset>
                </wp:positionH>
                <wp:positionV relativeFrom="paragraph">
                  <wp:posOffset>151130</wp:posOffset>
                </wp:positionV>
                <wp:extent cx="839470" cy="0"/>
                <wp:effectExtent l="13970" t="9525" r="13335" b="9525"/>
                <wp:wrapNone/>
                <wp:docPr id="108" name="AutoShap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8394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FF4ACE8" id="AutoShape 148" o:spid="_x0000_s1026" type="#_x0000_t32" style="position:absolute;margin-left:80.6pt;margin-top:11.9pt;width:66.1pt;height:0;z-index:251790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"/>
            </w:pict>
          </mc:Fallback>
        </mc:AlternateConten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Código Postal:</w:t>
      </w:r>
      <w:r w:rsidR="00C41FEC" w:rsidRPr="00702BD7">
        <w:rPr>
          <w:rFonts w:eastAsiaTheme="minorEastAsia"/>
          <w:color w:val="auto"/>
          <w:sz w:val="22"/>
          <w:szCs w:val="22"/>
          <w:lang w:eastAsia="es-MX"/>
        </w:rPr>
        <w:tab/>
      </w:r>
      <w:r w:rsidR="00C41FEC" w:rsidRPr="00702BD7">
        <w:rPr>
          <w:rFonts w:eastAsiaTheme="minorEastAsia"/>
          <w:color w:val="auto"/>
          <w:sz w:val="22"/>
          <w:szCs w:val="22"/>
          <w:lang w:eastAsia="es-MX"/>
        </w:rPr>
        <w:tab/>
      </w:r>
      <w:r w:rsidR="00C41FEC" w:rsidRPr="00702BD7">
        <w:rPr>
          <w:rFonts w:eastAsiaTheme="minorEastAsia"/>
          <w:color w:val="auto"/>
          <w:sz w:val="22"/>
          <w:szCs w:val="22"/>
          <w:lang w:eastAsia="es-MX"/>
        </w:rPr>
        <w:tab/>
        <w:t xml:space="preserve"> 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Nombre de la Localidad:</w:t>
      </w:r>
    </w:p>
    <w:p w14:paraId="5C217E78" w14:textId="7A4A9163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6720" behindDoc="0" locked="0" layoutInCell="1" allowOverlap="1" wp14:anchorId="3A8867C6" wp14:editId="19B88E42">
                <wp:simplePos x="0" y="0"/>
                <wp:positionH relativeFrom="column">
                  <wp:posOffset>2346960</wp:posOffset>
                </wp:positionH>
                <wp:positionV relativeFrom="paragraph">
                  <wp:posOffset>163195</wp:posOffset>
                </wp:positionV>
                <wp:extent cx="4436745" cy="0"/>
                <wp:effectExtent l="13335" t="10795" r="7620" b="8255"/>
                <wp:wrapNone/>
                <wp:docPr id="107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3674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B1C19D1" id="AutoShape 164" o:spid="_x0000_s1026" type="#_x0000_t32" style="position:absolute;margin-left:184.8pt;margin-top:12.85pt;width:349.35pt;height:0;z-index:25180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"/>
            </w:pict>
          </mc:Fallback>
        </mc:AlternateConten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Nombre del Municipio o De</w:t>
      </w:r>
      <w:r w:rsidR="004D0DE6">
        <w:rPr>
          <w:rFonts w:eastAsiaTheme="minorEastAsia"/>
          <w:color w:val="auto"/>
          <w:sz w:val="22"/>
          <w:szCs w:val="22"/>
          <w:lang w:eastAsia="es-MX"/>
        </w:rPr>
        <w:t>marcación Territorial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0BFDA6FA" w14:textId="5836473A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noProof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1E01EBFA" wp14:editId="35576053">
                <wp:simplePos x="0" y="0"/>
                <wp:positionH relativeFrom="column">
                  <wp:posOffset>2196465</wp:posOffset>
                </wp:positionH>
                <wp:positionV relativeFrom="paragraph">
                  <wp:posOffset>163195</wp:posOffset>
                </wp:positionV>
                <wp:extent cx="4587240" cy="635"/>
                <wp:effectExtent l="5715" t="9525" r="7620" b="8890"/>
                <wp:wrapNone/>
                <wp:docPr id="106" name="AutoShap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8724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170BAC0" id="AutoShape 165" o:spid="_x0000_s1026" type="#_x0000_t32" style="position:absolute;margin-left:172.95pt;margin-top:12.85pt;width:361.2pt;height:.0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"/>
            </w:pict>
          </mc:Fallback>
        </mc:AlternateConten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Nombre de</w:t>
      </w:r>
      <w:r w:rsidR="0059663A" w:rsidRPr="00702BD7">
        <w:rPr>
          <w:rFonts w:eastAsiaTheme="minorEastAsia"/>
          <w:color w:val="auto"/>
          <w:sz w:val="22"/>
          <w:szCs w:val="22"/>
          <w:lang w:eastAsia="es-MX"/>
        </w:rPr>
        <w:t xml:space="preserve"> 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l</w:t>
      </w:r>
      <w:r w:rsidR="0059663A" w:rsidRPr="00702BD7">
        <w:rPr>
          <w:rFonts w:eastAsiaTheme="minorEastAsia"/>
          <w:color w:val="auto"/>
          <w:sz w:val="22"/>
          <w:szCs w:val="22"/>
          <w:lang w:eastAsia="es-MX"/>
        </w:rPr>
        <w:t>a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 xml:space="preserve"> </w:t>
      </w:r>
      <w:r w:rsidR="0059663A" w:rsidRPr="00702BD7">
        <w:rPr>
          <w:rFonts w:eastAsiaTheme="minorEastAsia"/>
          <w:color w:val="auto"/>
          <w:sz w:val="22"/>
          <w:szCs w:val="22"/>
          <w:lang w:eastAsia="es-MX"/>
        </w:rPr>
        <w:t>Entidad Federativa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1CFB6F15" w14:textId="74172B56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8768" behindDoc="0" locked="0" layoutInCell="1" allowOverlap="1" wp14:anchorId="4AC68F84" wp14:editId="37E6849E">
                <wp:simplePos x="0" y="0"/>
                <wp:positionH relativeFrom="column">
                  <wp:posOffset>2196465</wp:posOffset>
                </wp:positionH>
                <wp:positionV relativeFrom="paragraph">
                  <wp:posOffset>161925</wp:posOffset>
                </wp:positionV>
                <wp:extent cx="4587240" cy="0"/>
                <wp:effectExtent l="5715" t="6350" r="7620" b="12700"/>
                <wp:wrapNone/>
                <wp:docPr id="105" name="AutoShape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872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28B6229" id="AutoShape 166" o:spid="_x0000_s1026" type="#_x0000_t32" style="position:absolute;margin-left:172.95pt;margin-top:12.75pt;width:361.2pt;height:0;z-index:25180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"/>
            </w:pict>
          </mc:Fallback>
        </mc:AlternateContent>
      </w:r>
      <w:r w:rsidR="00422D1B" w:rsidRPr="00702BD7">
        <w:rPr>
          <w:rFonts w:eastAsiaTheme="minorEastAsia"/>
          <w:color w:val="auto"/>
          <w:sz w:val="22"/>
          <w:szCs w:val="22"/>
          <w:lang w:eastAsia="es-MX"/>
        </w:rPr>
        <w:t>*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Entre vialidades tipo y nombre</w:t>
      </w:r>
      <w:r w:rsidR="009F3335" w:rsidRPr="00702BD7">
        <w:rPr>
          <w:rFonts w:eastAsiaTheme="minorEastAsia"/>
          <w:color w:val="auto"/>
          <w:sz w:val="22"/>
          <w:szCs w:val="22"/>
          <w:lang w:eastAsia="es-MX"/>
        </w:rPr>
        <w:t>:</w:t>
      </w:r>
    </w:p>
    <w:p w14:paraId="74E13D2F" w14:textId="217A7D56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3E7C8F8C" wp14:editId="73272135">
                <wp:simplePos x="0" y="0"/>
                <wp:positionH relativeFrom="column">
                  <wp:posOffset>2251710</wp:posOffset>
                </wp:positionH>
                <wp:positionV relativeFrom="paragraph">
                  <wp:posOffset>144780</wp:posOffset>
                </wp:positionV>
                <wp:extent cx="4531995" cy="0"/>
                <wp:effectExtent l="13335" t="6985" r="7620" b="12065"/>
                <wp:wrapNone/>
                <wp:docPr id="104" name="AutoShap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319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960B699" id="AutoShape 167" o:spid="_x0000_s1026" type="#_x0000_t32" style="position:absolute;margin-left:177.3pt;margin-top:11.4pt;width:356.85pt;height:0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"/>
            </w:pict>
          </mc:Fallback>
        </mc:AlternateContent>
      </w:r>
      <w:r w:rsidR="00422D1B" w:rsidRPr="00702BD7">
        <w:rPr>
          <w:rFonts w:eastAsiaTheme="minorEastAsia"/>
          <w:color w:val="auto"/>
          <w:sz w:val="22"/>
          <w:szCs w:val="22"/>
          <w:lang w:eastAsia="es-MX"/>
        </w:rPr>
        <w:t>*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Vialidad Posterior tipo y nombre:</w:t>
      </w:r>
    </w:p>
    <w:p w14:paraId="7FF53BFE" w14:textId="2EC27579" w:rsidR="000B7800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10816" behindDoc="0" locked="0" layoutInCell="1" allowOverlap="1" wp14:anchorId="4B9BCA78" wp14:editId="1FCEDA84">
                <wp:simplePos x="0" y="0"/>
                <wp:positionH relativeFrom="column">
                  <wp:posOffset>1863090</wp:posOffset>
                </wp:positionH>
                <wp:positionV relativeFrom="paragraph">
                  <wp:posOffset>160655</wp:posOffset>
                </wp:positionV>
                <wp:extent cx="4920615" cy="0"/>
                <wp:effectExtent l="5715" t="12065" r="7620" b="6985"/>
                <wp:wrapNone/>
                <wp:docPr id="103" name="AutoShap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206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C5C0119" id="AutoShape 168" o:spid="_x0000_s1026" type="#_x0000_t32" style="position:absolute;margin-left:146.7pt;margin-top:12.65pt;width:387.45pt;height:0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5Bx1IgIAAD8EAAAOAAAAZHJzL2Uyb0RvYy54bWysU02P2jAQvVfqf7B8hyRso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"/>
            </w:pict>
          </mc:Fallback>
        </mc:AlternateContent>
      </w:r>
      <w:r w:rsidR="00422D1B" w:rsidRPr="00702BD7">
        <w:rPr>
          <w:rFonts w:eastAsiaTheme="minorEastAsia"/>
          <w:color w:val="auto"/>
          <w:sz w:val="22"/>
          <w:szCs w:val="22"/>
          <w:lang w:eastAsia="es-MX"/>
        </w:rPr>
        <w:t>*</w:t>
      </w:r>
      <w:r w:rsidR="000B7800" w:rsidRPr="00702BD7">
        <w:rPr>
          <w:rFonts w:eastAsiaTheme="minorEastAsia"/>
          <w:color w:val="auto"/>
          <w:sz w:val="22"/>
          <w:szCs w:val="22"/>
          <w:lang w:eastAsia="es-MX"/>
        </w:rPr>
        <w:t>Descripción de Ubicación:</w:t>
      </w:r>
    </w:p>
    <w:p w14:paraId="7E0B6C4A" w14:textId="34A2E4B4" w:rsidR="0059663A" w:rsidRPr="00702BD7" w:rsidRDefault="00A45D9F" w:rsidP="000B7800">
      <w:pPr>
        <w:pStyle w:val="Default"/>
        <w:spacing w:line="360" w:lineRule="auto"/>
        <w:ind w:left="284"/>
        <w:rPr>
          <w:rFonts w:eastAsiaTheme="minorEastAsia"/>
          <w:color w:val="auto"/>
          <w:sz w:val="22"/>
          <w:szCs w:val="22"/>
          <w:lang w:eastAsia="es-MX"/>
        </w:rPr>
      </w:pPr>
      <w:r w:rsidRPr="00702BD7">
        <w:rPr>
          <w:rFonts w:eastAsiaTheme="minorEastAsia"/>
          <w:noProof/>
          <w:color w:val="auto"/>
          <w:sz w:val="22"/>
          <w:szCs w:val="22"/>
          <w:lang w:eastAsia="es-MX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32B34AEA" wp14:editId="682C93BF">
                <wp:simplePos x="0" y="0"/>
                <wp:positionH relativeFrom="column">
                  <wp:posOffset>192405</wp:posOffset>
                </wp:positionH>
                <wp:positionV relativeFrom="paragraph">
                  <wp:posOffset>153670</wp:posOffset>
                </wp:positionV>
                <wp:extent cx="6591300" cy="0"/>
                <wp:effectExtent l="11430" t="13335" r="7620" b="5715"/>
                <wp:wrapNone/>
                <wp:docPr id="102" name="AutoShape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91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A036A09" id="AutoShape 203" o:spid="_x0000_s1026" type="#_x0000_t32" style="position:absolute;margin-left:15.15pt;margin-top:12.1pt;width:519pt;height:0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"/>
            </w:pict>
          </mc:Fallback>
        </mc:AlternateContent>
      </w:r>
    </w:p>
    <w:p w14:paraId="17465E2D" w14:textId="112CF5BC" w:rsidR="000B7800" w:rsidRPr="00702BD7" w:rsidRDefault="00A41B1A" w:rsidP="001003C3">
      <w:pPr>
        <w:spacing w:after="0" w:line="360" w:lineRule="auto"/>
        <w:ind w:firstLine="284"/>
        <w:rPr>
          <w:rFonts w:ascii="Arial" w:hAnsi="Arial" w:cs="Arial"/>
        </w:rPr>
      </w:pPr>
      <w:r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2384" behindDoc="0" locked="0" layoutInCell="1" allowOverlap="1" wp14:anchorId="7ACC9198" wp14:editId="0549A1FA">
                <wp:simplePos x="0" y="0"/>
                <wp:positionH relativeFrom="column">
                  <wp:posOffset>3471545</wp:posOffset>
                </wp:positionH>
                <wp:positionV relativeFrom="paragraph">
                  <wp:posOffset>135890</wp:posOffset>
                </wp:positionV>
                <wp:extent cx="1310005" cy="0"/>
                <wp:effectExtent l="0" t="0" r="0" b="0"/>
                <wp:wrapNone/>
                <wp:docPr id="100" name="AutoShap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100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EE4AF5E" id="AutoShape 150" o:spid="_x0000_s1026" type="#_x0000_t32" style="position:absolute;margin-left:273.35pt;margin-top:10.7pt;width:103.15pt;height:0;z-index:251792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"/>
            </w:pict>
          </mc:Fallback>
        </mc:AlternateContent>
      </w:r>
      <w:r w:rsidR="00A45D9F"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14FA7D7E" wp14:editId="04DBDDA1">
                <wp:simplePos x="0" y="0"/>
                <wp:positionH relativeFrom="column">
                  <wp:posOffset>762000</wp:posOffset>
                </wp:positionH>
                <wp:positionV relativeFrom="paragraph">
                  <wp:posOffset>145415</wp:posOffset>
                </wp:positionV>
                <wp:extent cx="1355725" cy="0"/>
                <wp:effectExtent l="9525" t="13335" r="6350" b="5715"/>
                <wp:wrapNone/>
                <wp:docPr id="99" name="AutoShape 1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557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39728CF" id="AutoShape 149" o:spid="_x0000_s1026" type="#_x0000_t32" style="position:absolute;margin-left:60pt;margin-top:11.45pt;width:106.75pt;height:0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"/>
            </w:pict>
          </mc:Fallback>
        </mc:AlternateContent>
      </w:r>
      <w:r w:rsidR="000B7800" w:rsidRPr="00702BD7">
        <w:rPr>
          <w:rFonts w:ascii="Arial" w:hAnsi="Arial" w:cs="Arial"/>
        </w:rPr>
        <w:t xml:space="preserve">Teléfono: </w:t>
      </w:r>
      <w:r w:rsidR="001003C3" w:rsidRPr="00702BD7">
        <w:rPr>
          <w:rFonts w:ascii="Arial" w:hAnsi="Arial" w:cs="Arial"/>
        </w:rPr>
        <w:tab/>
      </w:r>
      <w:r w:rsidR="001003C3" w:rsidRPr="00702BD7">
        <w:rPr>
          <w:rFonts w:ascii="Arial" w:hAnsi="Arial" w:cs="Arial"/>
        </w:rPr>
        <w:tab/>
      </w:r>
      <w:r w:rsidR="001003C3" w:rsidRPr="00702BD7">
        <w:rPr>
          <w:rFonts w:ascii="Arial" w:hAnsi="Arial" w:cs="Arial"/>
        </w:rPr>
        <w:tab/>
      </w:r>
      <w:r w:rsidR="001003C3" w:rsidRPr="00702BD7">
        <w:rPr>
          <w:rFonts w:ascii="Arial" w:hAnsi="Arial" w:cs="Arial"/>
        </w:rPr>
        <w:tab/>
      </w:r>
      <w:r w:rsidR="000B7800" w:rsidRPr="00702BD7">
        <w:rPr>
          <w:rFonts w:ascii="Arial" w:hAnsi="Arial" w:cs="Arial"/>
        </w:rPr>
        <w:t xml:space="preserve">Correo electrónico: </w:t>
      </w:r>
    </w:p>
    <w:p w14:paraId="0197B19A" w14:textId="01D2230A" w:rsidR="000B7800" w:rsidRPr="00702BD7" w:rsidRDefault="00A45D9F" w:rsidP="000B7800">
      <w:pPr>
        <w:spacing w:after="0" w:line="360" w:lineRule="auto"/>
        <w:ind w:firstLine="284"/>
        <w:rPr>
          <w:rFonts w:ascii="Arial" w:hAnsi="Arial" w:cs="Arial"/>
        </w:rPr>
      </w:pPr>
      <w:r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68ACF541" wp14:editId="7596D6ED">
                <wp:simplePos x="0" y="0"/>
                <wp:positionH relativeFrom="column">
                  <wp:posOffset>2265680</wp:posOffset>
                </wp:positionH>
                <wp:positionV relativeFrom="paragraph">
                  <wp:posOffset>169545</wp:posOffset>
                </wp:positionV>
                <wp:extent cx="4505960" cy="0"/>
                <wp:effectExtent l="8255" t="7620" r="10160" b="11430"/>
                <wp:wrapNone/>
                <wp:docPr id="98" name="AutoShap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059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ED8BF60" id="AutoShape 152" o:spid="_x0000_s1026" type="#_x0000_t32" style="position:absolute;margin-left:178.4pt;margin-top:13.35pt;width:354.8pt;height:0;z-index:251794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"/>
            </w:pict>
          </mc:Fallback>
        </mc:AlternateContent>
      </w:r>
      <w:r w:rsidR="000B7800" w:rsidRPr="00702BD7">
        <w:rPr>
          <w:rFonts w:ascii="Arial" w:hAnsi="Arial" w:cs="Arial"/>
        </w:rPr>
        <w:t xml:space="preserve">Representante o apoderado legal: </w:t>
      </w:r>
    </w:p>
    <w:p w14:paraId="33851ED6" w14:textId="564DDB37" w:rsidR="000B7800" w:rsidRPr="00702BD7" w:rsidRDefault="00A45D9F" w:rsidP="000B7800">
      <w:pPr>
        <w:spacing w:after="0" w:line="360" w:lineRule="auto"/>
        <w:ind w:left="284" w:hanging="284"/>
        <w:rPr>
          <w:rFonts w:ascii="Arial" w:hAnsi="Arial" w:cs="Arial"/>
        </w:rPr>
      </w:pPr>
      <w:r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4E49BE71" wp14:editId="37E9E29F">
                <wp:simplePos x="0" y="0"/>
                <wp:positionH relativeFrom="column">
                  <wp:posOffset>2876550</wp:posOffset>
                </wp:positionH>
                <wp:positionV relativeFrom="paragraph">
                  <wp:posOffset>142875</wp:posOffset>
                </wp:positionV>
                <wp:extent cx="3896360" cy="0"/>
                <wp:effectExtent l="0" t="0" r="0" b="0"/>
                <wp:wrapNone/>
                <wp:docPr id="97" name="AutoShape 1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8963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8ADEDD3" id="AutoShape 153" o:spid="_x0000_s1026" type="#_x0000_t32" style="position:absolute;margin-left:226.5pt;margin-top:11.25pt;width:306.8pt;height:0;flip:y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"/>
            </w:pict>
          </mc:Fallback>
        </mc:AlternateContent>
      </w:r>
      <w:r w:rsidR="000B7800" w:rsidRPr="00702BD7">
        <w:rPr>
          <w:rFonts w:ascii="Arial" w:hAnsi="Arial" w:cs="Arial"/>
        </w:rPr>
        <w:tab/>
        <w:t xml:space="preserve">Responsable de realizar el </w:t>
      </w:r>
      <w:r w:rsidR="00B44343" w:rsidRPr="00702BD7">
        <w:rPr>
          <w:rFonts w:ascii="Arial" w:hAnsi="Arial" w:cs="Arial"/>
        </w:rPr>
        <w:t>levantamiento</w:t>
      </w:r>
      <w:r w:rsidR="000B7800" w:rsidRPr="00702BD7">
        <w:rPr>
          <w:rFonts w:ascii="Arial" w:hAnsi="Arial" w:cs="Arial"/>
        </w:rPr>
        <w:t xml:space="preserve">: </w:t>
      </w:r>
    </w:p>
    <w:p w14:paraId="14FCD2EF" w14:textId="0712D6F6" w:rsidR="000B7800" w:rsidRPr="00702BD7" w:rsidRDefault="00A45D9F" w:rsidP="000B7800">
      <w:pPr>
        <w:spacing w:after="0" w:line="360" w:lineRule="auto"/>
        <w:ind w:left="284" w:hanging="284"/>
        <w:rPr>
          <w:rFonts w:ascii="Arial" w:hAnsi="Arial" w:cs="Arial"/>
        </w:rPr>
      </w:pPr>
      <w:r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E1BCA3E" wp14:editId="78CD5C7A">
                <wp:simplePos x="0" y="0"/>
                <wp:positionH relativeFrom="column">
                  <wp:posOffset>2381250</wp:posOffset>
                </wp:positionH>
                <wp:positionV relativeFrom="paragraph">
                  <wp:posOffset>396875</wp:posOffset>
                </wp:positionV>
                <wp:extent cx="4391025" cy="0"/>
                <wp:effectExtent l="0" t="0" r="28575" b="19050"/>
                <wp:wrapNone/>
                <wp:docPr id="96" name="AutoShap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3910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75EE33C" id="AutoShape 155" o:spid="_x0000_s1026" type="#_x0000_t32" style="position:absolute;margin-left:187.5pt;margin-top:31.25pt;width:345.75pt;height:0;flip:y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"/>
            </w:pict>
          </mc:Fallback>
        </mc:AlternateContent>
      </w:r>
      <w:r w:rsidR="000B7800" w:rsidRPr="00702BD7">
        <w:rPr>
          <w:rFonts w:ascii="Arial" w:hAnsi="Arial" w:cs="Arial"/>
        </w:rPr>
        <w:tab/>
        <w:t xml:space="preserve">Nombre y domicilio de la persona radicada en México que avale la obligación de entregar las copias al INEGI de los </w:t>
      </w:r>
      <w:r w:rsidR="009F3335" w:rsidRPr="00702BD7">
        <w:rPr>
          <w:rFonts w:ascii="Arial" w:hAnsi="Arial" w:cs="Arial"/>
        </w:rPr>
        <w:t>datos e información resultante</w:t>
      </w:r>
      <w:r w:rsidR="000B7800" w:rsidRPr="00702BD7">
        <w:rPr>
          <w:rFonts w:ascii="Arial" w:hAnsi="Arial" w:cs="Arial"/>
        </w:rPr>
        <w:t xml:space="preserve">: </w:t>
      </w:r>
    </w:p>
    <w:p w14:paraId="0DBA8030" w14:textId="26EB9893" w:rsidR="0017683E" w:rsidRPr="00702BD7" w:rsidRDefault="00A41B1A" w:rsidP="0017683E">
      <w:pPr>
        <w:spacing w:after="0" w:line="360" w:lineRule="auto"/>
        <w:ind w:firstLine="284"/>
        <w:rPr>
          <w:rFonts w:ascii="Arial" w:hAnsi="Arial" w:cs="Arial"/>
        </w:rPr>
      </w:pPr>
      <w:r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060672" behindDoc="0" locked="0" layoutInCell="1" allowOverlap="1" wp14:anchorId="179C8717" wp14:editId="5AAA51C4">
                <wp:simplePos x="0" y="0"/>
                <wp:positionH relativeFrom="column">
                  <wp:posOffset>3490595</wp:posOffset>
                </wp:positionH>
                <wp:positionV relativeFrom="paragraph">
                  <wp:posOffset>135890</wp:posOffset>
                </wp:positionV>
                <wp:extent cx="1310005" cy="0"/>
                <wp:effectExtent l="0" t="0" r="0" b="0"/>
                <wp:wrapNone/>
                <wp:docPr id="180" name="AutoShap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100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B3EDA94" id="AutoShape 150" o:spid="_x0000_s1026" type="#_x0000_t32" style="position:absolute;margin-left:274.85pt;margin-top:10.7pt;width:103.15pt;height:0;z-index:252060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"/>
            </w:pict>
          </mc:Fallback>
        </mc:AlternateContent>
      </w:r>
      <w:r w:rsidR="00A45D9F"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27200" behindDoc="0" locked="0" layoutInCell="1" allowOverlap="1" wp14:anchorId="7C76ACAA" wp14:editId="3749035D">
                <wp:simplePos x="0" y="0"/>
                <wp:positionH relativeFrom="column">
                  <wp:posOffset>760730</wp:posOffset>
                </wp:positionH>
                <wp:positionV relativeFrom="paragraph">
                  <wp:posOffset>148590</wp:posOffset>
                </wp:positionV>
                <wp:extent cx="1389905" cy="0"/>
                <wp:effectExtent l="0" t="0" r="0" b="0"/>
                <wp:wrapNone/>
                <wp:docPr id="94" name="AutoShape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899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88DBBD3" id="AutoShape 182" o:spid="_x0000_s1026" type="#_x0000_t32" style="position:absolute;margin-left:59.9pt;margin-top:11.7pt;width:109.45pt;height:0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"/>
            </w:pict>
          </mc:Fallback>
        </mc:AlternateContent>
      </w:r>
      <w:r w:rsidR="0017683E" w:rsidRPr="00702BD7">
        <w:rPr>
          <w:rFonts w:ascii="Arial" w:hAnsi="Arial" w:cs="Arial"/>
        </w:rPr>
        <w:t xml:space="preserve">Teléfono: </w:t>
      </w:r>
      <w:r w:rsidR="0017683E" w:rsidRPr="00702BD7">
        <w:rPr>
          <w:rFonts w:ascii="Arial" w:hAnsi="Arial" w:cs="Arial"/>
        </w:rPr>
        <w:tab/>
      </w:r>
      <w:r w:rsidR="0017683E" w:rsidRPr="00702BD7">
        <w:rPr>
          <w:rFonts w:ascii="Arial" w:hAnsi="Arial" w:cs="Arial"/>
        </w:rPr>
        <w:tab/>
      </w:r>
      <w:r w:rsidR="0017683E" w:rsidRPr="00702BD7">
        <w:rPr>
          <w:rFonts w:ascii="Arial" w:hAnsi="Arial" w:cs="Arial"/>
        </w:rPr>
        <w:tab/>
      </w:r>
      <w:r w:rsidR="0017683E" w:rsidRPr="00702BD7">
        <w:rPr>
          <w:rFonts w:ascii="Arial" w:hAnsi="Arial" w:cs="Arial"/>
        </w:rPr>
        <w:tab/>
        <w:t xml:space="preserve">Correo electrónico: </w:t>
      </w:r>
    </w:p>
    <w:p w14:paraId="573EDD6A" w14:textId="7EEC4D01" w:rsidR="005C3925" w:rsidRPr="00702BD7" w:rsidRDefault="00A41B1A" w:rsidP="00070627">
      <w:pPr>
        <w:spacing w:after="100" w:line="240" w:lineRule="exact"/>
        <w:ind w:left="284"/>
        <w:rPr>
          <w:rFonts w:ascii="Arial" w:hAnsi="Arial" w:cs="Arial"/>
        </w:rPr>
      </w:pPr>
      <w:r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 wp14:anchorId="034379B4" wp14:editId="6CF7075F">
                <wp:simplePos x="0" y="0"/>
                <wp:positionH relativeFrom="column">
                  <wp:posOffset>2546350</wp:posOffset>
                </wp:positionH>
                <wp:positionV relativeFrom="paragraph">
                  <wp:posOffset>121920</wp:posOffset>
                </wp:positionV>
                <wp:extent cx="1786255" cy="0"/>
                <wp:effectExtent l="0" t="0" r="0" b="0"/>
                <wp:wrapNone/>
                <wp:docPr id="91" name="AutoShap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862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57CDBFC" id="AutoShape 108" o:spid="_x0000_s1026" type="#_x0000_t32" style="position:absolute;margin-left:200.5pt;margin-top:9.6pt;width:140.65pt;height:0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"/>
            </w:pict>
          </mc:Fallback>
        </mc:AlternateContent>
      </w:r>
      <w:r w:rsidR="00A45D9F" w:rsidRPr="00702BD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58D1CA1C" wp14:editId="4A531F57">
                <wp:simplePos x="0" y="0"/>
                <wp:positionH relativeFrom="column">
                  <wp:posOffset>4984115</wp:posOffset>
                </wp:positionH>
                <wp:positionV relativeFrom="paragraph">
                  <wp:posOffset>121920</wp:posOffset>
                </wp:positionV>
                <wp:extent cx="1786255" cy="0"/>
                <wp:effectExtent l="12065" t="8890" r="11430" b="10160"/>
                <wp:wrapNone/>
                <wp:docPr id="92" name="AutoShap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8625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0F991CC" id="AutoShape 109" o:spid="_x0000_s1026" type="#_x0000_t32" style="position:absolute;margin-left:392.45pt;margin-top:9.6pt;width:140.65pt;height:0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"/>
            </w:pict>
          </mc:Fallback>
        </mc:AlternateContent>
      </w:r>
      <w:r w:rsidR="005C3925" w:rsidRPr="00702BD7">
        <w:rPr>
          <w:rFonts w:ascii="Arial" w:eastAsiaTheme="minorHAnsi" w:hAnsi="Arial" w:cs="Arial"/>
          <w:lang w:eastAsia="en-US"/>
        </w:rPr>
        <w:t xml:space="preserve">Núm. de contrato u orden de trabajo: </w:t>
      </w:r>
      <w:r w:rsidR="008900B6" w:rsidRPr="00702BD7">
        <w:rPr>
          <w:rFonts w:ascii="Arial" w:eastAsiaTheme="minorHAnsi" w:hAnsi="Arial" w:cs="Arial"/>
          <w:lang w:eastAsia="en-US"/>
        </w:rPr>
        <w:tab/>
      </w:r>
      <w:r w:rsidR="008900B6" w:rsidRPr="00702BD7">
        <w:rPr>
          <w:rFonts w:ascii="Arial" w:eastAsiaTheme="minorHAnsi" w:hAnsi="Arial" w:cs="Arial"/>
          <w:lang w:eastAsia="en-US"/>
        </w:rPr>
        <w:tab/>
      </w:r>
      <w:r w:rsidR="008900B6" w:rsidRPr="00702BD7">
        <w:rPr>
          <w:rFonts w:ascii="Arial" w:eastAsiaTheme="minorHAnsi" w:hAnsi="Arial" w:cs="Arial"/>
          <w:lang w:eastAsia="en-US"/>
        </w:rPr>
        <w:tab/>
      </w:r>
      <w:r w:rsidR="008900B6" w:rsidRPr="00702BD7">
        <w:rPr>
          <w:rFonts w:ascii="Arial" w:eastAsiaTheme="minorHAnsi" w:hAnsi="Arial" w:cs="Arial"/>
          <w:lang w:eastAsia="en-US"/>
        </w:rPr>
        <w:tab/>
      </w:r>
      <w:r w:rsidR="008900B6" w:rsidRPr="00702BD7">
        <w:rPr>
          <w:rFonts w:ascii="Arial" w:eastAsiaTheme="minorHAnsi" w:hAnsi="Arial" w:cs="Arial"/>
          <w:lang w:eastAsia="en-US"/>
        </w:rPr>
        <w:tab/>
      </w:r>
      <w:r w:rsidR="005C3925" w:rsidRPr="00702BD7">
        <w:rPr>
          <w:rFonts w:ascii="Arial" w:hAnsi="Arial" w:cs="Arial"/>
        </w:rPr>
        <w:t xml:space="preserve">Fecha: </w:t>
      </w:r>
    </w:p>
    <w:p w14:paraId="71C4DB12" w14:textId="058901FB" w:rsidR="0017683E" w:rsidRDefault="0017683E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Cs w:val="23"/>
        </w:rPr>
      </w:pPr>
    </w:p>
    <w:p w14:paraId="741DAFD4" w14:textId="77777777" w:rsidR="00702BD7" w:rsidRPr="00703537" w:rsidRDefault="00702BD7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Cs w:val="23"/>
        </w:rPr>
      </w:pPr>
    </w:p>
    <w:p w14:paraId="33BC729D" w14:textId="1729FD90" w:rsidR="00D261E1" w:rsidRPr="00F861DF" w:rsidRDefault="00F16F8D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 w:val="20"/>
        </w:rPr>
      </w:pPr>
      <w:r w:rsidRPr="00F861DF">
        <w:rPr>
          <w:rFonts w:ascii="Arial" w:hAnsi="Arial" w:cs="Arial"/>
          <w:bCs/>
          <w:sz w:val="20"/>
        </w:rPr>
        <w:t>*</w:t>
      </w:r>
      <w:r w:rsidR="00D261E1" w:rsidRPr="00F861DF">
        <w:rPr>
          <w:rFonts w:ascii="Arial" w:hAnsi="Arial" w:cs="Arial"/>
          <w:bCs/>
          <w:sz w:val="20"/>
        </w:rPr>
        <w:t>Componentes</w:t>
      </w:r>
      <w:r w:rsidR="00C00384" w:rsidRPr="00F861DF">
        <w:rPr>
          <w:rFonts w:ascii="Arial" w:hAnsi="Arial" w:cs="Arial"/>
          <w:bCs/>
          <w:sz w:val="20"/>
        </w:rPr>
        <w:t xml:space="preserve"> opcionales.</w:t>
      </w:r>
    </w:p>
    <w:p w14:paraId="5FDC3B23" w14:textId="7DB21429" w:rsidR="00E158CA" w:rsidRPr="00F861DF" w:rsidRDefault="00C00384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Cs/>
          <w:sz w:val="20"/>
        </w:rPr>
      </w:pPr>
      <w:r w:rsidRPr="00F861DF">
        <w:rPr>
          <w:rFonts w:ascii="Arial" w:hAnsi="Arial" w:cs="Arial"/>
          <w:bCs/>
          <w:sz w:val="20"/>
        </w:rPr>
        <w:t xml:space="preserve">Para mayor información consultar la Norma Técnica sobre Domicilios Geográficos disponible en el portal del </w:t>
      </w:r>
      <w:r w:rsidR="00E158CA" w:rsidRPr="00F861DF">
        <w:rPr>
          <w:rFonts w:ascii="Arial" w:hAnsi="Arial" w:cs="Arial"/>
          <w:bCs/>
          <w:sz w:val="20"/>
        </w:rPr>
        <w:t>SNIEG:</w:t>
      </w:r>
    </w:p>
    <w:p w14:paraId="134AE043" w14:textId="055486F0" w:rsidR="00EC43C8" w:rsidRDefault="00792DE2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/>
          <w:bCs/>
        </w:rPr>
      </w:pPr>
      <w:hyperlink r:id="rId8" w:history="1">
        <w:r w:rsidR="00184CC9" w:rsidRPr="004F51A5">
          <w:rPr>
            <w:rStyle w:val="Hipervnculo"/>
            <w:rFonts w:ascii="Arial" w:hAnsi="Arial" w:cs="Arial"/>
            <w:sz w:val="20"/>
            <w:szCs w:val="20"/>
          </w:rPr>
          <w:t>https://www.snieg.mx/DocumentacionPortal/Normatividad/vigente/Norma_Tecnica_sobre_Domicilios_Geograficos.pdf</w:t>
        </w:r>
      </w:hyperlink>
      <w:r w:rsidR="0059663A" w:rsidRPr="00F861DF">
        <w:rPr>
          <w:rFonts w:ascii="Arial" w:hAnsi="Arial" w:cs="Arial"/>
          <w:b/>
          <w:bCs/>
        </w:rPr>
        <w:t xml:space="preserve"> </w:t>
      </w:r>
    </w:p>
    <w:p w14:paraId="5E7B45A1" w14:textId="77777777" w:rsidR="00F861DF" w:rsidRPr="00F861DF" w:rsidRDefault="00F861DF" w:rsidP="00B61802">
      <w:pPr>
        <w:widowControl w:val="0"/>
        <w:autoSpaceDE w:val="0"/>
        <w:autoSpaceDN w:val="0"/>
        <w:adjustRightInd w:val="0"/>
        <w:spacing w:after="0" w:line="240" w:lineRule="auto"/>
        <w:ind w:left="-142"/>
        <w:jc w:val="both"/>
        <w:rPr>
          <w:rFonts w:ascii="Arial" w:hAnsi="Arial" w:cs="Arial"/>
          <w:b/>
          <w:bCs/>
        </w:rPr>
      </w:pPr>
    </w:p>
    <w:p w14:paraId="5B7A96C5" w14:textId="52F058A1" w:rsidR="003F19AE" w:rsidRPr="00703537" w:rsidRDefault="003F19AE" w:rsidP="004E7701">
      <w:pPr>
        <w:widowControl w:val="0"/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Arial" w:hAnsi="Arial" w:cs="Arial"/>
          <w:b/>
          <w:bCs/>
          <w:sz w:val="23"/>
          <w:szCs w:val="23"/>
        </w:rPr>
      </w:pPr>
      <w:r w:rsidRPr="00703537">
        <w:rPr>
          <w:rFonts w:ascii="Arial" w:hAnsi="Arial" w:cs="Arial"/>
          <w:b/>
          <w:bCs/>
          <w:sz w:val="23"/>
          <w:szCs w:val="23"/>
        </w:rPr>
        <w:br w:type="page"/>
      </w:r>
    </w:p>
    <w:p w14:paraId="68309CD4" w14:textId="0E511511" w:rsidR="005C3925" w:rsidRPr="00703537" w:rsidRDefault="00072617" w:rsidP="00072617">
      <w:pPr>
        <w:jc w:val="right"/>
        <w:rPr>
          <w:rFonts w:ascii="Arial" w:hAnsi="Arial" w:cs="Arial"/>
          <w:b/>
          <w:bCs/>
          <w:sz w:val="20"/>
          <w:szCs w:val="20"/>
        </w:rPr>
      </w:pPr>
      <w:r w:rsidRPr="00703537">
        <w:rPr>
          <w:rFonts w:ascii="Arial" w:hAnsi="Arial" w:cs="Arial"/>
          <w:noProof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1A5ADDF1" wp14:editId="6984FA1E">
                <wp:simplePos x="0" y="0"/>
                <wp:positionH relativeFrom="column">
                  <wp:posOffset>-114300</wp:posOffset>
                </wp:positionH>
                <wp:positionV relativeFrom="paragraph">
                  <wp:posOffset>175260</wp:posOffset>
                </wp:positionV>
                <wp:extent cx="7047230" cy="3810000"/>
                <wp:effectExtent l="0" t="0" r="39370" b="57150"/>
                <wp:wrapNone/>
                <wp:docPr id="86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7230" cy="3810000"/>
                        </a:xfrm>
                        <a:prstGeom prst="roundRect">
                          <a:avLst>
                            <a:gd name="adj" fmla="val 4301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33812F5" id="AutoShape 9" o:spid="_x0000_s1026" style="position:absolute;margin-left:-9pt;margin-top:13.8pt;width:554.9pt;height:300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81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2BFD6AC7" w14:textId="05E21481" w:rsidR="00CE2729" w:rsidRPr="00703537" w:rsidRDefault="00A45D9F" w:rsidP="00CE2729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B013959" wp14:editId="4D393C61">
                <wp:simplePos x="0" y="0"/>
                <wp:positionH relativeFrom="column">
                  <wp:posOffset>-317500</wp:posOffset>
                </wp:positionH>
                <wp:positionV relativeFrom="paragraph">
                  <wp:posOffset>52070</wp:posOffset>
                </wp:positionV>
                <wp:extent cx="370840" cy="429260"/>
                <wp:effectExtent l="73025" t="74930" r="70485" b="76835"/>
                <wp:wrapNone/>
                <wp:docPr id="85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90F796" w14:textId="50248DF0" w:rsidR="009769F8" w:rsidRDefault="00976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B013959" id="AutoShape 18" o:spid="_x0000_s1028" type="#_x0000_t4" style="position:absolute;left:0;text-align:left;margin-left:-25pt;margin-top:4.1pt;width:29.2pt;height:33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mLwx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" fillcolor="black [3213]" strokecolor="white [3212]" strokeweight="4.5pt">
                <v:textbox>
                  <w:txbxContent>
                    <w:p w14:paraId="2190F796" w14:textId="50248DF0" w:rsidR="009769F8" w:rsidRDefault="009769F8"/>
                  </w:txbxContent>
                </v:textbox>
              </v:shape>
            </w:pict>
          </mc:Fallback>
        </mc:AlternateContent>
      </w:r>
      <w:r w:rsidR="00393E78" w:rsidRPr="00703537">
        <w:rPr>
          <w:rFonts w:ascii="Arial" w:hAnsi="Arial" w:cs="Arial"/>
          <w:b/>
          <w:bCs/>
          <w:sz w:val="28"/>
          <w:szCs w:val="28"/>
        </w:rPr>
        <w:t>TIPO DE LEVANTAMIENTO</w:t>
      </w:r>
    </w:p>
    <w:p w14:paraId="1AD7BB13" w14:textId="041A1FBF" w:rsidR="00964B36" w:rsidRPr="00703537" w:rsidRDefault="00964B36" w:rsidP="00CE2729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noProof/>
          <w:sz w:val="10"/>
          <w:szCs w:val="1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901DA28" wp14:editId="1CADDDC6">
                <wp:simplePos x="0" y="0"/>
                <wp:positionH relativeFrom="margin">
                  <wp:align>left</wp:align>
                </wp:positionH>
                <wp:positionV relativeFrom="paragraph">
                  <wp:posOffset>55245</wp:posOffset>
                </wp:positionV>
                <wp:extent cx="6911975" cy="0"/>
                <wp:effectExtent l="0" t="0" r="0" b="0"/>
                <wp:wrapNone/>
                <wp:docPr id="84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4DAD568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6" o:spid="_x0000_s1026" type="#_x0000_t32" style="position:absolute;margin-left:0;margin-top:4.35pt;width:544.25pt;height:0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44ZIAIAAD4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" strokeweight="1.5pt">
                <w10:wrap anchorx="margin"/>
              </v:shape>
            </w:pict>
          </mc:Fallback>
        </mc:AlternateContent>
      </w:r>
    </w:p>
    <w:p w14:paraId="3DC120D5" w14:textId="5E9EF3DE" w:rsidR="00964B36" w:rsidRPr="001905B7" w:rsidRDefault="00964B36" w:rsidP="002C558C">
      <w:pPr>
        <w:widowControl w:val="0"/>
        <w:autoSpaceDE w:val="0"/>
        <w:autoSpaceDN w:val="0"/>
        <w:adjustRightInd w:val="0"/>
        <w:spacing w:after="0" w:line="240" w:lineRule="auto"/>
        <w:ind w:left="84"/>
        <w:rPr>
          <w:rFonts w:ascii="Arial" w:eastAsia="Calibri" w:hAnsi="Arial" w:cs="Arial"/>
          <w:lang w:eastAsia="en-US"/>
        </w:rPr>
      </w:pPr>
      <w:bookmarkStart w:id="1" w:name="_Hlk22033629"/>
      <w:r w:rsidRPr="001905B7">
        <w:rPr>
          <w:rFonts w:ascii="Arial" w:eastAsia="Calibri" w:hAnsi="Arial" w:cs="Arial"/>
          <w:lang w:eastAsia="en-US"/>
        </w:rPr>
        <w:t>De las siguientes opciones seleccione la</w:t>
      </w:r>
      <w:r w:rsidR="008B0752" w:rsidRPr="001905B7">
        <w:rPr>
          <w:rFonts w:ascii="Arial" w:eastAsia="Calibri" w:hAnsi="Arial" w:cs="Arial"/>
          <w:lang w:eastAsia="en-US"/>
        </w:rPr>
        <w:t xml:space="preserve"> (s)</w:t>
      </w:r>
      <w:r w:rsidRPr="001905B7">
        <w:rPr>
          <w:rFonts w:ascii="Arial" w:eastAsia="Calibri" w:hAnsi="Arial" w:cs="Arial"/>
          <w:lang w:eastAsia="en-US"/>
        </w:rPr>
        <w:t xml:space="preserve"> que </w:t>
      </w:r>
      <w:r w:rsidR="00211FEF" w:rsidRPr="001905B7">
        <w:rPr>
          <w:rFonts w:ascii="Arial" w:eastAsia="Calibri" w:hAnsi="Arial" w:cs="Arial"/>
          <w:lang w:eastAsia="en-US"/>
        </w:rPr>
        <w:t>correspondan con</w:t>
      </w:r>
      <w:r w:rsidR="00CB0355" w:rsidRPr="001905B7">
        <w:rPr>
          <w:rFonts w:ascii="Arial" w:eastAsia="Calibri" w:hAnsi="Arial" w:cs="Arial"/>
          <w:lang w:eastAsia="en-US"/>
        </w:rPr>
        <w:t xml:space="preserve"> </w:t>
      </w:r>
      <w:r w:rsidR="00211FEF" w:rsidRPr="001905B7">
        <w:rPr>
          <w:rFonts w:ascii="Arial" w:eastAsia="Calibri" w:hAnsi="Arial" w:cs="Arial"/>
          <w:lang w:eastAsia="en-US"/>
        </w:rPr>
        <w:t>el</w:t>
      </w:r>
      <w:r w:rsidR="007743FD" w:rsidRPr="001905B7">
        <w:rPr>
          <w:rFonts w:ascii="Arial" w:eastAsia="Calibri" w:hAnsi="Arial" w:cs="Arial"/>
          <w:lang w:eastAsia="en-US"/>
        </w:rPr>
        <w:t xml:space="preserve"> tipo de</w:t>
      </w:r>
      <w:r w:rsidR="00211FEF" w:rsidRPr="001905B7">
        <w:rPr>
          <w:rFonts w:ascii="Arial" w:eastAsia="Calibri" w:hAnsi="Arial" w:cs="Arial"/>
          <w:lang w:eastAsia="en-US"/>
        </w:rPr>
        <w:t xml:space="preserve"> levantamiento a realizar</w:t>
      </w:r>
      <w:bookmarkEnd w:id="1"/>
      <w:r w:rsidR="008B0752" w:rsidRPr="001905B7">
        <w:rPr>
          <w:rFonts w:ascii="Arial" w:eastAsia="Calibri" w:hAnsi="Arial" w:cs="Arial"/>
          <w:lang w:eastAsia="en-US"/>
        </w:rPr>
        <w:t>:</w:t>
      </w:r>
    </w:p>
    <w:p w14:paraId="33F60E24" w14:textId="5EEF1866" w:rsidR="00CE2729" w:rsidRPr="001905B7" w:rsidRDefault="00CE2729" w:rsidP="006B561F">
      <w:pPr>
        <w:spacing w:after="0" w:line="360" w:lineRule="auto"/>
        <w:ind w:left="284" w:hanging="284"/>
        <w:rPr>
          <w:rFonts w:ascii="Arial" w:hAnsi="Arial" w:cs="Arial"/>
          <w:sz w:val="10"/>
          <w:szCs w:val="10"/>
        </w:rPr>
      </w:pPr>
    </w:p>
    <w:tbl>
      <w:tblPr>
        <w:tblStyle w:val="Tablaconcuadrcula"/>
        <w:tblW w:w="10632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43"/>
        <w:gridCol w:w="1838"/>
        <w:gridCol w:w="3407"/>
        <w:gridCol w:w="3544"/>
      </w:tblGrid>
      <w:tr w:rsidR="00391020" w:rsidRPr="001905B7" w14:paraId="50AD74A8" w14:textId="77777777" w:rsidTr="00AF54FD">
        <w:tc>
          <w:tcPr>
            <w:tcW w:w="1843" w:type="dxa"/>
          </w:tcPr>
          <w:p w14:paraId="3D94F120" w14:textId="2A3B64E7" w:rsidR="00391020" w:rsidRPr="001905B7" w:rsidRDefault="00391020" w:rsidP="0029612F">
            <w:pPr>
              <w:spacing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 xml:space="preserve">Fotográfico: </w:t>
            </w:r>
            <w:sdt>
              <w:sdtPr>
                <w:rPr>
                  <w:rFonts w:ascii="Arial" w:eastAsia="Calibri" w:hAnsi="Arial" w:cs="Arial"/>
                  <w:color w:val="F2F2F2" w:themeColor="background1" w:themeShade="F2"/>
                  <w:lang w:eastAsia="en-US"/>
                </w:rPr>
                <w:id w:val="6238093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12F" w:rsidRPr="001905B7">
                  <w:rPr>
                    <w:rFonts w:ascii="Segoe UI Symbol" w:eastAsia="MS Gothic" w:hAnsi="Segoe UI Symbol" w:cs="Segoe UI Symbol"/>
                    <w:color w:val="F2F2F2" w:themeColor="background1" w:themeShade="F2"/>
                    <w:lang w:eastAsia="en-US"/>
                  </w:rPr>
                  <w:t>☐</w:t>
                </w:r>
              </w:sdtContent>
            </w:sdt>
          </w:p>
        </w:tc>
        <w:tc>
          <w:tcPr>
            <w:tcW w:w="5245" w:type="dxa"/>
            <w:gridSpan w:val="2"/>
          </w:tcPr>
          <w:p w14:paraId="15F33C82" w14:textId="002F800C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Fotogramétrico</w:t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D35B69"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2761468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90D54">
                  <w:rPr>
                    <w:rFonts w:ascii="MS Gothic" w:eastAsia="MS Gothic" w:hAnsi="MS Gothic" w:cs="Arial" w:hint="eastAsia"/>
                    <w:lang w:eastAsia="en-US"/>
                  </w:rPr>
                  <w:t>☐</w:t>
                </w:r>
              </w:sdtContent>
            </w:sdt>
          </w:p>
        </w:tc>
        <w:tc>
          <w:tcPr>
            <w:tcW w:w="3544" w:type="dxa"/>
          </w:tcPr>
          <w:p w14:paraId="2F64FF93" w14:textId="28E51F99" w:rsidR="00391020" w:rsidRPr="001905B7" w:rsidRDefault="00391020" w:rsidP="009D35AB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De reconocimiento</w:t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16400752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</w:tc>
      </w:tr>
      <w:tr w:rsidR="00D35B69" w:rsidRPr="001905B7" w14:paraId="143EA87D" w14:textId="77777777" w:rsidTr="00AF54FD">
        <w:tc>
          <w:tcPr>
            <w:tcW w:w="1843" w:type="dxa"/>
          </w:tcPr>
          <w:p w14:paraId="29612B19" w14:textId="77777777" w:rsidR="00D35B69" w:rsidRPr="001905B7" w:rsidRDefault="00D35B69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  <w:p w14:paraId="0FBF1E4D" w14:textId="77777777" w:rsidR="00D35B69" w:rsidRPr="001905B7" w:rsidRDefault="00D35B69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  <w:p w14:paraId="31FA16A3" w14:textId="77777777" w:rsidR="00D35B69" w:rsidRPr="001905B7" w:rsidRDefault="00D35B69" w:rsidP="0029612F">
            <w:pPr>
              <w:spacing w:line="240" w:lineRule="exact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5245" w:type="dxa"/>
            <w:gridSpan w:val="2"/>
          </w:tcPr>
          <w:p w14:paraId="1403C24C" w14:textId="161EE5AB" w:rsidR="00AF54FD" w:rsidRPr="001905B7" w:rsidRDefault="00D35B69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Imágenes de pequeño</w:t>
            </w:r>
            <w:r w:rsidR="00AF54FD" w:rsidRPr="001905B7"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1905B7">
              <w:rPr>
                <w:rFonts w:ascii="Arial" w:eastAsia="Calibri" w:hAnsi="Arial" w:cs="Arial"/>
                <w:lang w:eastAsia="en-US"/>
              </w:rPr>
              <w:t>formato</w:t>
            </w:r>
            <w:r w:rsidR="00AF54FD"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14082720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F54FD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  <w:p w14:paraId="1A56EA80" w14:textId="57317F6C" w:rsidR="00D35B69" w:rsidRPr="001905B7" w:rsidRDefault="00D35B69" w:rsidP="00AF54FD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3544" w:type="dxa"/>
          </w:tcPr>
          <w:p w14:paraId="482A8DDD" w14:textId="1D30BEB8" w:rsidR="00D35B69" w:rsidRPr="001905B7" w:rsidRDefault="00D35B69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  <w:p w14:paraId="2391322D" w14:textId="77777777" w:rsidR="00D35B69" w:rsidRPr="001905B7" w:rsidRDefault="00D35B69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</w:tc>
      </w:tr>
      <w:tr w:rsidR="00391020" w:rsidRPr="001905B7" w14:paraId="5DDD89F4" w14:textId="77777777" w:rsidTr="00AF54FD">
        <w:tc>
          <w:tcPr>
            <w:tcW w:w="1843" w:type="dxa"/>
          </w:tcPr>
          <w:p w14:paraId="42D28978" w14:textId="11A4B436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 xml:space="preserve">Altimétrico: </w:t>
            </w:r>
            <w:sdt>
              <w:sdtPr>
                <w:rPr>
                  <w:rFonts w:ascii="Arial" w:eastAsia="Calibri" w:hAnsi="Arial" w:cs="Arial"/>
                  <w:color w:val="F2F2F2" w:themeColor="background1" w:themeShade="F2"/>
                  <w:lang w:eastAsia="en-US"/>
                </w:rPr>
                <w:id w:val="1914499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12F" w:rsidRPr="001905B7">
                  <w:rPr>
                    <w:rFonts w:ascii="Segoe UI Symbol" w:eastAsia="MS Gothic" w:hAnsi="Segoe UI Symbol" w:cs="Segoe UI Symbol"/>
                    <w:color w:val="F2F2F2" w:themeColor="background1" w:themeShade="F2"/>
                    <w:lang w:eastAsia="en-US"/>
                  </w:rPr>
                  <w:t>☐</w:t>
                </w:r>
              </w:sdtContent>
            </w:sdt>
          </w:p>
          <w:p w14:paraId="21F09411" w14:textId="77777777" w:rsidR="00391020" w:rsidRPr="001905B7" w:rsidRDefault="00391020" w:rsidP="0029612F">
            <w:pPr>
              <w:spacing w:line="240" w:lineRule="exact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5245" w:type="dxa"/>
            <w:gridSpan w:val="2"/>
          </w:tcPr>
          <w:p w14:paraId="22A54AA7" w14:textId="2A4F17E6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LIDAR</w:t>
            </w:r>
            <w:r w:rsidR="000F0100" w:rsidRPr="001905B7">
              <w:rPr>
                <w:rFonts w:ascii="Arial" w:eastAsia="Calibri" w:hAnsi="Arial" w:cs="Arial"/>
                <w:lang w:eastAsia="en-US"/>
              </w:rPr>
              <w:t xml:space="preserve"> Topográfico</w:t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MS Gothic" w:hAnsi="Arial" w:cs="Arial"/>
                  <w:lang w:eastAsia="en-US"/>
                </w:rPr>
                <w:id w:val="-1133630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  <w:p w14:paraId="256D10FE" w14:textId="68CEE584" w:rsidR="000F0100" w:rsidRPr="001905B7" w:rsidRDefault="000F010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RADAR</w:t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-19807513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</w:tc>
        <w:tc>
          <w:tcPr>
            <w:tcW w:w="3544" w:type="dxa"/>
          </w:tcPr>
          <w:p w14:paraId="64319851" w14:textId="30E1BA66" w:rsidR="00391020" w:rsidRPr="001905B7" w:rsidRDefault="000F010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LIDAR Batimétrico</w:t>
            </w:r>
            <w:r w:rsidR="00391020" w:rsidRPr="001905B7">
              <w:rPr>
                <w:rFonts w:ascii="Arial" w:eastAsia="Calibri" w:hAnsi="Arial" w:cs="Arial"/>
                <w:lang w:eastAsia="en-US"/>
              </w:rPr>
              <w:tab/>
            </w:r>
            <w:r w:rsidR="00391020"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-14971132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  <w:p w14:paraId="797DEAF6" w14:textId="77777777" w:rsidR="00A37572" w:rsidRPr="001905B7" w:rsidRDefault="00A37572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  <w:p w14:paraId="5DAD5688" w14:textId="549BD66D" w:rsidR="00AF54FD" w:rsidRPr="001905B7" w:rsidRDefault="00AF54FD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</w:tc>
      </w:tr>
      <w:tr w:rsidR="00391020" w:rsidRPr="001905B7" w14:paraId="53683F6B" w14:textId="77777777" w:rsidTr="00AF54FD">
        <w:tc>
          <w:tcPr>
            <w:tcW w:w="1843" w:type="dxa"/>
          </w:tcPr>
          <w:p w14:paraId="17023AB9" w14:textId="0778FB02" w:rsidR="00391020" w:rsidRPr="001905B7" w:rsidRDefault="00391020" w:rsidP="0029612F">
            <w:pPr>
              <w:spacing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 xml:space="preserve">Geofísico:  </w:t>
            </w:r>
            <w:sdt>
              <w:sdtPr>
                <w:rPr>
                  <w:rFonts w:ascii="Arial" w:eastAsia="Calibri" w:hAnsi="Arial" w:cs="Arial"/>
                  <w:color w:val="F2F2F2" w:themeColor="background1" w:themeShade="F2"/>
                  <w:lang w:eastAsia="en-US"/>
                </w:rPr>
                <w:id w:val="-5890824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9612F" w:rsidRPr="001905B7">
                  <w:rPr>
                    <w:rFonts w:ascii="Segoe UI Symbol" w:eastAsia="MS Gothic" w:hAnsi="Segoe UI Symbol" w:cs="Segoe UI Symbol"/>
                    <w:color w:val="F2F2F2" w:themeColor="background1" w:themeShade="F2"/>
                    <w:lang w:eastAsia="en-US"/>
                  </w:rPr>
                  <w:t>☐</w:t>
                </w:r>
              </w:sdtContent>
            </w:sdt>
          </w:p>
        </w:tc>
        <w:tc>
          <w:tcPr>
            <w:tcW w:w="5245" w:type="dxa"/>
            <w:gridSpan w:val="2"/>
          </w:tcPr>
          <w:p w14:paraId="4B937FF5" w14:textId="452E878B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Gravimétrico</w:t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17953236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</w:tc>
        <w:tc>
          <w:tcPr>
            <w:tcW w:w="3544" w:type="dxa"/>
          </w:tcPr>
          <w:p w14:paraId="74A0AF0B" w14:textId="107F2A3C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proofErr w:type="spellStart"/>
            <w:r w:rsidRPr="001905B7">
              <w:rPr>
                <w:rFonts w:ascii="Arial" w:eastAsia="Calibri" w:hAnsi="Arial" w:cs="Arial"/>
                <w:lang w:eastAsia="en-US"/>
              </w:rPr>
              <w:t>Magnetométrico</w:t>
            </w:r>
            <w:proofErr w:type="spellEnd"/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-3769382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</w:tc>
      </w:tr>
      <w:tr w:rsidR="0029612F" w:rsidRPr="001905B7" w14:paraId="5C0CFA5E" w14:textId="77777777" w:rsidTr="00AF54FD">
        <w:tc>
          <w:tcPr>
            <w:tcW w:w="1843" w:type="dxa"/>
          </w:tcPr>
          <w:p w14:paraId="6155C09D" w14:textId="77777777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</w:tc>
        <w:tc>
          <w:tcPr>
            <w:tcW w:w="5245" w:type="dxa"/>
            <w:gridSpan w:val="2"/>
          </w:tcPr>
          <w:p w14:paraId="31CB3196" w14:textId="5F000599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Radiométrico</w:t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-8017020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  <w:r w:rsidRPr="001905B7">
              <w:rPr>
                <w:rFonts w:ascii="Arial" w:eastAsia="Calibri" w:hAnsi="Arial" w:cs="Arial"/>
                <w:lang w:eastAsia="en-US"/>
              </w:rPr>
              <w:t xml:space="preserve">   </w:t>
            </w:r>
          </w:p>
        </w:tc>
        <w:tc>
          <w:tcPr>
            <w:tcW w:w="3544" w:type="dxa"/>
          </w:tcPr>
          <w:p w14:paraId="44228C42" w14:textId="64C6B105" w:rsidR="000F0100" w:rsidRPr="001905B7" w:rsidRDefault="0029612F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Termogr</w:t>
            </w:r>
            <w:r w:rsidR="002B6A77" w:rsidRPr="001905B7">
              <w:rPr>
                <w:rFonts w:ascii="Arial" w:eastAsia="Calibri" w:hAnsi="Arial" w:cs="Arial"/>
                <w:lang w:eastAsia="en-US"/>
              </w:rPr>
              <w:t>á</w:t>
            </w:r>
            <w:r w:rsidRPr="001905B7">
              <w:rPr>
                <w:rFonts w:ascii="Arial" w:eastAsia="Calibri" w:hAnsi="Arial" w:cs="Arial"/>
                <w:lang w:eastAsia="en-US"/>
              </w:rPr>
              <w:t>f</w:t>
            </w:r>
            <w:r w:rsidR="002B6A77" w:rsidRPr="001905B7">
              <w:rPr>
                <w:rFonts w:ascii="Arial" w:eastAsia="Calibri" w:hAnsi="Arial" w:cs="Arial"/>
                <w:lang w:eastAsia="en-US"/>
              </w:rPr>
              <w:t>ico</w:t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r w:rsidR="009D35AB" w:rsidRPr="001905B7">
              <w:rPr>
                <w:rFonts w:ascii="Arial" w:eastAsia="Calibri" w:hAnsi="Arial" w:cs="Arial"/>
                <w:lang w:eastAsia="en-US"/>
              </w:rPr>
              <w:tab/>
            </w:r>
            <w:sdt>
              <w:sdtPr>
                <w:rPr>
                  <w:rFonts w:ascii="Arial" w:eastAsia="Calibri" w:hAnsi="Arial" w:cs="Arial"/>
                  <w:lang w:eastAsia="en-US"/>
                </w:rPr>
                <w:id w:val="1576480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D35AB"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sdtContent>
            </w:sdt>
          </w:p>
          <w:p w14:paraId="5B3A0635" w14:textId="4BA9976A" w:rsidR="000F0100" w:rsidRPr="001905B7" w:rsidRDefault="000F010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</w:p>
        </w:tc>
      </w:tr>
      <w:tr w:rsidR="00391020" w:rsidRPr="001905B7" w14:paraId="7B48155F" w14:textId="77777777" w:rsidTr="00AF54FD">
        <w:tc>
          <w:tcPr>
            <w:tcW w:w="1843" w:type="dxa"/>
          </w:tcPr>
          <w:p w14:paraId="6BE22CAA" w14:textId="2639E864" w:rsidR="00AF54FD" w:rsidRPr="001905B7" w:rsidRDefault="00391020" w:rsidP="00AF54FD">
            <w:pPr>
              <w:spacing w:before="12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Calibri" w:hAnsi="Arial" w:cs="Arial"/>
                <w:lang w:eastAsia="en-US"/>
              </w:rPr>
              <w:t>Imagen</w:t>
            </w:r>
            <w:r w:rsidR="00AF54FD" w:rsidRPr="001905B7">
              <w:rPr>
                <w:rFonts w:ascii="Arial" w:eastAsia="Calibri" w:hAnsi="Arial" w:cs="Arial"/>
                <w:lang w:eastAsia="en-US"/>
              </w:rPr>
              <w:t xml:space="preserve"> </w:t>
            </w:r>
            <w:r w:rsidRPr="001905B7">
              <w:rPr>
                <w:rFonts w:ascii="Arial" w:eastAsia="Calibri" w:hAnsi="Arial" w:cs="Arial"/>
                <w:lang w:eastAsia="en-US"/>
              </w:rPr>
              <w:t>de Video</w:t>
            </w:r>
            <w:r w:rsidR="000F0100" w:rsidRPr="001905B7">
              <w:rPr>
                <w:rFonts w:ascii="Arial" w:eastAsia="Calibri" w:hAnsi="Arial" w:cs="Arial"/>
                <w:lang w:eastAsia="en-US"/>
              </w:rPr>
              <w:t xml:space="preserve"> </w:t>
            </w:r>
          </w:p>
        </w:tc>
        <w:tc>
          <w:tcPr>
            <w:tcW w:w="1838" w:type="dxa"/>
          </w:tcPr>
          <w:sdt>
            <w:sdtPr>
              <w:rPr>
                <w:rFonts w:ascii="Arial" w:eastAsia="Calibri" w:hAnsi="Arial" w:cs="Arial"/>
                <w:lang w:eastAsia="en-US"/>
              </w:rPr>
              <w:id w:val="184034684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DF37591" w14:textId="1ED5EE9D" w:rsidR="00391020" w:rsidRPr="001905B7" w:rsidRDefault="009D35AB" w:rsidP="0029612F">
                <w:pPr>
                  <w:spacing w:before="120" w:after="160" w:line="240" w:lineRule="exact"/>
                  <w:rPr>
                    <w:rFonts w:ascii="Arial" w:eastAsia="Calibri" w:hAnsi="Arial" w:cs="Arial"/>
                    <w:lang w:eastAsia="en-US"/>
                  </w:rPr>
                </w:pPr>
                <w:r w:rsidRPr="001905B7">
                  <w:rPr>
                    <w:rFonts w:ascii="Segoe UI Symbol" w:eastAsia="MS Gothic" w:hAnsi="Segoe UI Symbol" w:cs="Segoe UI Symbol"/>
                    <w:lang w:eastAsia="en-US"/>
                  </w:rPr>
                  <w:t>☐</w:t>
                </w:r>
              </w:p>
            </w:sdtContent>
          </w:sdt>
        </w:tc>
        <w:tc>
          <w:tcPr>
            <w:tcW w:w="6951" w:type="dxa"/>
            <w:gridSpan w:val="2"/>
          </w:tcPr>
          <w:p w14:paraId="31B80296" w14:textId="12FE8376" w:rsidR="00391020" w:rsidRPr="001905B7" w:rsidRDefault="00391020" w:rsidP="0029612F">
            <w:pPr>
              <w:spacing w:after="160" w:line="240" w:lineRule="exact"/>
              <w:rPr>
                <w:rFonts w:ascii="Arial" w:eastAsia="Calibri" w:hAnsi="Arial" w:cs="Arial"/>
                <w:lang w:eastAsia="en-US"/>
              </w:rPr>
            </w:pPr>
            <w:r w:rsidRPr="001905B7">
              <w:rPr>
                <w:rFonts w:ascii="Arial" w:eastAsia="Times New Roman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55872" behindDoc="0" locked="0" layoutInCell="1" allowOverlap="1" wp14:anchorId="1768D866" wp14:editId="4BA2E77E">
                      <wp:simplePos x="0" y="0"/>
                      <wp:positionH relativeFrom="column">
                        <wp:posOffset>22860</wp:posOffset>
                      </wp:positionH>
                      <wp:positionV relativeFrom="paragraph">
                        <wp:posOffset>302895</wp:posOffset>
                      </wp:positionV>
                      <wp:extent cx="3914775" cy="0"/>
                      <wp:effectExtent l="0" t="0" r="28575" b="19050"/>
                      <wp:wrapNone/>
                      <wp:docPr id="11" name="AutoShape 1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39147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shape w14:anchorId="7D10A9A7" id="AutoShape 144" o:spid="_x0000_s1026" type="#_x0000_t32" style="position:absolute;margin-left:1.8pt;margin-top:23.85pt;width:308.25pt;height:0;flip:y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"/>
                  </w:pict>
                </mc:Fallback>
              </mc:AlternateContent>
            </w:r>
            <w:r w:rsidRPr="001905B7">
              <w:rPr>
                <w:rFonts w:ascii="Arial" w:eastAsia="Times New Roman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854848" behindDoc="0" locked="0" layoutInCell="1" allowOverlap="1" wp14:anchorId="0BDC5E53" wp14:editId="201B49C8">
                      <wp:simplePos x="0" y="0"/>
                      <wp:positionH relativeFrom="column">
                        <wp:posOffset>1213485</wp:posOffset>
                      </wp:positionH>
                      <wp:positionV relativeFrom="paragraph">
                        <wp:posOffset>116840</wp:posOffset>
                      </wp:positionV>
                      <wp:extent cx="2733675" cy="0"/>
                      <wp:effectExtent l="0" t="0" r="28575" b="19050"/>
                      <wp:wrapNone/>
                      <wp:docPr id="83" name="AutoShape 14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273367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shape w14:anchorId="7345020F" id="AutoShape 144" o:spid="_x0000_s1026" type="#_x0000_t32" style="position:absolute;margin-left:95.55pt;margin-top:9.2pt;width:215.25pt;height:0;flip:y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"/>
                  </w:pict>
                </mc:Fallback>
              </mc:AlternateContent>
            </w:r>
            <w:r w:rsidRPr="001905B7">
              <w:rPr>
                <w:rFonts w:ascii="Arial" w:eastAsia="Calibri" w:hAnsi="Arial" w:cs="Arial"/>
                <w:lang w:eastAsia="en-US"/>
              </w:rPr>
              <w:t>Otro (especificar):</w:t>
            </w:r>
          </w:p>
        </w:tc>
      </w:tr>
    </w:tbl>
    <w:p w14:paraId="71B8E908" w14:textId="77777777" w:rsidR="00AF54FD" w:rsidRPr="00703537" w:rsidRDefault="00AF54FD" w:rsidP="00FE0E0C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b/>
          <w:bCs/>
          <w:sz w:val="28"/>
          <w:szCs w:val="28"/>
        </w:rPr>
      </w:pPr>
    </w:p>
    <w:p w14:paraId="3B894DCA" w14:textId="16951E52" w:rsidR="00C66AAF" w:rsidRPr="00703537" w:rsidRDefault="00964B36" w:rsidP="00FE0E0C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17632" behindDoc="1" locked="0" layoutInCell="1" allowOverlap="1" wp14:anchorId="6CB307A7" wp14:editId="2F851050">
                <wp:simplePos x="0" y="0"/>
                <wp:positionH relativeFrom="column">
                  <wp:posOffset>-114300</wp:posOffset>
                </wp:positionH>
                <wp:positionV relativeFrom="paragraph">
                  <wp:posOffset>100330</wp:posOffset>
                </wp:positionV>
                <wp:extent cx="7047230" cy="3781425"/>
                <wp:effectExtent l="0" t="0" r="39370" b="66675"/>
                <wp:wrapNone/>
                <wp:docPr id="81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47230" cy="3781425"/>
                        </a:xfrm>
                        <a:prstGeom prst="roundRect">
                          <a:avLst>
                            <a:gd name="adj" fmla="val 4301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200291A7" id="AutoShape 69" o:spid="_x0000_s1026" style="position:absolute;margin-left:-9pt;margin-top:7.9pt;width:554.9pt;height:297.75pt;z-index:-251598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81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1DF3BC23" w14:textId="6AA2CB82" w:rsidR="00FE0E0C" w:rsidRPr="00703537" w:rsidRDefault="00A45D9F" w:rsidP="00FE0E0C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2B397061" wp14:editId="252A532A">
                <wp:simplePos x="0" y="0"/>
                <wp:positionH relativeFrom="column">
                  <wp:posOffset>-317500</wp:posOffset>
                </wp:positionH>
                <wp:positionV relativeFrom="paragraph">
                  <wp:posOffset>52070</wp:posOffset>
                </wp:positionV>
                <wp:extent cx="370840" cy="429260"/>
                <wp:effectExtent l="73025" t="73025" r="70485" b="78740"/>
                <wp:wrapNone/>
                <wp:docPr id="80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B11747" w14:textId="25660755" w:rsidR="009769F8" w:rsidRDefault="009769F8" w:rsidP="00FE0E0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B397061" id="AutoShape 68" o:spid="_x0000_s1029" type="#_x0000_t4" style="position:absolute;left:0;text-align:left;margin-left:-25pt;margin-top:4.1pt;width:29.2pt;height:33.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knd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" fillcolor="black [3213]" strokecolor="white [3212]" strokeweight="4.5pt">
                <v:textbox>
                  <w:txbxContent>
                    <w:p w14:paraId="5DB11747" w14:textId="25660755" w:rsidR="009769F8" w:rsidRDefault="009769F8" w:rsidP="00FE0E0C"/>
                  </w:txbxContent>
                </v:textbox>
              </v:shape>
            </w:pict>
          </mc:Fallback>
        </mc:AlternateContent>
      </w:r>
      <w:r w:rsidR="001030D7" w:rsidRPr="00703537">
        <w:rPr>
          <w:rFonts w:ascii="Arial" w:hAnsi="Arial" w:cs="Arial"/>
          <w:b/>
          <w:bCs/>
          <w:sz w:val="28"/>
          <w:szCs w:val="28"/>
        </w:rPr>
        <w:t xml:space="preserve">DESCRIPCIÓN Y </w:t>
      </w:r>
      <w:r w:rsidR="00FE0E0C" w:rsidRPr="00703537">
        <w:rPr>
          <w:rFonts w:ascii="Arial" w:hAnsi="Arial" w:cs="Arial"/>
          <w:b/>
          <w:bCs/>
          <w:sz w:val="28"/>
          <w:szCs w:val="28"/>
        </w:rPr>
        <w:t>O</w:t>
      </w:r>
      <w:r w:rsidR="001030D7" w:rsidRPr="00703537">
        <w:rPr>
          <w:rFonts w:ascii="Arial" w:hAnsi="Arial" w:cs="Arial"/>
          <w:b/>
          <w:bCs/>
          <w:sz w:val="28"/>
          <w:szCs w:val="28"/>
        </w:rPr>
        <w:t>BJETO DE LOS TRABAJOS A REALIZAR</w:t>
      </w:r>
    </w:p>
    <w:p w14:paraId="2A8556EB" w14:textId="27CE32D3" w:rsidR="00FE0E0C" w:rsidRPr="00703537" w:rsidRDefault="00A45D9F" w:rsidP="00FE0E0C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sz w:val="10"/>
          <w:szCs w:val="10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599037E" wp14:editId="2C809D79">
                <wp:simplePos x="0" y="0"/>
                <wp:positionH relativeFrom="column">
                  <wp:posOffset>34290</wp:posOffset>
                </wp:positionH>
                <wp:positionV relativeFrom="paragraph">
                  <wp:posOffset>31750</wp:posOffset>
                </wp:positionV>
                <wp:extent cx="6911975" cy="0"/>
                <wp:effectExtent l="15240" t="12700" r="16510" b="15875"/>
                <wp:wrapNone/>
                <wp:docPr id="79" name="AutoShap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3046E49" id="AutoShape 85" o:spid="_x0000_s1026" type="#_x0000_t32" style="position:absolute;margin-left:2.7pt;margin-top:2.5pt;width:544.25pt;height:0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" strokeweight="1.5pt"/>
            </w:pict>
          </mc:Fallback>
        </mc:AlternateContent>
      </w:r>
    </w:p>
    <w:p w14:paraId="1DFB576C" w14:textId="53FD4103" w:rsidR="002B6A77" w:rsidRPr="001905B7" w:rsidRDefault="002B6A77" w:rsidP="002B6A77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1905B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4E558CB2" wp14:editId="55F0AC4B">
                <wp:simplePos x="0" y="0"/>
                <wp:positionH relativeFrom="column">
                  <wp:posOffset>2105025</wp:posOffset>
                </wp:positionH>
                <wp:positionV relativeFrom="paragraph">
                  <wp:posOffset>160655</wp:posOffset>
                </wp:positionV>
                <wp:extent cx="4667250" cy="0"/>
                <wp:effectExtent l="0" t="0" r="19050" b="19050"/>
                <wp:wrapNone/>
                <wp:docPr id="77" name="AutoShape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667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46BBD95" id="AutoShape 117" o:spid="_x0000_s1026" type="#_x0000_t32" style="position:absolute;margin-left:165.75pt;margin-top:12.65pt;width:367.5pt;height:0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"/>
            </w:pict>
          </mc:Fallback>
        </mc:AlternateContent>
      </w:r>
      <w:r w:rsidRPr="001905B7">
        <w:rPr>
          <w:rFonts w:ascii="Arial" w:eastAsiaTheme="minorHAnsi" w:hAnsi="Arial" w:cs="Arial"/>
          <w:lang w:eastAsia="en-US"/>
        </w:rPr>
        <w:t xml:space="preserve">Beneficiario del levantamiento: </w:t>
      </w:r>
    </w:p>
    <w:p w14:paraId="00637839" w14:textId="5D25F61C" w:rsidR="00C66AAF" w:rsidRPr="001905B7" w:rsidRDefault="00C66AAF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</w:p>
    <w:p w14:paraId="586444CB" w14:textId="36CB9D26" w:rsidR="00FE0E0C" w:rsidRPr="001905B7" w:rsidRDefault="00A45D9F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1905B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6A27D2D6" wp14:editId="5672FAE9">
                <wp:simplePos x="0" y="0"/>
                <wp:positionH relativeFrom="column">
                  <wp:posOffset>2665095</wp:posOffset>
                </wp:positionH>
                <wp:positionV relativeFrom="paragraph">
                  <wp:posOffset>140970</wp:posOffset>
                </wp:positionV>
                <wp:extent cx="4105275" cy="0"/>
                <wp:effectExtent l="7620" t="13970" r="11430" b="5080"/>
                <wp:wrapNone/>
                <wp:docPr id="78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052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3B2F705" id="AutoShape 116" o:spid="_x0000_s1026" type="#_x0000_t32" style="position:absolute;margin-left:209.85pt;margin-top:11.1pt;width:323.25pt;height:0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"/>
            </w:pict>
          </mc:Fallback>
        </mc:AlternateContent>
      </w:r>
      <w:r w:rsidR="00FE0E0C" w:rsidRPr="001905B7">
        <w:rPr>
          <w:rFonts w:ascii="Arial" w:eastAsiaTheme="minorHAnsi" w:hAnsi="Arial" w:cs="Arial"/>
          <w:lang w:eastAsia="en-US"/>
        </w:rPr>
        <w:t xml:space="preserve">Uso previsto de la información </w:t>
      </w:r>
      <w:r w:rsidR="008A30A2" w:rsidRPr="001905B7">
        <w:rPr>
          <w:rFonts w:ascii="Arial" w:eastAsiaTheme="minorHAnsi" w:hAnsi="Arial" w:cs="Arial"/>
          <w:lang w:eastAsia="en-US"/>
        </w:rPr>
        <w:t xml:space="preserve">a </w:t>
      </w:r>
      <w:r w:rsidR="00FE0E0C" w:rsidRPr="001905B7">
        <w:rPr>
          <w:rFonts w:ascii="Arial" w:eastAsiaTheme="minorHAnsi" w:hAnsi="Arial" w:cs="Arial"/>
          <w:lang w:eastAsia="en-US"/>
        </w:rPr>
        <w:t>levanta</w:t>
      </w:r>
      <w:r w:rsidR="008A30A2" w:rsidRPr="001905B7">
        <w:rPr>
          <w:rFonts w:ascii="Arial" w:eastAsiaTheme="minorHAnsi" w:hAnsi="Arial" w:cs="Arial"/>
          <w:lang w:eastAsia="en-US"/>
        </w:rPr>
        <w:t>r</w:t>
      </w:r>
      <w:r w:rsidR="00FE0E0C" w:rsidRPr="001905B7">
        <w:rPr>
          <w:rFonts w:ascii="Arial" w:eastAsiaTheme="minorHAnsi" w:hAnsi="Arial" w:cs="Arial"/>
          <w:lang w:eastAsia="en-US"/>
        </w:rPr>
        <w:t xml:space="preserve">: </w:t>
      </w:r>
    </w:p>
    <w:p w14:paraId="509D8146" w14:textId="01E1CC43" w:rsidR="00A0506B" w:rsidRPr="001905B7" w:rsidRDefault="00A0506B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</w:p>
    <w:p w14:paraId="3DB35D9C" w14:textId="0B0CFDCE" w:rsidR="00A0506B" w:rsidRPr="001905B7" w:rsidRDefault="00A0506B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1905B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930624" behindDoc="0" locked="0" layoutInCell="1" allowOverlap="1" wp14:anchorId="1C7CA03B" wp14:editId="7AAB25AD">
                <wp:simplePos x="0" y="0"/>
                <wp:positionH relativeFrom="margin">
                  <wp:posOffset>200025</wp:posOffset>
                </wp:positionH>
                <wp:positionV relativeFrom="paragraph">
                  <wp:posOffset>11430</wp:posOffset>
                </wp:positionV>
                <wp:extent cx="6572250" cy="0"/>
                <wp:effectExtent l="0" t="0" r="0" b="0"/>
                <wp:wrapNone/>
                <wp:docPr id="3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72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C0E4EBE" id="AutoShape 116" o:spid="_x0000_s1026" type="#_x0000_t32" style="position:absolute;margin-left:15.75pt;margin-top:.9pt;width:517.5pt;height:0;flip:y;z-index:251930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">
                <w10:wrap anchorx="margin"/>
              </v:shape>
            </w:pict>
          </mc:Fallback>
        </mc:AlternateContent>
      </w:r>
    </w:p>
    <w:p w14:paraId="1716D1AE" w14:textId="71DFBC87" w:rsidR="00A0506B" w:rsidRPr="001905B7" w:rsidRDefault="00A0506B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1905B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932672" behindDoc="0" locked="0" layoutInCell="1" allowOverlap="1" wp14:anchorId="163C271F" wp14:editId="3D16E804">
                <wp:simplePos x="0" y="0"/>
                <wp:positionH relativeFrom="margin">
                  <wp:posOffset>203200</wp:posOffset>
                </wp:positionH>
                <wp:positionV relativeFrom="paragraph">
                  <wp:posOffset>78740</wp:posOffset>
                </wp:positionV>
                <wp:extent cx="6572250" cy="0"/>
                <wp:effectExtent l="0" t="0" r="0" b="0"/>
                <wp:wrapNone/>
                <wp:docPr id="14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72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FE63C81" id="AutoShape 116" o:spid="_x0000_s1026" type="#_x0000_t32" style="position:absolute;margin-left:16pt;margin-top:6.2pt;width:517.5pt;height:0;flip:y;z-index:251932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">
                <w10:wrap anchorx="margin"/>
              </v:shape>
            </w:pict>
          </mc:Fallback>
        </mc:AlternateContent>
      </w:r>
    </w:p>
    <w:p w14:paraId="2007E298" w14:textId="0227EF3A" w:rsidR="002B6A77" w:rsidRPr="001905B7" w:rsidRDefault="002B6A77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1905B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03E210B8" wp14:editId="1E643254">
                <wp:simplePos x="0" y="0"/>
                <wp:positionH relativeFrom="column">
                  <wp:posOffset>209550</wp:posOffset>
                </wp:positionH>
                <wp:positionV relativeFrom="paragraph">
                  <wp:posOffset>154940</wp:posOffset>
                </wp:positionV>
                <wp:extent cx="6572250" cy="0"/>
                <wp:effectExtent l="0" t="0" r="19050" b="19050"/>
                <wp:wrapNone/>
                <wp:docPr id="18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72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C08BC99" id="AutoShape 116" o:spid="_x0000_s1026" type="#_x0000_t32" style="position:absolute;margin-left:16.5pt;margin-top:12.2pt;width:517.5pt;height:0;flip:y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"/>
            </w:pict>
          </mc:Fallback>
        </mc:AlternateContent>
      </w:r>
    </w:p>
    <w:p w14:paraId="60AF88B5" w14:textId="4639E67C" w:rsidR="002B6A77" w:rsidRPr="001905B7" w:rsidRDefault="002B6A77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</w:p>
    <w:p w14:paraId="50E685B3" w14:textId="145F7122" w:rsidR="002B6A77" w:rsidRPr="001905B7" w:rsidRDefault="002B6A77" w:rsidP="00FE0E0C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1905B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5E6D786B" wp14:editId="2C83DA7A">
                <wp:simplePos x="0" y="0"/>
                <wp:positionH relativeFrom="column">
                  <wp:posOffset>209550</wp:posOffset>
                </wp:positionH>
                <wp:positionV relativeFrom="paragraph">
                  <wp:posOffset>4445</wp:posOffset>
                </wp:positionV>
                <wp:extent cx="6572250" cy="0"/>
                <wp:effectExtent l="0" t="0" r="19050" b="19050"/>
                <wp:wrapNone/>
                <wp:docPr id="17" name="AutoShape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72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137901D" id="AutoShape 116" o:spid="_x0000_s1026" type="#_x0000_t32" style="position:absolute;margin-left:16.5pt;margin-top:.35pt;width:517.5pt;height:0;flip:y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"/>
            </w:pict>
          </mc:Fallback>
        </mc:AlternateContent>
      </w:r>
    </w:p>
    <w:p w14:paraId="12201D79" w14:textId="3B677697" w:rsidR="00FE0E0C" w:rsidRPr="001905B7" w:rsidRDefault="00A45D9F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148D10D1" wp14:editId="5282336D">
                <wp:simplePos x="0" y="0"/>
                <wp:positionH relativeFrom="column">
                  <wp:posOffset>4867275</wp:posOffset>
                </wp:positionH>
                <wp:positionV relativeFrom="paragraph">
                  <wp:posOffset>156845</wp:posOffset>
                </wp:positionV>
                <wp:extent cx="1900555" cy="9525"/>
                <wp:effectExtent l="0" t="0" r="23495" b="28575"/>
                <wp:wrapNone/>
                <wp:docPr id="76" name="AutoShape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900555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E2C06F5" id="AutoShape 121" o:spid="_x0000_s1026" type="#_x0000_t32" style="position:absolute;margin-left:383.25pt;margin-top:12.35pt;width:149.65pt;height:.75pt;flip:y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"/>
            </w:pict>
          </mc:Fallback>
        </mc:AlternateContent>
      </w:r>
      <w:r w:rsidR="00767BAC" w:rsidRPr="001905B7">
        <w:rPr>
          <w:rFonts w:ascii="Arial" w:hAnsi="Arial" w:cs="Arial"/>
          <w:noProof/>
        </w:rPr>
        <w:t xml:space="preserve">Lista y descripción del </w:t>
      </w:r>
      <w:r w:rsidR="00CA3FFA" w:rsidRPr="001905B7">
        <w:rPr>
          <w:rFonts w:ascii="Arial" w:eastAsiaTheme="minorHAnsi" w:hAnsi="Arial" w:cs="Arial"/>
          <w:lang w:eastAsia="en-US"/>
        </w:rPr>
        <w:t>(los) p</w:t>
      </w:r>
      <w:r w:rsidR="000E7A67" w:rsidRPr="001905B7">
        <w:rPr>
          <w:rFonts w:ascii="Arial" w:eastAsiaTheme="minorHAnsi" w:hAnsi="Arial" w:cs="Arial"/>
          <w:lang w:eastAsia="en-US"/>
        </w:rPr>
        <w:t>roducto</w:t>
      </w:r>
      <w:r w:rsidR="00CA3FFA" w:rsidRPr="001905B7">
        <w:rPr>
          <w:rFonts w:ascii="Arial" w:eastAsiaTheme="minorHAnsi" w:hAnsi="Arial" w:cs="Arial"/>
          <w:lang w:eastAsia="en-US"/>
        </w:rPr>
        <w:t>(s)</w:t>
      </w:r>
      <w:r w:rsidR="00FE0E0C" w:rsidRPr="001905B7">
        <w:rPr>
          <w:rFonts w:ascii="Arial" w:eastAsiaTheme="minorHAnsi" w:hAnsi="Arial" w:cs="Arial"/>
          <w:lang w:eastAsia="en-US"/>
        </w:rPr>
        <w:t xml:space="preserve"> que se entregará</w:t>
      </w:r>
      <w:r w:rsidR="00CA3FFA" w:rsidRPr="001905B7">
        <w:rPr>
          <w:rFonts w:ascii="Arial" w:eastAsiaTheme="minorHAnsi" w:hAnsi="Arial" w:cs="Arial"/>
          <w:lang w:eastAsia="en-US"/>
        </w:rPr>
        <w:t>(n)</w:t>
      </w:r>
      <w:r w:rsidR="00FE0E0C" w:rsidRPr="001905B7">
        <w:rPr>
          <w:rFonts w:ascii="Arial" w:eastAsiaTheme="minorHAnsi" w:hAnsi="Arial" w:cs="Arial"/>
          <w:lang w:eastAsia="en-US"/>
        </w:rPr>
        <w:t xml:space="preserve"> al beneficiario: </w:t>
      </w:r>
    </w:p>
    <w:p w14:paraId="75176B78" w14:textId="77777777" w:rsidR="00FE0E0C" w:rsidRPr="001905B7" w:rsidRDefault="00FE0E0C" w:rsidP="00FE0E0C">
      <w:pPr>
        <w:spacing w:after="0" w:line="240" w:lineRule="auto"/>
        <w:ind w:left="284"/>
        <w:rPr>
          <w:rFonts w:ascii="Arial" w:hAnsi="Arial" w:cs="Arial"/>
        </w:rPr>
      </w:pPr>
    </w:p>
    <w:p w14:paraId="4A06F6D4" w14:textId="6106ADE8" w:rsidR="002B6A77" w:rsidRPr="001905B7" w:rsidRDefault="002B6A77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DE9C495" wp14:editId="40D637BD">
                <wp:simplePos x="0" y="0"/>
                <wp:positionH relativeFrom="column">
                  <wp:posOffset>220345</wp:posOffset>
                </wp:positionH>
                <wp:positionV relativeFrom="paragraph">
                  <wp:posOffset>12700</wp:posOffset>
                </wp:positionV>
                <wp:extent cx="6556375" cy="0"/>
                <wp:effectExtent l="13970" t="6985" r="11430" b="12065"/>
                <wp:wrapNone/>
                <wp:docPr id="19" name="AutoShap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6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8E50AD1" id="AutoShape 119" o:spid="_x0000_s1026" type="#_x0000_t32" style="position:absolute;margin-left:17.35pt;margin-top:1pt;width:516.25pt;height:0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"/>
            </w:pict>
          </mc:Fallback>
        </mc:AlternateContent>
      </w:r>
    </w:p>
    <w:p w14:paraId="1E82C37F" w14:textId="22CA3286" w:rsidR="00FE0E0C" w:rsidRPr="001905B7" w:rsidRDefault="00A45D9F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2CAF147" wp14:editId="3E83DE96">
                <wp:simplePos x="0" y="0"/>
                <wp:positionH relativeFrom="column">
                  <wp:posOffset>213995</wp:posOffset>
                </wp:positionH>
                <wp:positionV relativeFrom="paragraph">
                  <wp:posOffset>52070</wp:posOffset>
                </wp:positionV>
                <wp:extent cx="6556375" cy="0"/>
                <wp:effectExtent l="0" t="0" r="34925" b="19050"/>
                <wp:wrapNone/>
                <wp:docPr id="75" name="AutoShape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6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0FE8D94" id="AutoShape 119" o:spid="_x0000_s1026" type="#_x0000_t32" style="position:absolute;margin-left:16.85pt;margin-top:4.1pt;width:516.25pt;height:0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"/>
            </w:pict>
          </mc:Fallback>
        </mc:AlternateContent>
      </w:r>
    </w:p>
    <w:p w14:paraId="19ACAC12" w14:textId="7F3F362C" w:rsidR="00F418B8" w:rsidRPr="001905B7" w:rsidRDefault="00F418B8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912192" behindDoc="0" locked="0" layoutInCell="1" allowOverlap="1" wp14:anchorId="7F3EB8E8" wp14:editId="370E42DA">
                <wp:simplePos x="0" y="0"/>
                <wp:positionH relativeFrom="column">
                  <wp:posOffset>209550</wp:posOffset>
                </wp:positionH>
                <wp:positionV relativeFrom="paragraph">
                  <wp:posOffset>78105</wp:posOffset>
                </wp:positionV>
                <wp:extent cx="6556375" cy="0"/>
                <wp:effectExtent l="0" t="0" r="34925" b="19050"/>
                <wp:wrapNone/>
                <wp:docPr id="9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6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B7D1F47" id="AutoShape 120" o:spid="_x0000_s1026" type="#_x0000_t32" style="position:absolute;margin-left:16.5pt;margin-top:6.15pt;width:516.25pt;height:0;z-index:251912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"/>
            </w:pict>
          </mc:Fallback>
        </mc:AlternateContent>
      </w:r>
    </w:p>
    <w:p w14:paraId="09DF3EC2" w14:textId="5FA93D5F" w:rsidR="00756301" w:rsidRPr="001905B7" w:rsidRDefault="00756301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075008" behindDoc="0" locked="0" layoutInCell="1" allowOverlap="1" wp14:anchorId="0D535072" wp14:editId="0E6C1FD7">
                <wp:simplePos x="0" y="0"/>
                <wp:positionH relativeFrom="column">
                  <wp:posOffset>221615</wp:posOffset>
                </wp:positionH>
                <wp:positionV relativeFrom="paragraph">
                  <wp:posOffset>110186</wp:posOffset>
                </wp:positionV>
                <wp:extent cx="6556375" cy="0"/>
                <wp:effectExtent l="0" t="0" r="0" b="0"/>
                <wp:wrapNone/>
                <wp:docPr id="188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6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D78A336" id="AutoShape 120" o:spid="_x0000_s1026" type="#_x0000_t32" style="position:absolute;margin-left:17.45pt;margin-top:8.7pt;width:516.25pt;height:0;z-index:252075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"/>
            </w:pict>
          </mc:Fallback>
        </mc:AlternateContent>
      </w:r>
    </w:p>
    <w:p w14:paraId="47B36554" w14:textId="274789E4" w:rsidR="00756301" w:rsidRPr="001905B7" w:rsidRDefault="00756301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077056" behindDoc="0" locked="0" layoutInCell="1" allowOverlap="1" wp14:anchorId="25A39396" wp14:editId="091C2652">
                <wp:simplePos x="0" y="0"/>
                <wp:positionH relativeFrom="column">
                  <wp:posOffset>227965</wp:posOffset>
                </wp:positionH>
                <wp:positionV relativeFrom="paragraph">
                  <wp:posOffset>153339</wp:posOffset>
                </wp:positionV>
                <wp:extent cx="6556375" cy="0"/>
                <wp:effectExtent l="0" t="0" r="0" b="0"/>
                <wp:wrapNone/>
                <wp:docPr id="189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6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F144CD0" id="AutoShape 120" o:spid="_x0000_s1026" type="#_x0000_t32" style="position:absolute;margin-left:17.95pt;margin-top:12.05pt;width:516.25pt;height:0;z-index:252077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"/>
            </w:pict>
          </mc:Fallback>
        </mc:AlternateContent>
      </w:r>
    </w:p>
    <w:p w14:paraId="2DEDEBE0" w14:textId="1CF71582" w:rsidR="00756301" w:rsidRPr="001905B7" w:rsidRDefault="00756301" w:rsidP="00FE0E0C">
      <w:pPr>
        <w:spacing w:after="0" w:line="240" w:lineRule="auto"/>
        <w:ind w:left="284"/>
        <w:rPr>
          <w:rFonts w:ascii="Arial" w:hAnsi="Arial" w:cs="Arial"/>
        </w:rPr>
      </w:pPr>
    </w:p>
    <w:p w14:paraId="7DF4B4F7" w14:textId="501F20F6" w:rsidR="00756301" w:rsidRPr="001905B7" w:rsidRDefault="00756301" w:rsidP="00FE0E0C">
      <w:pPr>
        <w:spacing w:after="0" w:line="240" w:lineRule="auto"/>
        <w:ind w:left="284"/>
        <w:rPr>
          <w:rFonts w:ascii="Arial" w:hAnsi="Arial" w:cs="Arial"/>
        </w:rPr>
      </w:pPr>
      <w:r w:rsidRPr="001905B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2079104" behindDoc="0" locked="0" layoutInCell="1" allowOverlap="1" wp14:anchorId="456DE7DE" wp14:editId="22442812">
                <wp:simplePos x="0" y="0"/>
                <wp:positionH relativeFrom="column">
                  <wp:posOffset>224155</wp:posOffset>
                </wp:positionH>
                <wp:positionV relativeFrom="paragraph">
                  <wp:posOffset>23191</wp:posOffset>
                </wp:positionV>
                <wp:extent cx="6556375" cy="0"/>
                <wp:effectExtent l="0" t="0" r="0" b="0"/>
                <wp:wrapNone/>
                <wp:docPr id="190" name="AutoShape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5637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0BDCB68" id="AutoShape 120" o:spid="_x0000_s1026" type="#_x0000_t32" style="position:absolute;margin-left:17.65pt;margin-top:1.85pt;width:516.25pt;height:0;z-index:252079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"/>
            </w:pict>
          </mc:Fallback>
        </mc:AlternateContent>
      </w:r>
    </w:p>
    <w:p w14:paraId="5098B3A5" w14:textId="77777777" w:rsidR="00964B36" w:rsidRPr="001905B7" w:rsidRDefault="00070627" w:rsidP="00964B36">
      <w:pPr>
        <w:spacing w:after="0" w:line="240" w:lineRule="auto"/>
        <w:ind w:left="284"/>
        <w:jc w:val="center"/>
        <w:rPr>
          <w:rFonts w:ascii="Arial" w:eastAsiaTheme="minorHAnsi" w:hAnsi="Arial" w:cs="Arial"/>
          <w:i/>
          <w:iCs/>
          <w:lang w:eastAsia="en-US"/>
        </w:rPr>
      </w:pPr>
      <w:r w:rsidRPr="001905B7">
        <w:rPr>
          <w:rFonts w:ascii="Arial" w:eastAsiaTheme="minorHAnsi" w:hAnsi="Arial" w:cs="Arial"/>
          <w:i/>
          <w:iCs/>
          <w:lang w:eastAsia="en-US"/>
        </w:rPr>
        <w:t>(si falta espacio anexe hojas)</w:t>
      </w:r>
    </w:p>
    <w:p w14:paraId="45B5E458" w14:textId="7EF3DE7C" w:rsidR="002B6A77" w:rsidRPr="001905B7" w:rsidRDefault="002B6A77" w:rsidP="00964B36">
      <w:pPr>
        <w:spacing w:after="0" w:line="240" w:lineRule="auto"/>
        <w:ind w:left="284"/>
        <w:jc w:val="center"/>
        <w:rPr>
          <w:rFonts w:ascii="Arial" w:hAnsi="Arial" w:cs="Arial"/>
          <w:b/>
          <w:bCs/>
        </w:rPr>
      </w:pPr>
      <w:r w:rsidRPr="001905B7">
        <w:rPr>
          <w:rFonts w:ascii="Arial" w:hAnsi="Arial" w:cs="Arial"/>
          <w:b/>
          <w:bCs/>
        </w:rPr>
        <w:br w:type="page"/>
      </w:r>
    </w:p>
    <w:p w14:paraId="0E197287" w14:textId="1EF6FDF5" w:rsidR="00E3676C" w:rsidRPr="00703537" w:rsidRDefault="00E3676C" w:rsidP="00C61BF9">
      <w:pPr>
        <w:spacing w:after="0"/>
        <w:rPr>
          <w:rFonts w:ascii="Arial" w:hAnsi="Arial" w:cs="Arial"/>
          <w:b/>
          <w:bCs/>
          <w:szCs w:val="28"/>
        </w:rPr>
      </w:pPr>
    </w:p>
    <w:p w14:paraId="014B5F7E" w14:textId="5D520A26" w:rsidR="00902C7A" w:rsidRPr="00703537" w:rsidRDefault="00C61BF9" w:rsidP="0078379F">
      <w:pPr>
        <w:spacing w:before="240"/>
        <w:ind w:left="284"/>
        <w:rPr>
          <w:rFonts w:ascii="Arial" w:hAnsi="Arial" w:cs="Arial"/>
          <w:b/>
          <w:bCs/>
          <w:sz w:val="40"/>
          <w:szCs w:val="40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 wp14:anchorId="3FCE0513" wp14:editId="1B36D324">
                <wp:simplePos x="0" y="0"/>
                <wp:positionH relativeFrom="column">
                  <wp:posOffset>-75537</wp:posOffset>
                </wp:positionH>
                <wp:positionV relativeFrom="paragraph">
                  <wp:posOffset>53754</wp:posOffset>
                </wp:positionV>
                <wp:extent cx="7025640" cy="3069204"/>
                <wp:effectExtent l="0" t="0" r="41910" b="55245"/>
                <wp:wrapNone/>
                <wp:docPr id="73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3069204"/>
                        </a:xfrm>
                        <a:prstGeom prst="roundRect">
                          <a:avLst>
                            <a:gd name="adj" fmla="val 650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26303D37" id="AutoShape 21" o:spid="_x0000_s1026" style="position:absolute;margin-left:-5.95pt;margin-top:4.25pt;width:553.2pt;height:241.65pt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154665A" wp14:editId="5FA78C9E">
                <wp:simplePos x="0" y="0"/>
                <wp:positionH relativeFrom="column">
                  <wp:posOffset>-256540</wp:posOffset>
                </wp:positionH>
                <wp:positionV relativeFrom="paragraph">
                  <wp:posOffset>187325</wp:posOffset>
                </wp:positionV>
                <wp:extent cx="370840" cy="429260"/>
                <wp:effectExtent l="38100" t="38100" r="48260" b="66040"/>
                <wp:wrapNone/>
                <wp:docPr id="71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754E32" w14:textId="3FE16D66" w:rsidR="009769F8" w:rsidRDefault="00976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154665A" id="AutoShape 23" o:spid="_x0000_s1030" type="#_x0000_t4" style="position:absolute;left:0;text-align:left;margin-left:-20.2pt;margin-top:14.75pt;width:29.2pt;height:33.8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NRA2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" fillcolor="black [3213]" strokecolor="white [3212]" strokeweight="4.5pt">
                <v:textbox>
                  <w:txbxContent>
                    <w:p w14:paraId="66754E32" w14:textId="3FE16D66" w:rsidR="009769F8" w:rsidRDefault="009769F8"/>
                  </w:txbxContent>
                </v:textbox>
              </v:shape>
            </w:pict>
          </mc:Fallback>
        </mc:AlternateContent>
      </w: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DA5810B" wp14:editId="0FA3A694">
                <wp:simplePos x="0" y="0"/>
                <wp:positionH relativeFrom="column">
                  <wp:posOffset>20320</wp:posOffset>
                </wp:positionH>
                <wp:positionV relativeFrom="paragraph">
                  <wp:posOffset>403860</wp:posOffset>
                </wp:positionV>
                <wp:extent cx="6911975" cy="0"/>
                <wp:effectExtent l="0" t="0" r="0" b="0"/>
                <wp:wrapNone/>
                <wp:docPr id="72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1197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FAC874D" id="AutoShape 22" o:spid="_x0000_s1026" type="#_x0000_t32" style="position:absolute;margin-left:1.6pt;margin-top:31.8pt;width:544.25pt;height:0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" strokeweight="1.5pt"/>
            </w:pict>
          </mc:Fallback>
        </mc:AlternateContent>
      </w:r>
      <w:r w:rsidR="00902C7A" w:rsidRPr="00703537">
        <w:rPr>
          <w:rFonts w:ascii="Arial" w:hAnsi="Arial" w:cs="Arial"/>
          <w:b/>
          <w:bCs/>
          <w:sz w:val="28"/>
          <w:szCs w:val="28"/>
        </w:rPr>
        <w:t>ZONA DE CUBRIMIENTO</w:t>
      </w:r>
    </w:p>
    <w:p w14:paraId="1E260C86" w14:textId="59614BD7" w:rsidR="00902C7A" w:rsidRPr="001135EF" w:rsidRDefault="00AB335B" w:rsidP="00060EFF">
      <w:pPr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</w:rPr>
      </w:pPr>
      <w:r w:rsidRPr="001135EF">
        <w:rPr>
          <w:rFonts w:ascii="Arial" w:eastAsiaTheme="minorHAnsi" w:hAnsi="Arial" w:cs="Arial"/>
          <w:lang w:eastAsia="en-US"/>
        </w:rPr>
        <w:t xml:space="preserve">Indique </w:t>
      </w:r>
      <w:r w:rsidR="00E8684D">
        <w:rPr>
          <w:rFonts w:ascii="Arial" w:eastAsiaTheme="minorHAnsi" w:hAnsi="Arial" w:cs="Arial"/>
          <w:lang w:eastAsia="en-US"/>
        </w:rPr>
        <w:t>entidad federativa</w:t>
      </w:r>
      <w:r w:rsidRPr="001135EF">
        <w:rPr>
          <w:rFonts w:ascii="Arial" w:eastAsiaTheme="minorHAnsi" w:hAnsi="Arial" w:cs="Arial"/>
          <w:lang w:eastAsia="en-US"/>
        </w:rPr>
        <w:t>, municipio y localidad</w:t>
      </w:r>
      <w:r w:rsidR="00060EFF" w:rsidRPr="001135EF">
        <w:rPr>
          <w:rFonts w:ascii="Arial" w:eastAsiaTheme="minorHAnsi" w:hAnsi="Arial" w:cs="Arial"/>
          <w:lang w:eastAsia="en-US"/>
        </w:rPr>
        <w:t xml:space="preserve">; </w:t>
      </w:r>
      <w:r w:rsidRPr="001135EF">
        <w:rPr>
          <w:rFonts w:ascii="Arial" w:eastAsiaTheme="minorHAnsi" w:hAnsi="Arial" w:cs="Arial"/>
          <w:lang w:eastAsia="en-US"/>
        </w:rPr>
        <w:t>descri</w:t>
      </w:r>
      <w:r w:rsidR="00060EFF" w:rsidRPr="001135EF">
        <w:rPr>
          <w:rFonts w:ascii="Arial" w:eastAsiaTheme="minorHAnsi" w:hAnsi="Arial" w:cs="Arial"/>
          <w:lang w:eastAsia="en-US"/>
        </w:rPr>
        <w:t>ba las características de</w:t>
      </w:r>
      <w:r w:rsidRPr="001135EF">
        <w:rPr>
          <w:rFonts w:ascii="Arial" w:eastAsiaTheme="minorHAnsi" w:hAnsi="Arial" w:cs="Arial"/>
          <w:lang w:eastAsia="en-US"/>
        </w:rPr>
        <w:t xml:space="preserve">l área por cubrir, y </w:t>
      </w:r>
      <w:r w:rsidR="00060EFF" w:rsidRPr="001135EF">
        <w:rPr>
          <w:rFonts w:ascii="Arial" w:eastAsiaTheme="minorHAnsi" w:hAnsi="Arial" w:cs="Arial"/>
          <w:lang w:eastAsia="en-US"/>
        </w:rPr>
        <w:t xml:space="preserve">proporcione las </w:t>
      </w:r>
      <w:r w:rsidRPr="001135EF">
        <w:rPr>
          <w:rFonts w:ascii="Arial" w:eastAsiaTheme="minorHAnsi" w:hAnsi="Arial" w:cs="Arial"/>
          <w:lang w:eastAsia="en-US"/>
        </w:rPr>
        <w:t>coordenadas</w:t>
      </w:r>
      <w:r w:rsidR="00060EFF" w:rsidRPr="001135EF">
        <w:rPr>
          <w:rFonts w:ascii="Arial" w:eastAsiaTheme="minorHAnsi" w:hAnsi="Arial" w:cs="Arial"/>
          <w:lang w:eastAsia="en-US"/>
        </w:rPr>
        <w:t xml:space="preserve"> </w:t>
      </w:r>
      <w:r w:rsidRPr="001135EF">
        <w:rPr>
          <w:rFonts w:ascii="Arial" w:eastAsiaTheme="minorHAnsi" w:hAnsi="Arial" w:cs="Arial"/>
          <w:lang w:eastAsia="en-US"/>
        </w:rPr>
        <w:t xml:space="preserve">geográficas </w:t>
      </w:r>
      <w:r w:rsidR="00DD2EC4" w:rsidRPr="001135EF">
        <w:rPr>
          <w:rFonts w:ascii="Arial" w:eastAsiaTheme="minorHAnsi" w:hAnsi="Arial" w:cs="Arial"/>
          <w:lang w:eastAsia="en-US"/>
        </w:rPr>
        <w:t>o</w:t>
      </w:r>
      <w:r w:rsidRPr="001135EF">
        <w:rPr>
          <w:rFonts w:ascii="Arial" w:eastAsiaTheme="minorHAnsi" w:hAnsi="Arial" w:cs="Arial"/>
          <w:lang w:eastAsia="en-US"/>
        </w:rPr>
        <w:t xml:space="preserve"> UTM</w:t>
      </w:r>
      <w:r w:rsidR="00060EFF" w:rsidRPr="001135EF">
        <w:rPr>
          <w:rFonts w:ascii="Arial" w:eastAsiaTheme="minorHAnsi" w:hAnsi="Arial" w:cs="Arial"/>
          <w:lang w:eastAsia="en-US"/>
        </w:rPr>
        <w:t>, del polígono</w:t>
      </w:r>
      <w:r w:rsidRPr="001135EF">
        <w:rPr>
          <w:rFonts w:ascii="Arial" w:eastAsiaTheme="minorHAnsi" w:hAnsi="Arial" w:cs="Arial"/>
          <w:lang w:eastAsia="en-US"/>
        </w:rPr>
        <w:t>:</w:t>
      </w:r>
    </w:p>
    <w:p w14:paraId="34BB1FD0" w14:textId="4668ED35" w:rsidR="003F396D" w:rsidRPr="001135EF" w:rsidRDefault="00A45D9F" w:rsidP="001225A6">
      <w:pPr>
        <w:spacing w:after="0" w:line="240" w:lineRule="auto"/>
        <w:ind w:left="567" w:hanging="425"/>
        <w:rPr>
          <w:rFonts w:ascii="Arial" w:hAnsi="Arial" w:cs="Arial"/>
        </w:rPr>
      </w:pPr>
      <w:r w:rsidRPr="001135E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0033F704" wp14:editId="186931EC">
                <wp:simplePos x="0" y="0"/>
                <wp:positionH relativeFrom="column">
                  <wp:posOffset>114300</wp:posOffset>
                </wp:positionH>
                <wp:positionV relativeFrom="paragraph">
                  <wp:posOffset>127635</wp:posOffset>
                </wp:positionV>
                <wp:extent cx="6455410" cy="0"/>
                <wp:effectExtent l="0" t="0" r="21590" b="19050"/>
                <wp:wrapNone/>
                <wp:docPr id="69" name="AutoShape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EFDAED8" id="AutoShape 89" o:spid="_x0000_s1026" type="#_x0000_t32" style="position:absolute;margin-left:9pt;margin-top:10.05pt;width:508.3pt;height:0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"/>
            </w:pict>
          </mc:Fallback>
        </mc:AlternateContent>
      </w:r>
    </w:p>
    <w:p w14:paraId="09C02BB5" w14:textId="208E2742" w:rsidR="00883BBF" w:rsidRPr="001135EF" w:rsidRDefault="00A45D9F" w:rsidP="001225A6">
      <w:pPr>
        <w:spacing w:after="0" w:line="240" w:lineRule="auto"/>
        <w:ind w:left="142"/>
        <w:rPr>
          <w:rFonts w:ascii="Arial" w:hAnsi="Arial" w:cs="Arial"/>
        </w:rPr>
      </w:pPr>
      <w:r w:rsidRPr="001135E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64980587" wp14:editId="246A62FF">
                <wp:simplePos x="0" y="0"/>
                <wp:positionH relativeFrom="column">
                  <wp:posOffset>114300</wp:posOffset>
                </wp:positionH>
                <wp:positionV relativeFrom="paragraph">
                  <wp:posOffset>159081</wp:posOffset>
                </wp:positionV>
                <wp:extent cx="6455410" cy="0"/>
                <wp:effectExtent l="0" t="0" r="0" b="0"/>
                <wp:wrapNone/>
                <wp:docPr id="68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753E55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0" o:spid="_x0000_s1026" type="#_x0000_t32" style="position:absolute;margin-left:9pt;margin-top:12.55pt;width:508.3pt;height:0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"/>
            </w:pict>
          </mc:Fallback>
        </mc:AlternateContent>
      </w:r>
    </w:p>
    <w:p w14:paraId="2C597AA0" w14:textId="5B858080" w:rsidR="00883BBF" w:rsidRPr="001135EF" w:rsidRDefault="00883BBF" w:rsidP="00AB335B">
      <w:pPr>
        <w:widowControl w:val="0"/>
        <w:autoSpaceDE w:val="0"/>
        <w:autoSpaceDN w:val="0"/>
        <w:adjustRightInd w:val="0"/>
        <w:spacing w:after="0" w:line="240" w:lineRule="auto"/>
        <w:ind w:left="142"/>
        <w:rPr>
          <w:rFonts w:ascii="Arial" w:hAnsi="Arial" w:cs="Arial"/>
        </w:rPr>
      </w:pPr>
    </w:p>
    <w:p w14:paraId="765A6CFA" w14:textId="2B9F9F0B" w:rsidR="00F028EC" w:rsidRPr="001135EF" w:rsidRDefault="00CF5624" w:rsidP="001225A6">
      <w:pPr>
        <w:spacing w:after="0" w:line="240" w:lineRule="auto"/>
        <w:ind w:left="426" w:hanging="284"/>
        <w:rPr>
          <w:rFonts w:ascii="Arial" w:hAnsi="Arial" w:cs="Arial"/>
        </w:rPr>
      </w:pPr>
      <w:r w:rsidRPr="001135EF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7190B46" wp14:editId="3D9BE7E2">
                <wp:simplePos x="0" y="0"/>
                <wp:positionH relativeFrom="column">
                  <wp:posOffset>123825</wp:posOffset>
                </wp:positionH>
                <wp:positionV relativeFrom="paragraph">
                  <wp:posOffset>28906</wp:posOffset>
                </wp:positionV>
                <wp:extent cx="6445250" cy="0"/>
                <wp:effectExtent l="0" t="0" r="0" b="0"/>
                <wp:wrapNone/>
                <wp:docPr id="67" name="AutoShape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4452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5655547" id="AutoShape 94" o:spid="_x0000_s1026" type="#_x0000_t32" style="position:absolute;margin-left:9.75pt;margin-top:2.3pt;width:507.5pt;height:0;flip:y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"/>
            </w:pict>
          </mc:Fallback>
        </mc:AlternateContent>
      </w:r>
    </w:p>
    <w:p w14:paraId="51381FF4" w14:textId="2525BA05" w:rsidR="00883BBF" w:rsidRPr="001135EF" w:rsidRDefault="00A45D9F" w:rsidP="001225A6">
      <w:pPr>
        <w:spacing w:after="0" w:line="240" w:lineRule="auto"/>
        <w:ind w:left="426" w:hanging="284"/>
        <w:rPr>
          <w:rFonts w:ascii="Arial" w:hAnsi="Arial" w:cs="Arial"/>
        </w:rPr>
      </w:pPr>
      <w:r w:rsidRPr="001135E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56D24EA0" wp14:editId="3F2EEFB3">
                <wp:simplePos x="0" y="0"/>
                <wp:positionH relativeFrom="column">
                  <wp:posOffset>114300</wp:posOffset>
                </wp:positionH>
                <wp:positionV relativeFrom="paragraph">
                  <wp:posOffset>72059</wp:posOffset>
                </wp:positionV>
                <wp:extent cx="6455410" cy="0"/>
                <wp:effectExtent l="0" t="0" r="0" b="0"/>
                <wp:wrapNone/>
                <wp:docPr id="66" name="AutoShap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242F86F" id="AutoShape 92" o:spid="_x0000_s1026" type="#_x0000_t32" style="position:absolute;margin-left:9pt;margin-top:5.65pt;width:508.3pt;height:0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"/>
            </w:pict>
          </mc:Fallback>
        </mc:AlternateContent>
      </w:r>
    </w:p>
    <w:p w14:paraId="78BA1E03" w14:textId="28ADC168" w:rsidR="00060EFF" w:rsidRPr="001135EF" w:rsidRDefault="00CF5624" w:rsidP="001225A6">
      <w:pPr>
        <w:spacing w:after="0" w:line="240" w:lineRule="auto"/>
        <w:ind w:left="142"/>
        <w:rPr>
          <w:rFonts w:ascii="Arial" w:hAnsi="Arial" w:cs="Arial"/>
        </w:rPr>
      </w:pPr>
      <w:r w:rsidRPr="001135EF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0DE75EFE" wp14:editId="61C019BF">
                <wp:simplePos x="0" y="0"/>
                <wp:positionH relativeFrom="column">
                  <wp:posOffset>130810</wp:posOffset>
                </wp:positionH>
                <wp:positionV relativeFrom="paragraph">
                  <wp:posOffset>133681</wp:posOffset>
                </wp:positionV>
                <wp:extent cx="6436166" cy="0"/>
                <wp:effectExtent l="0" t="0" r="0" b="0"/>
                <wp:wrapNone/>
                <wp:docPr id="70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6166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741D2C6" id="AutoShape 91" o:spid="_x0000_s1026" type="#_x0000_t32" style="position:absolute;margin-left:10.3pt;margin-top:10.55pt;width:506.8pt;height:0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"/>
            </w:pict>
          </mc:Fallback>
        </mc:AlternateContent>
      </w:r>
    </w:p>
    <w:p w14:paraId="0196AC88" w14:textId="0F05C9FA" w:rsidR="00060EFF" w:rsidRPr="001135EF" w:rsidRDefault="00060EFF" w:rsidP="001225A6">
      <w:pPr>
        <w:spacing w:after="0" w:line="240" w:lineRule="auto"/>
        <w:ind w:left="142"/>
        <w:rPr>
          <w:rFonts w:ascii="Arial" w:hAnsi="Arial" w:cs="Arial"/>
        </w:rPr>
      </w:pPr>
    </w:p>
    <w:p w14:paraId="13B3263B" w14:textId="6C222315" w:rsidR="00CF5624" w:rsidRPr="001135EF" w:rsidRDefault="00CF5624" w:rsidP="001225A6">
      <w:pPr>
        <w:spacing w:after="0" w:line="240" w:lineRule="auto"/>
        <w:ind w:left="142"/>
        <w:rPr>
          <w:rFonts w:ascii="Arial" w:hAnsi="Arial" w:cs="Arial"/>
        </w:rPr>
      </w:pPr>
      <w:r w:rsidRPr="001135EF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2162048" behindDoc="0" locked="0" layoutInCell="1" allowOverlap="1" wp14:anchorId="4AF6916D" wp14:editId="01720FCE">
                <wp:simplePos x="0" y="0"/>
                <wp:positionH relativeFrom="margin">
                  <wp:posOffset>140004</wp:posOffset>
                </wp:positionH>
                <wp:positionV relativeFrom="paragraph">
                  <wp:posOffset>13970</wp:posOffset>
                </wp:positionV>
                <wp:extent cx="6436166" cy="0"/>
                <wp:effectExtent l="0" t="0" r="0" b="0"/>
                <wp:wrapNone/>
                <wp:docPr id="74" name="AutoShap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36166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9474C3E" id="AutoShape 91" o:spid="_x0000_s1026" type="#_x0000_t32" style="position:absolute;margin-left:11pt;margin-top:1.1pt;width:506.8pt;height:0;z-index:2521620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">
                <w10:wrap anchorx="margin"/>
              </v:shape>
            </w:pict>
          </mc:Fallback>
        </mc:AlternateContent>
      </w:r>
    </w:p>
    <w:p w14:paraId="712EA589" w14:textId="04A768ED" w:rsidR="00883BBF" w:rsidRPr="001135EF" w:rsidRDefault="00F028EC" w:rsidP="001225A6">
      <w:pPr>
        <w:spacing w:after="0" w:line="240" w:lineRule="auto"/>
        <w:ind w:left="142"/>
        <w:rPr>
          <w:rFonts w:ascii="Arial" w:hAnsi="Arial" w:cs="Arial"/>
        </w:rPr>
      </w:pPr>
      <w:r w:rsidRPr="001135EF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910144" behindDoc="0" locked="0" layoutInCell="1" allowOverlap="1" wp14:anchorId="558543F9" wp14:editId="2570FC34">
                <wp:simplePos x="0" y="0"/>
                <wp:positionH relativeFrom="column">
                  <wp:posOffset>114300</wp:posOffset>
                </wp:positionH>
                <wp:positionV relativeFrom="paragraph">
                  <wp:posOffset>63500</wp:posOffset>
                </wp:positionV>
                <wp:extent cx="6455410" cy="0"/>
                <wp:effectExtent l="0" t="0" r="21590" b="19050"/>
                <wp:wrapNone/>
                <wp:docPr id="152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5541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D779A41" id="AutoShape 93" o:spid="_x0000_s1026" type="#_x0000_t32" style="position:absolute;margin-left:9pt;margin-top:5pt;width:508.3pt;height:0;z-index:251910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"/>
            </w:pict>
          </mc:Fallback>
        </mc:AlternateContent>
      </w:r>
    </w:p>
    <w:p w14:paraId="25916711" w14:textId="7A8821E4" w:rsidR="002F2AC5" w:rsidRPr="001135EF" w:rsidRDefault="007419B3" w:rsidP="001225A6">
      <w:pPr>
        <w:spacing w:after="0" w:line="240" w:lineRule="auto"/>
        <w:ind w:left="284" w:hanging="142"/>
        <w:rPr>
          <w:rFonts w:ascii="Arial" w:hAnsi="Arial" w:cs="Arial"/>
          <w:w w:val="99"/>
        </w:rPr>
      </w:pPr>
      <w:r w:rsidRPr="001135EF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6225DE44" wp14:editId="53892136">
                <wp:simplePos x="0" y="0"/>
                <wp:positionH relativeFrom="column">
                  <wp:posOffset>2564130</wp:posOffset>
                </wp:positionH>
                <wp:positionV relativeFrom="paragraph">
                  <wp:posOffset>141605</wp:posOffset>
                </wp:positionV>
                <wp:extent cx="1908313" cy="0"/>
                <wp:effectExtent l="0" t="0" r="0" b="0"/>
                <wp:wrapNone/>
                <wp:docPr id="63" name="AutoShape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08313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B9D8A3B" id="AutoShape 95" o:spid="_x0000_s1026" type="#_x0000_t32" style="position:absolute;margin-left:201.9pt;margin-top:11.15pt;width:150.25pt;height:0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"/>
            </w:pict>
          </mc:Fallback>
        </mc:AlternateContent>
      </w:r>
      <w:r w:rsidR="006A37A1" w:rsidRPr="001135EF">
        <w:rPr>
          <w:rFonts w:ascii="Arial" w:hAnsi="Arial" w:cs="Arial"/>
          <w:w w:val="99"/>
        </w:rPr>
        <w:t>Indique</w:t>
      </w:r>
      <w:r w:rsidR="00883BBF" w:rsidRPr="001135EF">
        <w:rPr>
          <w:rFonts w:ascii="Arial" w:hAnsi="Arial" w:cs="Arial"/>
          <w:w w:val="99"/>
        </w:rPr>
        <w:t xml:space="preserve"> </w:t>
      </w:r>
      <w:r w:rsidR="00AA1763" w:rsidRPr="001135EF">
        <w:rPr>
          <w:rFonts w:ascii="Arial" w:hAnsi="Arial" w:cs="Arial"/>
          <w:w w:val="99"/>
        </w:rPr>
        <w:t xml:space="preserve">la superficie </w:t>
      </w:r>
      <w:r w:rsidR="00883BBF" w:rsidRPr="001135EF">
        <w:rPr>
          <w:rFonts w:ascii="Arial" w:hAnsi="Arial" w:cs="Arial"/>
          <w:w w:val="99"/>
        </w:rPr>
        <w:t xml:space="preserve">total del cubrimiento: </w:t>
      </w:r>
      <w:r w:rsidR="0063337B" w:rsidRPr="001135EF">
        <w:rPr>
          <w:rFonts w:ascii="Arial" w:hAnsi="Arial" w:cs="Arial"/>
          <w:w w:val="99"/>
        </w:rPr>
        <w:tab/>
      </w:r>
      <w:r w:rsidR="0063337B" w:rsidRPr="001135EF">
        <w:rPr>
          <w:rFonts w:ascii="Arial" w:hAnsi="Arial" w:cs="Arial"/>
          <w:w w:val="99"/>
        </w:rPr>
        <w:tab/>
      </w:r>
      <w:r w:rsidR="0063337B" w:rsidRPr="001135EF">
        <w:rPr>
          <w:rFonts w:ascii="Arial" w:hAnsi="Arial" w:cs="Arial"/>
          <w:w w:val="99"/>
        </w:rPr>
        <w:tab/>
      </w:r>
      <w:r w:rsidR="0063337B" w:rsidRPr="001135EF">
        <w:rPr>
          <w:rFonts w:ascii="Arial" w:hAnsi="Arial" w:cs="Arial"/>
          <w:w w:val="99"/>
        </w:rPr>
        <w:tab/>
      </w:r>
      <w:r w:rsidR="0063337B" w:rsidRPr="001135EF">
        <w:rPr>
          <w:rFonts w:ascii="Arial" w:hAnsi="Arial" w:cs="Arial"/>
          <w:w w:val="99"/>
        </w:rPr>
        <w:tab/>
      </w:r>
      <w:r w:rsidR="00883BBF" w:rsidRPr="001135EF">
        <w:rPr>
          <w:rFonts w:ascii="Arial" w:hAnsi="Arial" w:cs="Arial"/>
          <w:w w:val="99"/>
        </w:rPr>
        <w:t>k</w:t>
      </w:r>
      <w:r w:rsidRPr="001135EF">
        <w:rPr>
          <w:rFonts w:ascii="Arial" w:hAnsi="Arial" w:cs="Arial"/>
          <w:w w:val="99"/>
        </w:rPr>
        <w:t>m</w:t>
      </w:r>
      <w:r w:rsidRPr="001135EF">
        <w:rPr>
          <w:rFonts w:ascii="Arial" w:hAnsi="Arial" w:cs="Arial"/>
          <w:w w:val="99"/>
          <w:vertAlign w:val="superscript"/>
        </w:rPr>
        <w:t>2</w:t>
      </w:r>
    </w:p>
    <w:p w14:paraId="562BB909" w14:textId="3CF2EB51" w:rsidR="00883BBF" w:rsidRPr="001135EF" w:rsidRDefault="00A45D9F" w:rsidP="001225A6">
      <w:pPr>
        <w:spacing w:after="0" w:line="240" w:lineRule="auto"/>
        <w:ind w:left="567" w:hanging="425"/>
        <w:rPr>
          <w:rFonts w:ascii="Arial" w:hAnsi="Arial" w:cs="Arial"/>
          <w:w w:val="99"/>
        </w:rPr>
      </w:pPr>
      <w:r w:rsidRPr="001135EF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61CCB064" wp14:editId="7F709643">
                <wp:simplePos x="0" y="0"/>
                <wp:positionH relativeFrom="column">
                  <wp:posOffset>4575175</wp:posOffset>
                </wp:positionH>
                <wp:positionV relativeFrom="paragraph">
                  <wp:posOffset>136221</wp:posOffset>
                </wp:positionV>
                <wp:extent cx="1661823" cy="0"/>
                <wp:effectExtent l="0" t="0" r="0" b="0"/>
                <wp:wrapNone/>
                <wp:docPr id="62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61823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2C4816F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97" o:spid="_x0000_s1026" type="#_x0000_t32" style="position:absolute;margin-left:360.25pt;margin-top:10.75pt;width:130.85pt;height:0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"/>
            </w:pict>
          </mc:Fallback>
        </mc:AlternateContent>
      </w:r>
      <w:r w:rsidR="003B0316" w:rsidRPr="001135EF">
        <w:rPr>
          <w:rFonts w:ascii="Arial" w:hAnsi="Arial" w:cs="Arial"/>
          <w:w w:val="99"/>
        </w:rPr>
        <w:t>I</w:t>
      </w:r>
      <w:r w:rsidR="007419B3" w:rsidRPr="001135EF">
        <w:rPr>
          <w:rFonts w:ascii="Arial" w:hAnsi="Arial" w:cs="Arial"/>
          <w:w w:val="99"/>
        </w:rPr>
        <w:t xml:space="preserve">ndique los kilómetros </w:t>
      </w:r>
      <w:r w:rsidR="00883BBF" w:rsidRPr="001135EF">
        <w:rPr>
          <w:rFonts w:ascii="Arial" w:hAnsi="Arial" w:cs="Arial"/>
          <w:w w:val="99"/>
        </w:rPr>
        <w:t>lineales</w:t>
      </w:r>
      <w:r w:rsidR="005A266C" w:rsidRPr="001135EF">
        <w:rPr>
          <w:rFonts w:ascii="Arial" w:hAnsi="Arial" w:cs="Arial"/>
          <w:w w:val="99"/>
        </w:rPr>
        <w:t xml:space="preserve"> </w:t>
      </w:r>
      <w:r w:rsidR="007419B3" w:rsidRPr="001135EF">
        <w:rPr>
          <w:rFonts w:ascii="Arial" w:hAnsi="Arial" w:cs="Arial"/>
          <w:w w:val="99"/>
        </w:rPr>
        <w:t xml:space="preserve">en caso de </w:t>
      </w:r>
      <w:r w:rsidR="005A266C" w:rsidRPr="001135EF">
        <w:rPr>
          <w:rFonts w:ascii="Arial" w:hAnsi="Arial" w:cs="Arial"/>
          <w:w w:val="99"/>
        </w:rPr>
        <w:t>levantamiento</w:t>
      </w:r>
      <w:r w:rsidR="00D3746F" w:rsidRPr="001135EF">
        <w:rPr>
          <w:rFonts w:ascii="Arial" w:hAnsi="Arial" w:cs="Arial"/>
          <w:w w:val="99"/>
        </w:rPr>
        <w:t xml:space="preserve"> tipo </w:t>
      </w:r>
      <w:r w:rsidR="005A266C" w:rsidRPr="001135EF">
        <w:rPr>
          <w:rFonts w:ascii="Arial" w:hAnsi="Arial" w:cs="Arial"/>
          <w:w w:val="99"/>
        </w:rPr>
        <w:t>de corredor</w:t>
      </w:r>
      <w:r w:rsidR="00883BBF" w:rsidRPr="001135EF">
        <w:rPr>
          <w:rFonts w:ascii="Arial" w:hAnsi="Arial" w:cs="Arial"/>
          <w:w w:val="99"/>
        </w:rPr>
        <w:t>:</w:t>
      </w:r>
      <w:r w:rsidR="002F2AC5" w:rsidRPr="001135EF">
        <w:rPr>
          <w:rFonts w:ascii="Arial" w:hAnsi="Arial" w:cs="Arial"/>
          <w:w w:val="99"/>
        </w:rPr>
        <w:t xml:space="preserve"> </w:t>
      </w:r>
      <w:r w:rsidR="007419B3" w:rsidRPr="001135EF">
        <w:rPr>
          <w:rFonts w:ascii="Arial" w:hAnsi="Arial" w:cs="Arial"/>
          <w:w w:val="99"/>
        </w:rPr>
        <w:t xml:space="preserve">                                          km.</w:t>
      </w:r>
    </w:p>
    <w:p w14:paraId="27B999B3" w14:textId="77777777" w:rsidR="006063C0" w:rsidRPr="001135EF" w:rsidRDefault="006063C0" w:rsidP="001225A6">
      <w:pPr>
        <w:spacing w:after="0" w:line="240" w:lineRule="auto"/>
        <w:ind w:left="284"/>
        <w:jc w:val="center"/>
        <w:rPr>
          <w:rFonts w:ascii="Arial" w:eastAsiaTheme="minorHAnsi" w:hAnsi="Arial" w:cs="Arial"/>
          <w:i/>
          <w:iCs/>
          <w:lang w:eastAsia="en-US"/>
        </w:rPr>
      </w:pPr>
    </w:p>
    <w:p w14:paraId="66668182" w14:textId="23F922D2" w:rsidR="001225A6" w:rsidRPr="001135EF" w:rsidRDefault="001225A6" w:rsidP="001225A6">
      <w:pPr>
        <w:spacing w:after="0" w:line="240" w:lineRule="auto"/>
        <w:ind w:left="284"/>
        <w:jc w:val="center"/>
        <w:rPr>
          <w:rFonts w:ascii="Arial" w:hAnsi="Arial" w:cs="Arial"/>
        </w:rPr>
      </w:pPr>
      <w:r w:rsidRPr="001135EF">
        <w:rPr>
          <w:rFonts w:ascii="Arial" w:eastAsiaTheme="minorHAnsi" w:hAnsi="Arial" w:cs="Arial"/>
          <w:i/>
          <w:iCs/>
          <w:lang w:eastAsia="en-US"/>
        </w:rPr>
        <w:t>(si falta espacio anexe hojas)</w:t>
      </w:r>
    </w:p>
    <w:p w14:paraId="3CC1EC77" w14:textId="31CE61CE" w:rsidR="00D54926" w:rsidRPr="00703537" w:rsidRDefault="00D54926" w:rsidP="0078379F">
      <w:pPr>
        <w:spacing w:after="0" w:line="240" w:lineRule="auto"/>
        <w:ind w:left="284" w:hanging="284"/>
        <w:rPr>
          <w:rFonts w:ascii="Arial" w:hAnsi="Arial" w:cs="Arial"/>
          <w:w w:val="99"/>
        </w:rPr>
      </w:pPr>
    </w:p>
    <w:p w14:paraId="2DE91C06" w14:textId="77777777" w:rsidR="00687B98" w:rsidRPr="00703537" w:rsidRDefault="00687B98" w:rsidP="0078379F">
      <w:pPr>
        <w:spacing w:after="0" w:line="240" w:lineRule="auto"/>
        <w:ind w:left="284" w:hanging="284"/>
        <w:rPr>
          <w:rFonts w:ascii="Arial" w:hAnsi="Arial" w:cs="Arial"/>
          <w:w w:val="99"/>
        </w:rPr>
      </w:pPr>
    </w:p>
    <w:p w14:paraId="7742DC7C" w14:textId="4A5F9AA4" w:rsidR="00D54926" w:rsidRPr="00703537" w:rsidRDefault="00361A68" w:rsidP="0078379F">
      <w:pPr>
        <w:spacing w:after="0" w:line="240" w:lineRule="auto"/>
        <w:ind w:left="284" w:hanging="284"/>
        <w:rPr>
          <w:rFonts w:ascii="Arial" w:eastAsiaTheme="minorHAnsi" w:hAnsi="Arial" w:cs="Arial"/>
          <w:b/>
          <w:bCs/>
          <w:sz w:val="28"/>
          <w:szCs w:val="28"/>
          <w:lang w:eastAsia="en-US"/>
        </w:rPr>
      </w:pP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EN CASO DE UTILIZAR AERONAVE TRIPULADA:</w:t>
      </w:r>
    </w:p>
    <w:p w14:paraId="045FA1F5" w14:textId="2E555118" w:rsidR="00C26DD9" w:rsidRPr="00703537" w:rsidRDefault="00F010EE" w:rsidP="003A0BD7">
      <w:pPr>
        <w:spacing w:after="0" w:line="240" w:lineRule="auto"/>
        <w:ind w:left="284" w:hanging="284"/>
        <w:rPr>
          <w:rFonts w:ascii="Arial" w:hAnsi="Arial" w:cs="Arial"/>
          <w:b/>
          <w:bCs/>
          <w:sz w:val="20"/>
          <w:szCs w:val="10"/>
        </w:rPr>
      </w:pPr>
      <w:r w:rsidRPr="00703537">
        <w:rPr>
          <w:rFonts w:ascii="Arial" w:hAnsi="Arial" w:cs="Arial"/>
          <w:noProof/>
          <w:sz w:val="32"/>
          <w:szCs w:val="20"/>
        </w:rPr>
        <mc:AlternateContent>
          <mc:Choice Requires="wps">
            <w:drawing>
              <wp:anchor distT="0" distB="0" distL="114300" distR="114300" simplePos="0" relativeHeight="251841536" behindDoc="1" locked="0" layoutInCell="1" allowOverlap="1" wp14:anchorId="2516AE71" wp14:editId="0C0AB62C">
                <wp:simplePos x="0" y="0"/>
                <wp:positionH relativeFrom="column">
                  <wp:posOffset>-75537</wp:posOffset>
                </wp:positionH>
                <wp:positionV relativeFrom="paragraph">
                  <wp:posOffset>97735</wp:posOffset>
                </wp:positionV>
                <wp:extent cx="7025640" cy="1789043"/>
                <wp:effectExtent l="0" t="0" r="41910" b="59055"/>
                <wp:wrapNone/>
                <wp:docPr id="58" name="AutoShape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1789043"/>
                        </a:xfrm>
                        <a:prstGeom prst="roundRect">
                          <a:avLst>
                            <a:gd name="adj" fmla="val 650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7EB9A489" id="AutoShape 194" o:spid="_x0000_s1026" style="position:absolute;margin-left:-5.95pt;margin-top:7.7pt;width:553.2pt;height:140.85pt;z-index:-251474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  <w:r w:rsidR="0078379F" w:rsidRPr="00703537">
        <w:rPr>
          <w:rFonts w:ascii="Arial" w:hAnsi="Arial" w:cs="Arial"/>
          <w:noProof/>
          <w:sz w:val="20"/>
          <w:szCs w:val="1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E4EB584" wp14:editId="63D61051">
                <wp:simplePos x="0" y="0"/>
                <wp:positionH relativeFrom="column">
                  <wp:posOffset>-274320</wp:posOffset>
                </wp:positionH>
                <wp:positionV relativeFrom="paragraph">
                  <wp:posOffset>119380</wp:posOffset>
                </wp:positionV>
                <wp:extent cx="370840" cy="429260"/>
                <wp:effectExtent l="38100" t="38100" r="48260" b="66040"/>
                <wp:wrapNone/>
                <wp:docPr id="56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A62F4C" w14:textId="462EA87D" w:rsidR="009769F8" w:rsidRDefault="00976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0E4EB584" id="AutoShape 25" o:spid="_x0000_s1031" type="#_x0000_t4" style="position:absolute;left:0;text-align:left;margin-left:-21.6pt;margin-top:9.4pt;width:29.2pt;height:33.8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e+XaLwIAAJk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" fillcolor="black [3213]" strokecolor="white [3212]" strokeweight="4.5pt">
                <v:textbox>
                  <w:txbxContent>
                    <w:p w14:paraId="4BA62F4C" w14:textId="462EA87D" w:rsidR="009769F8" w:rsidRDefault="009769F8"/>
                  </w:txbxContent>
                </v:textbox>
              </v:shape>
            </w:pict>
          </mc:Fallback>
        </mc:AlternateContent>
      </w:r>
    </w:p>
    <w:p w14:paraId="63D4D7D1" w14:textId="669405FC" w:rsidR="00DD62A9" w:rsidRPr="00703537" w:rsidRDefault="003E2CEE" w:rsidP="0078379F">
      <w:pPr>
        <w:spacing w:after="0" w:line="240" w:lineRule="auto"/>
        <w:ind w:left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DATOS DE LA (S) AERONAVE (S)</w:t>
      </w:r>
    </w:p>
    <w:p w14:paraId="10AFB2FF" w14:textId="33F89B6B" w:rsidR="0080183C" w:rsidRPr="00703537" w:rsidRDefault="0080183C" w:rsidP="00DD62A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77686662" w14:textId="55F7D2E1" w:rsidR="00DD62A9" w:rsidRPr="00703537" w:rsidRDefault="00A45D9F" w:rsidP="00DD62A9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C963409" wp14:editId="0A98B2C4">
                <wp:simplePos x="0" y="0"/>
                <wp:positionH relativeFrom="column">
                  <wp:posOffset>81280</wp:posOffset>
                </wp:positionH>
                <wp:positionV relativeFrom="paragraph">
                  <wp:posOffset>34925</wp:posOffset>
                </wp:positionV>
                <wp:extent cx="6851015" cy="635"/>
                <wp:effectExtent l="14605" t="17780" r="11430" b="10160"/>
                <wp:wrapNone/>
                <wp:docPr id="55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C00D632" id="AutoShape 26" o:spid="_x0000_s1026" type="#_x0000_t32" style="position:absolute;margin-left:6.4pt;margin-top:2.75pt;width:539.45pt;height:.0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" strokeweight="1.5pt"/>
            </w:pict>
          </mc:Fallback>
        </mc:AlternateContent>
      </w:r>
    </w:p>
    <w:tbl>
      <w:tblPr>
        <w:tblStyle w:val="Tablaconcuadrcula"/>
        <w:tblpPr w:leftFromText="141" w:rightFromText="141" w:vertAnchor="text" w:horzAnchor="margin" w:tblpY="-35"/>
        <w:tblW w:w="0" w:type="auto"/>
        <w:tblLook w:val="04A0" w:firstRow="1" w:lastRow="0" w:firstColumn="1" w:lastColumn="0" w:noHBand="0" w:noVBand="1"/>
      </w:tblPr>
      <w:tblGrid>
        <w:gridCol w:w="4786"/>
        <w:gridCol w:w="1275"/>
        <w:gridCol w:w="1134"/>
        <w:gridCol w:w="1134"/>
        <w:gridCol w:w="993"/>
        <w:gridCol w:w="1134"/>
      </w:tblGrid>
      <w:tr w:rsidR="00823009" w:rsidRPr="00703537" w14:paraId="5F18AC9B" w14:textId="77777777" w:rsidTr="00823009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B2CA84C" w14:textId="6564A4BF" w:rsidR="00823009" w:rsidRPr="00703537" w:rsidRDefault="00830519" w:rsidP="00823009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Aeronave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7B415E9F" w14:textId="77777777" w:rsidR="00823009" w:rsidRPr="00703537" w:rsidRDefault="00823009" w:rsidP="00823009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5D7F313" w14:textId="77777777" w:rsidR="00823009" w:rsidRPr="00703537" w:rsidRDefault="00823009" w:rsidP="00823009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1894D661" w14:textId="77777777" w:rsidR="00823009" w:rsidRPr="00703537" w:rsidRDefault="00823009" w:rsidP="00823009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20F0FCBD" w14:textId="77777777" w:rsidR="00823009" w:rsidRPr="00703537" w:rsidRDefault="00823009" w:rsidP="00823009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581CACA9" w14:textId="77777777" w:rsidR="00823009" w:rsidRPr="00703537" w:rsidRDefault="00823009" w:rsidP="00823009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5</w:t>
            </w:r>
          </w:p>
        </w:tc>
      </w:tr>
      <w:tr w:rsidR="00823009" w:rsidRPr="00703537" w14:paraId="2EF0F8DF" w14:textId="77777777" w:rsidTr="00823009">
        <w:trPr>
          <w:trHeight w:val="310"/>
        </w:trPr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0A28EA6" w14:textId="5198C14E" w:rsidR="00823009" w:rsidRPr="00703537" w:rsidRDefault="00823009" w:rsidP="0078379F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Marca: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07475611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6BD82E5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F53784A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003A7458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D8E160E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</w:tr>
      <w:tr w:rsidR="00823009" w:rsidRPr="00703537" w14:paraId="643BA2B8" w14:textId="77777777" w:rsidTr="00823009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884672" w14:textId="56C0F6DA" w:rsidR="00823009" w:rsidRPr="00703537" w:rsidRDefault="0078379F" w:rsidP="00823009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Modelo</w:t>
            </w:r>
            <w:r w:rsidR="00830519" w:rsidRPr="00703537">
              <w:rPr>
                <w:rFonts w:ascii="Arial" w:eastAsiaTheme="minorHAnsi" w:hAnsi="Arial" w:cs="Arial"/>
                <w:lang w:eastAsia="en-US"/>
              </w:rPr>
              <w:t>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20036F8A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EDAB8CE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67F08F19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12AEB13D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2D22E00" w14:textId="77777777" w:rsidR="00823009" w:rsidRPr="00703537" w:rsidRDefault="00823009" w:rsidP="00823009">
            <w:pPr>
              <w:rPr>
                <w:rFonts w:ascii="Arial" w:hAnsi="Arial" w:cs="Arial"/>
              </w:rPr>
            </w:pPr>
          </w:p>
        </w:tc>
      </w:tr>
      <w:tr w:rsidR="0078379F" w:rsidRPr="00703537" w14:paraId="3224972A" w14:textId="77777777" w:rsidTr="00823009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DE5C30" w14:textId="6C3CA6A7" w:rsidR="0078379F" w:rsidRPr="00703537" w:rsidRDefault="0078379F" w:rsidP="0078379F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Matrícula: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13837422" w14:textId="6DD232ED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50AF5E6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0883F37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05EDDF79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1A2EB2B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</w:tr>
      <w:tr w:rsidR="0078379F" w:rsidRPr="00703537" w14:paraId="65620550" w14:textId="77777777" w:rsidTr="00823009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0C7E5DA" w14:textId="0256A143" w:rsidR="0078379F" w:rsidRPr="00703537" w:rsidRDefault="0078379F" w:rsidP="0078379F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Número de certificado de aeronavegabilidad: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4FC9C611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AC06D45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32CA38C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328ADD2B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4539403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</w:tr>
      <w:tr w:rsidR="0078379F" w:rsidRPr="00703537" w14:paraId="2ABFF780" w14:textId="77777777" w:rsidTr="00823009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965CDA3" w14:textId="06716F83" w:rsidR="0078379F" w:rsidRPr="00703537" w:rsidRDefault="0078379F" w:rsidP="0078379F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Vigencia del certificado de aeronavegabilidad: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518ED1A9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6F0E2C83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DCEA1EB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4B265F74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A28CFFE" w14:textId="77777777" w:rsidR="0078379F" w:rsidRPr="00703537" w:rsidRDefault="0078379F" w:rsidP="0078379F">
            <w:pPr>
              <w:rPr>
                <w:rFonts w:ascii="Arial" w:hAnsi="Arial" w:cs="Arial"/>
              </w:rPr>
            </w:pPr>
          </w:p>
        </w:tc>
      </w:tr>
    </w:tbl>
    <w:p w14:paraId="544B73FF" w14:textId="77777777" w:rsidR="00FA2C92" w:rsidRDefault="00FA2C92" w:rsidP="0078379F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</w:p>
    <w:p w14:paraId="6CA5FB3B" w14:textId="7061000A" w:rsidR="0078379F" w:rsidRPr="00703537" w:rsidRDefault="009108C1" w:rsidP="0078379F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91712" behindDoc="1" locked="0" layoutInCell="1" allowOverlap="1" wp14:anchorId="735E786C" wp14:editId="06E77CB4">
                <wp:simplePos x="0" y="0"/>
                <wp:positionH relativeFrom="margin">
                  <wp:posOffset>-75537</wp:posOffset>
                </wp:positionH>
                <wp:positionV relativeFrom="paragraph">
                  <wp:posOffset>77442</wp:posOffset>
                </wp:positionV>
                <wp:extent cx="7025640" cy="2019632"/>
                <wp:effectExtent l="0" t="0" r="41910" b="57150"/>
                <wp:wrapNone/>
                <wp:docPr id="142" name="AutoShape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2019632"/>
                        </a:xfrm>
                        <a:prstGeom prst="roundRect">
                          <a:avLst>
                            <a:gd name="adj" fmla="val 650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720CBF7D" id="AutoShape 194" o:spid="_x0000_s1026" style="position:absolute;margin-left:-5.95pt;margin-top:6.1pt;width:553.2pt;height:159.05pt;z-index:-251424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  <w:r w:rsidR="00C61BF9"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3B6E1B25" wp14:editId="282E4CD4">
                <wp:simplePos x="0" y="0"/>
                <wp:positionH relativeFrom="column">
                  <wp:posOffset>-260985</wp:posOffset>
                </wp:positionH>
                <wp:positionV relativeFrom="paragraph">
                  <wp:posOffset>196850</wp:posOffset>
                </wp:positionV>
                <wp:extent cx="370840" cy="429260"/>
                <wp:effectExtent l="38100" t="38100" r="48260" b="66040"/>
                <wp:wrapNone/>
                <wp:docPr id="134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ysClr val="windowText" lastClr="000000">
                            <a:lumMod val="100000"/>
                            <a:lumOff val="0"/>
                          </a:sysClr>
                        </a:solidFill>
                        <a:ln w="571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A7136" w14:textId="0702935D" w:rsidR="009769F8" w:rsidRDefault="009769F8" w:rsidP="0078379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B6E1B25" id="AutoShape 38" o:spid="_x0000_s1032" type="#_x0000_t4" style="position:absolute;left:0;text-align:left;margin-left:-20.55pt;margin-top:15.5pt;width:29.2pt;height:33.8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" fillcolor="black" strokecolor="white" strokeweight="4.5pt">
                <v:textbox>
                  <w:txbxContent>
                    <w:p w14:paraId="350A7136" w14:textId="0702935D" w:rsidR="009769F8" w:rsidRDefault="009769F8" w:rsidP="0078379F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36A405BD" w14:textId="6BCB587B" w:rsidR="0078379F" w:rsidRPr="00703537" w:rsidRDefault="0078379F" w:rsidP="0078379F">
      <w:pPr>
        <w:spacing w:after="0" w:line="240" w:lineRule="auto"/>
        <w:ind w:left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bCs/>
          <w:sz w:val="28"/>
          <w:szCs w:val="28"/>
        </w:rPr>
        <w:t>INTEGRANTES DE LA TRIP</w:t>
      </w:r>
      <w:r w:rsidR="00F028EC" w:rsidRPr="00703537">
        <w:rPr>
          <w:rFonts w:ascii="Arial" w:hAnsi="Arial" w:cs="Arial"/>
          <w:b/>
          <w:bCs/>
          <w:sz w:val="28"/>
          <w:szCs w:val="28"/>
        </w:rPr>
        <w:t>U</w:t>
      </w:r>
      <w:r w:rsidRPr="00703537">
        <w:rPr>
          <w:rFonts w:ascii="Arial" w:hAnsi="Arial" w:cs="Arial"/>
          <w:b/>
          <w:bCs/>
          <w:sz w:val="28"/>
          <w:szCs w:val="28"/>
        </w:rPr>
        <w:t>LACIÓN</w:t>
      </w:r>
    </w:p>
    <w:p w14:paraId="4D7CEE83" w14:textId="6A7DC9B8" w:rsidR="0078379F" w:rsidRPr="00703537" w:rsidRDefault="0078379F" w:rsidP="0078379F">
      <w:pPr>
        <w:spacing w:after="0" w:line="240" w:lineRule="auto"/>
        <w:ind w:left="284"/>
        <w:rPr>
          <w:rFonts w:ascii="Arial" w:hAnsi="Arial" w:cs="Arial"/>
          <w:b/>
          <w:bCs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4268F3E0" wp14:editId="384695E6">
                <wp:simplePos x="0" y="0"/>
                <wp:positionH relativeFrom="column">
                  <wp:posOffset>81280</wp:posOffset>
                </wp:positionH>
                <wp:positionV relativeFrom="paragraph">
                  <wp:posOffset>64135</wp:posOffset>
                </wp:positionV>
                <wp:extent cx="6851015" cy="635"/>
                <wp:effectExtent l="14605" t="12065" r="11430" b="15875"/>
                <wp:wrapNone/>
                <wp:docPr id="135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37C0FA1" id="AutoShape 37" o:spid="_x0000_s1026" type="#_x0000_t32" style="position:absolute;margin-left:6.4pt;margin-top:5.05pt;width:539.45pt;height:.0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" strokeweight="1.5pt"/>
            </w:pict>
          </mc:Fallback>
        </mc:AlternateContent>
      </w:r>
    </w:p>
    <w:tbl>
      <w:tblPr>
        <w:tblStyle w:val="Tablaconcuadrcula"/>
        <w:tblW w:w="0" w:type="auto"/>
        <w:tblInd w:w="392" w:type="dxa"/>
        <w:tblLook w:val="04A0" w:firstRow="1" w:lastRow="0" w:firstColumn="1" w:lastColumn="0" w:noHBand="0" w:noVBand="1"/>
      </w:tblPr>
      <w:tblGrid>
        <w:gridCol w:w="3215"/>
        <w:gridCol w:w="3419"/>
        <w:gridCol w:w="3443"/>
      </w:tblGrid>
      <w:tr w:rsidR="0078379F" w:rsidRPr="00703537" w14:paraId="420AFD80" w14:textId="77777777" w:rsidTr="00F73685">
        <w:tc>
          <w:tcPr>
            <w:tcW w:w="3260" w:type="dxa"/>
            <w:shd w:val="clear" w:color="auto" w:fill="D9D9D9" w:themeFill="background1" w:themeFillShade="D9"/>
          </w:tcPr>
          <w:p w14:paraId="5649AB01" w14:textId="636F324F" w:rsidR="0078379F" w:rsidRPr="00703537" w:rsidRDefault="0078379F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3453" w:type="dxa"/>
            <w:shd w:val="clear" w:color="auto" w:fill="D9D9D9" w:themeFill="background1" w:themeFillShade="D9"/>
          </w:tcPr>
          <w:p w14:paraId="63322006" w14:textId="79B47BC0" w:rsidR="0078379F" w:rsidRPr="00703537" w:rsidRDefault="0078379F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NACIONALIDAD</w:t>
            </w:r>
          </w:p>
        </w:tc>
        <w:tc>
          <w:tcPr>
            <w:tcW w:w="3493" w:type="dxa"/>
            <w:shd w:val="clear" w:color="auto" w:fill="D9D9D9" w:themeFill="background1" w:themeFillShade="D9"/>
          </w:tcPr>
          <w:p w14:paraId="15037E25" w14:textId="16D341E7" w:rsidR="0078379F" w:rsidRPr="00703537" w:rsidRDefault="0078379F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FUNCIÓN</w:t>
            </w:r>
          </w:p>
        </w:tc>
      </w:tr>
      <w:tr w:rsidR="0078379F" w:rsidRPr="00703537" w14:paraId="04FA961A" w14:textId="77777777" w:rsidTr="00F73685">
        <w:tc>
          <w:tcPr>
            <w:tcW w:w="3260" w:type="dxa"/>
          </w:tcPr>
          <w:p w14:paraId="3AABE9D9" w14:textId="4AAAEF0A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7036F535" w14:textId="3BE9E3C1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0769E81F" w14:textId="511C2B5B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78379F" w:rsidRPr="00703537" w14:paraId="08861D9B" w14:textId="77777777" w:rsidTr="00F73685">
        <w:tc>
          <w:tcPr>
            <w:tcW w:w="3260" w:type="dxa"/>
          </w:tcPr>
          <w:p w14:paraId="1C5D16B3" w14:textId="53B1F75F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3A3C8DCB" w14:textId="5DDFBE2D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40188A80" w14:textId="77777777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78379F" w:rsidRPr="00703537" w14:paraId="4876DBFF" w14:textId="77777777" w:rsidTr="00F73685">
        <w:tc>
          <w:tcPr>
            <w:tcW w:w="3260" w:type="dxa"/>
          </w:tcPr>
          <w:p w14:paraId="1C2A7344" w14:textId="7811FE5D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2394B4C6" w14:textId="5534E237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1AE7C4D5" w14:textId="77777777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78379F" w:rsidRPr="00703537" w14:paraId="11B33383" w14:textId="77777777" w:rsidTr="00F73685">
        <w:tc>
          <w:tcPr>
            <w:tcW w:w="3260" w:type="dxa"/>
          </w:tcPr>
          <w:p w14:paraId="12E29D75" w14:textId="49577D60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1ABF407D" w14:textId="03A58A7F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3619AA9E" w14:textId="77777777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78379F" w:rsidRPr="00703537" w14:paraId="3216AB7E" w14:textId="77777777" w:rsidTr="00F73685">
        <w:tc>
          <w:tcPr>
            <w:tcW w:w="3260" w:type="dxa"/>
          </w:tcPr>
          <w:p w14:paraId="22CBE057" w14:textId="7B1F731B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026A227B" w14:textId="3790758A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3CB976FD" w14:textId="77777777" w:rsidR="0078379F" w:rsidRPr="00703537" w:rsidRDefault="0078379F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9108C1" w:rsidRPr="00703537" w14:paraId="47B222F2" w14:textId="77777777" w:rsidTr="00F73685">
        <w:tc>
          <w:tcPr>
            <w:tcW w:w="3260" w:type="dxa"/>
          </w:tcPr>
          <w:p w14:paraId="34C14F23" w14:textId="77777777" w:rsidR="009108C1" w:rsidRPr="00703537" w:rsidRDefault="009108C1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7705BCDD" w14:textId="77777777" w:rsidR="009108C1" w:rsidRPr="00703537" w:rsidRDefault="009108C1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322B719B" w14:textId="77777777" w:rsidR="009108C1" w:rsidRPr="00703537" w:rsidRDefault="009108C1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9108C1" w:rsidRPr="00703537" w14:paraId="663FD5AD" w14:textId="77777777" w:rsidTr="00F73685">
        <w:tc>
          <w:tcPr>
            <w:tcW w:w="3260" w:type="dxa"/>
          </w:tcPr>
          <w:p w14:paraId="3AEBD994" w14:textId="77777777" w:rsidR="009108C1" w:rsidRPr="00703537" w:rsidRDefault="009108C1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53" w:type="dxa"/>
          </w:tcPr>
          <w:p w14:paraId="0506D2F1" w14:textId="77777777" w:rsidR="009108C1" w:rsidRPr="00703537" w:rsidRDefault="009108C1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493" w:type="dxa"/>
          </w:tcPr>
          <w:p w14:paraId="71D728A9" w14:textId="77777777" w:rsidR="009108C1" w:rsidRPr="00703537" w:rsidRDefault="009108C1" w:rsidP="00F73685">
            <w:pPr>
              <w:jc w:val="both"/>
              <w:rPr>
                <w:rFonts w:ascii="Arial" w:hAnsi="Arial" w:cs="Arial"/>
              </w:rPr>
            </w:pPr>
          </w:p>
        </w:tc>
      </w:tr>
    </w:tbl>
    <w:p w14:paraId="2ABDDA9D" w14:textId="77777777" w:rsidR="0078379F" w:rsidRPr="00703537" w:rsidRDefault="0078379F" w:rsidP="0078379F">
      <w:pPr>
        <w:spacing w:after="0" w:line="240" w:lineRule="auto"/>
        <w:ind w:left="284"/>
        <w:rPr>
          <w:rFonts w:ascii="Arial" w:hAnsi="Arial" w:cs="Arial"/>
        </w:rPr>
      </w:pPr>
    </w:p>
    <w:p w14:paraId="5FD60C2E" w14:textId="77777777" w:rsidR="00AC7FB4" w:rsidRDefault="00AC7FB4" w:rsidP="00E3676C">
      <w:pPr>
        <w:widowControl w:val="0"/>
        <w:autoSpaceDE w:val="0"/>
        <w:autoSpaceDN w:val="0"/>
        <w:adjustRightInd w:val="0"/>
        <w:spacing w:after="0" w:line="240" w:lineRule="auto"/>
        <w:ind w:left="284"/>
        <w:rPr>
          <w:rFonts w:ascii="Arial" w:hAnsi="Arial" w:cs="Arial"/>
        </w:rPr>
      </w:pPr>
    </w:p>
    <w:p w14:paraId="5C23279C" w14:textId="16964041" w:rsidR="0078379F" w:rsidRPr="00703537" w:rsidRDefault="0078379F">
      <w:pPr>
        <w:rPr>
          <w:rFonts w:ascii="Arial" w:hAnsi="Arial" w:cs="Arial"/>
        </w:rPr>
      </w:pPr>
      <w:r w:rsidRPr="00703537">
        <w:rPr>
          <w:rFonts w:ascii="Arial" w:hAnsi="Arial" w:cs="Arial"/>
        </w:rPr>
        <w:br w:type="page"/>
      </w:r>
    </w:p>
    <w:p w14:paraId="086B1603" w14:textId="37F4A900" w:rsidR="00D54926" w:rsidRPr="00703537" w:rsidRDefault="00361A68" w:rsidP="00FA2C92">
      <w:pPr>
        <w:spacing w:after="0" w:line="240" w:lineRule="auto"/>
        <w:jc w:val="both"/>
        <w:rPr>
          <w:rFonts w:ascii="Arial" w:eastAsiaTheme="minorHAnsi" w:hAnsi="Arial" w:cs="Arial"/>
          <w:b/>
          <w:bCs/>
          <w:sz w:val="28"/>
          <w:szCs w:val="28"/>
          <w:lang w:eastAsia="en-US"/>
        </w:rPr>
      </w:pP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lastRenderedPageBreak/>
        <w:t xml:space="preserve">EN CASO DE UTILIZAR </w:t>
      </w:r>
      <w:r w:rsidR="00766912"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RPAS (SISTEMA DE AERONAVE PILOTADA A DISTANCIA)</w:t>
      </w: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:</w:t>
      </w:r>
    </w:p>
    <w:bookmarkStart w:id="2" w:name="_Hlk12608365"/>
    <w:p w14:paraId="01531B3D" w14:textId="5E331966" w:rsidR="00D54926" w:rsidRPr="00703537" w:rsidRDefault="00361A68" w:rsidP="00D54926">
      <w:pPr>
        <w:spacing w:after="0" w:line="240" w:lineRule="auto"/>
        <w:ind w:left="284" w:hanging="284"/>
        <w:rPr>
          <w:rFonts w:ascii="Arial" w:hAnsi="Arial" w:cs="Arial"/>
          <w:w w:val="99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20384" behindDoc="1" locked="0" layoutInCell="1" allowOverlap="1" wp14:anchorId="71707664" wp14:editId="46B55FD8">
                <wp:simplePos x="0" y="0"/>
                <wp:positionH relativeFrom="column">
                  <wp:posOffset>-76200</wp:posOffset>
                </wp:positionH>
                <wp:positionV relativeFrom="paragraph">
                  <wp:posOffset>106681</wp:posOffset>
                </wp:positionV>
                <wp:extent cx="7025640" cy="1905000"/>
                <wp:effectExtent l="0" t="0" r="41910" b="57150"/>
                <wp:wrapNone/>
                <wp:docPr id="38" name="AutoShape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1905000"/>
                        </a:xfrm>
                        <a:prstGeom prst="roundRect">
                          <a:avLst>
                            <a:gd name="adj" fmla="val 650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46897DF" id="AutoShape 194" o:spid="_x0000_s1026" style="position:absolute;margin-left:-6pt;margin-top:8.4pt;width:553.2pt;height:150pt;z-index:-251396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3C8C119A" w14:textId="0DA08A5E" w:rsidR="00D54926" w:rsidRPr="00703537" w:rsidRDefault="00D54926" w:rsidP="00361A68">
      <w:pPr>
        <w:spacing w:after="0" w:line="240" w:lineRule="auto"/>
        <w:ind w:left="284" w:hanging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10"/>
          <w:szCs w:val="10"/>
        </w:rPr>
        <mc:AlternateContent>
          <mc:Choice Requires="wps">
            <w:drawing>
              <wp:anchor distT="0" distB="0" distL="114300" distR="114300" simplePos="0" relativeHeight="251918336" behindDoc="0" locked="0" layoutInCell="1" allowOverlap="1" wp14:anchorId="3C1EBC2C" wp14:editId="78DBE80E">
                <wp:simplePos x="0" y="0"/>
                <wp:positionH relativeFrom="column">
                  <wp:posOffset>-312420</wp:posOffset>
                </wp:positionH>
                <wp:positionV relativeFrom="paragraph">
                  <wp:posOffset>128905</wp:posOffset>
                </wp:positionV>
                <wp:extent cx="370840" cy="429260"/>
                <wp:effectExtent l="38100" t="38100" r="48260" b="66040"/>
                <wp:wrapNone/>
                <wp:docPr id="39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2AD436" w14:textId="372AAD86" w:rsidR="009769F8" w:rsidRDefault="009769F8" w:rsidP="00D5492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C1EBC2C" id="_x0000_s1033" type="#_x0000_t4" style="position:absolute;left:0;text-align:left;margin-left:-24.6pt;margin-top:10.15pt;width:29.2pt;height:33.8pt;z-index:251918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" fillcolor="black [3213]" strokecolor="white [3212]" strokeweight="4.5pt">
                <v:textbox>
                  <w:txbxContent>
                    <w:p w14:paraId="462AD436" w14:textId="372AAD86" w:rsidR="009769F8" w:rsidRDefault="009769F8" w:rsidP="00D54926"/>
                  </w:txbxContent>
                </v:textbox>
              </v:shape>
            </w:pict>
          </mc:Fallback>
        </mc:AlternateContent>
      </w: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DATOS DE</w:t>
      </w:r>
      <w:r w:rsidR="00FD1187"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L</w:t>
      </w: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 xml:space="preserve"> (</w:t>
      </w:r>
      <w:r w:rsidR="00FD1187"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DE LAS</w:t>
      </w:r>
      <w:r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 xml:space="preserve">) </w:t>
      </w:r>
      <w:r w:rsidR="00054566" w:rsidRPr="00703537">
        <w:rPr>
          <w:rFonts w:ascii="Arial" w:eastAsiaTheme="minorHAnsi" w:hAnsi="Arial" w:cs="Arial"/>
          <w:b/>
          <w:bCs/>
          <w:sz w:val="28"/>
          <w:szCs w:val="28"/>
          <w:lang w:eastAsia="en-US"/>
        </w:rPr>
        <w:t>RPAS</w:t>
      </w:r>
    </w:p>
    <w:p w14:paraId="2AE306A1" w14:textId="77777777" w:rsidR="00361A68" w:rsidRPr="00703537" w:rsidRDefault="00361A68" w:rsidP="00D5492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</w:p>
    <w:p w14:paraId="648C0C65" w14:textId="292C7DCE" w:rsidR="00D54926" w:rsidRPr="00703537" w:rsidRDefault="00D54926" w:rsidP="00D5492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19360" behindDoc="0" locked="0" layoutInCell="1" allowOverlap="1" wp14:anchorId="7E9C7D0E" wp14:editId="27625C1F">
                <wp:simplePos x="0" y="0"/>
                <wp:positionH relativeFrom="column">
                  <wp:posOffset>81280</wp:posOffset>
                </wp:positionH>
                <wp:positionV relativeFrom="paragraph">
                  <wp:posOffset>34925</wp:posOffset>
                </wp:positionV>
                <wp:extent cx="6851015" cy="635"/>
                <wp:effectExtent l="14605" t="17780" r="11430" b="10160"/>
                <wp:wrapNone/>
                <wp:docPr id="40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4DC5419" id="AutoShape 26" o:spid="_x0000_s1026" type="#_x0000_t32" style="position:absolute;margin-left:6.4pt;margin-top:2.75pt;width:539.45pt;height:.05pt;z-index:251919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" strokeweight="1.5pt"/>
            </w:pict>
          </mc:Fallback>
        </mc:AlternateContent>
      </w:r>
    </w:p>
    <w:tbl>
      <w:tblPr>
        <w:tblStyle w:val="Tablaconcuadrcula"/>
        <w:tblpPr w:leftFromText="141" w:rightFromText="141" w:vertAnchor="text" w:horzAnchor="margin" w:tblpY="-35"/>
        <w:tblW w:w="0" w:type="auto"/>
        <w:tblLook w:val="04A0" w:firstRow="1" w:lastRow="0" w:firstColumn="1" w:lastColumn="0" w:noHBand="0" w:noVBand="1"/>
      </w:tblPr>
      <w:tblGrid>
        <w:gridCol w:w="4786"/>
        <w:gridCol w:w="1275"/>
        <w:gridCol w:w="1134"/>
        <w:gridCol w:w="1134"/>
        <w:gridCol w:w="993"/>
        <w:gridCol w:w="1134"/>
      </w:tblGrid>
      <w:tr w:rsidR="00D54926" w:rsidRPr="00703537" w14:paraId="295DDD3B" w14:textId="77777777" w:rsidTr="00F73685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BC47B85" w14:textId="52A3D9B8" w:rsidR="00D54926" w:rsidRPr="00703537" w:rsidRDefault="000E48C6" w:rsidP="00F73685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RPAS</w:t>
            </w:r>
          </w:p>
        </w:tc>
        <w:tc>
          <w:tcPr>
            <w:tcW w:w="1275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6BC38EAE" w14:textId="77777777" w:rsidR="00D54926" w:rsidRPr="00703537" w:rsidRDefault="00D54926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4845A2AB" w14:textId="77777777" w:rsidR="00D54926" w:rsidRPr="00703537" w:rsidRDefault="00D54926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27E64E5" w14:textId="77777777" w:rsidR="00D54926" w:rsidRPr="00703537" w:rsidRDefault="00D54926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993" w:type="dxa"/>
            <w:shd w:val="clear" w:color="auto" w:fill="D9D9D9" w:themeFill="background1" w:themeFillShade="D9"/>
          </w:tcPr>
          <w:p w14:paraId="35F178D0" w14:textId="77777777" w:rsidR="00D54926" w:rsidRPr="00703537" w:rsidRDefault="00D54926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0BB49251" w14:textId="77777777" w:rsidR="00D54926" w:rsidRPr="00703537" w:rsidRDefault="00D54926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5</w:t>
            </w:r>
          </w:p>
        </w:tc>
      </w:tr>
      <w:tr w:rsidR="00D54926" w:rsidRPr="00703537" w14:paraId="4B8AD01F" w14:textId="77777777" w:rsidTr="00F73685">
        <w:trPr>
          <w:trHeight w:val="310"/>
        </w:trPr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0FCF5EE" w14:textId="4193E5C7" w:rsidR="00D54926" w:rsidRPr="00703537" w:rsidRDefault="00D54926" w:rsidP="00F73685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Marca: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5373689A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D80BE2E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F0CA336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42DE0072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9C3E73C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</w:tr>
      <w:tr w:rsidR="00D54926" w:rsidRPr="00703537" w14:paraId="11E807F0" w14:textId="77777777" w:rsidTr="00F73685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75F219C" w14:textId="56B4B9BF" w:rsidR="00D54926" w:rsidRPr="00703537" w:rsidRDefault="00D54926" w:rsidP="00F73685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Modelo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07992A2D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9F3C549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7E43931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4972E511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7CA95F7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</w:tr>
      <w:tr w:rsidR="00D54926" w:rsidRPr="00703537" w14:paraId="3B2E8CC5" w14:textId="77777777" w:rsidTr="00F73685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D85488C" w14:textId="6E46C441" w:rsidR="00D54926" w:rsidRPr="00703537" w:rsidRDefault="00D54926" w:rsidP="00F73685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No. de</w:t>
            </w:r>
            <w:r w:rsidR="00EB5630" w:rsidRPr="00703537">
              <w:rPr>
                <w:rFonts w:ascii="Arial" w:eastAsiaTheme="minorHAnsi" w:hAnsi="Arial" w:cs="Arial"/>
                <w:lang w:eastAsia="en-US"/>
              </w:rPr>
              <w:t xml:space="preserve"> </w:t>
            </w:r>
            <w:r w:rsidRPr="00703537">
              <w:rPr>
                <w:rFonts w:ascii="Arial" w:eastAsiaTheme="minorHAnsi" w:hAnsi="Arial" w:cs="Arial"/>
                <w:lang w:eastAsia="en-US"/>
              </w:rPr>
              <w:t>Serie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4D3CEBD7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5306DCC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DF10B05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43408579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1D4D57D0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</w:tr>
      <w:tr w:rsidR="00D54926" w:rsidRPr="00703537" w14:paraId="48D6A370" w14:textId="77777777" w:rsidTr="00F73685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C14E2FE" w14:textId="08F746C1" w:rsidR="00D54926" w:rsidRPr="00703537" w:rsidRDefault="00D54926" w:rsidP="00F73685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F</w:t>
            </w:r>
            <w:r w:rsidR="00FB5AB0" w:rsidRPr="00703537">
              <w:rPr>
                <w:rFonts w:ascii="Arial" w:eastAsiaTheme="minorHAnsi" w:hAnsi="Arial" w:cs="Arial"/>
                <w:lang w:eastAsia="en-US"/>
              </w:rPr>
              <w:t>echa</w:t>
            </w:r>
            <w:r w:rsidRPr="00703537">
              <w:rPr>
                <w:rFonts w:ascii="Arial" w:eastAsiaTheme="minorHAnsi" w:hAnsi="Arial" w:cs="Arial"/>
                <w:lang w:eastAsia="en-US"/>
              </w:rPr>
              <w:t xml:space="preserve"> de registro: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48551A11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03D5D852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DD8629C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314BC394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29AD47D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</w:tr>
      <w:tr w:rsidR="00D54926" w:rsidRPr="00703537" w14:paraId="53CA3491" w14:textId="77777777" w:rsidTr="00F73685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D48EC55" w14:textId="2BE3D2B9" w:rsidR="00D54926" w:rsidRPr="00703537" w:rsidRDefault="00FB5AB0" w:rsidP="00F73685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Folio de registro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219F6142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A62D580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3CA57601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32ACCA6C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29DE64B5" w14:textId="77777777" w:rsidR="00D54926" w:rsidRPr="00703537" w:rsidRDefault="00D54926" w:rsidP="00F73685">
            <w:pPr>
              <w:rPr>
                <w:rFonts w:ascii="Arial" w:hAnsi="Arial" w:cs="Arial"/>
              </w:rPr>
            </w:pPr>
          </w:p>
        </w:tc>
      </w:tr>
      <w:tr w:rsidR="005C0436" w:rsidRPr="00703537" w14:paraId="7E9146B0" w14:textId="77777777" w:rsidTr="00F73685">
        <w:tc>
          <w:tcPr>
            <w:tcW w:w="478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B2D5151" w14:textId="5E17C644" w:rsidR="005C0436" w:rsidRPr="00703537" w:rsidRDefault="005C0436" w:rsidP="00F73685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Matrícula (si se aplica)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14:paraId="34954E3E" w14:textId="77777777" w:rsidR="005C0436" w:rsidRPr="00703537" w:rsidRDefault="005C043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5EE774BE" w14:textId="77777777" w:rsidR="005C0436" w:rsidRPr="00703537" w:rsidRDefault="005C043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70767D27" w14:textId="77777777" w:rsidR="005C0436" w:rsidRPr="00703537" w:rsidRDefault="005C0436" w:rsidP="00F73685">
            <w:pPr>
              <w:rPr>
                <w:rFonts w:ascii="Arial" w:hAnsi="Arial" w:cs="Arial"/>
              </w:rPr>
            </w:pPr>
          </w:p>
        </w:tc>
        <w:tc>
          <w:tcPr>
            <w:tcW w:w="993" w:type="dxa"/>
          </w:tcPr>
          <w:p w14:paraId="0CAC4319" w14:textId="77777777" w:rsidR="005C0436" w:rsidRPr="00703537" w:rsidRDefault="005C0436" w:rsidP="00F73685">
            <w:pPr>
              <w:rPr>
                <w:rFonts w:ascii="Arial" w:hAnsi="Arial" w:cs="Arial"/>
              </w:rPr>
            </w:pPr>
          </w:p>
        </w:tc>
        <w:tc>
          <w:tcPr>
            <w:tcW w:w="1134" w:type="dxa"/>
          </w:tcPr>
          <w:p w14:paraId="4796C85C" w14:textId="77777777" w:rsidR="005C0436" w:rsidRPr="00703537" w:rsidRDefault="005C0436" w:rsidP="00F73685">
            <w:pPr>
              <w:rPr>
                <w:rFonts w:ascii="Arial" w:hAnsi="Arial" w:cs="Arial"/>
              </w:rPr>
            </w:pPr>
          </w:p>
        </w:tc>
      </w:tr>
    </w:tbl>
    <w:p w14:paraId="5D8836EB" w14:textId="0B271A24" w:rsidR="00D54926" w:rsidRPr="00703537" w:rsidRDefault="00D54926" w:rsidP="00D54926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23456" behindDoc="1" locked="0" layoutInCell="1" allowOverlap="1" wp14:anchorId="5FFB8A5E" wp14:editId="1313A467">
                <wp:simplePos x="0" y="0"/>
                <wp:positionH relativeFrom="margin">
                  <wp:posOffset>-76200</wp:posOffset>
                </wp:positionH>
                <wp:positionV relativeFrom="paragraph">
                  <wp:posOffset>80011</wp:posOffset>
                </wp:positionV>
                <wp:extent cx="7025640" cy="1543050"/>
                <wp:effectExtent l="0" t="0" r="41910" b="57150"/>
                <wp:wrapNone/>
                <wp:docPr id="41" name="AutoShape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1543050"/>
                        </a:xfrm>
                        <a:prstGeom prst="roundRect">
                          <a:avLst>
                            <a:gd name="adj" fmla="val 650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14:paraId="741BEE43" w14:textId="77777777" w:rsidR="009769F8" w:rsidRDefault="009769F8" w:rsidP="00D5492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5FFB8A5E" id="AutoShape 194" o:spid="_x0000_s1034" style="position:absolute;left:0;text-align:left;margin-left:-6pt;margin-top:6.3pt;width:553.2pt;height:121.5pt;z-index:-251393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426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" fillcolor="#f2f2f2 [3052]" strokecolor="#666 [1936]" strokeweight="1pt">
                <v:shadow on="t" color="#7f7f7f [1601]" opacity=".5" offset="1pt"/>
                <v:textbox>
                  <w:txbxContent>
                    <w:p w14:paraId="741BEE43" w14:textId="77777777" w:rsidR="009769F8" w:rsidRDefault="009769F8" w:rsidP="00D54926">
                      <w:pPr>
                        <w:jc w:val="center"/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4DAFC696" w14:textId="6A8B3234" w:rsidR="00D54926" w:rsidRPr="00703537" w:rsidRDefault="00D54926" w:rsidP="00D54926">
      <w:pPr>
        <w:spacing w:after="0" w:line="240" w:lineRule="auto"/>
        <w:ind w:left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7EF5D91E" wp14:editId="02CFCDC3">
                <wp:simplePos x="0" y="0"/>
                <wp:positionH relativeFrom="column">
                  <wp:posOffset>-289560</wp:posOffset>
                </wp:positionH>
                <wp:positionV relativeFrom="paragraph">
                  <wp:posOffset>64770</wp:posOffset>
                </wp:positionV>
                <wp:extent cx="370840" cy="429260"/>
                <wp:effectExtent l="72390" t="81280" r="71120" b="80010"/>
                <wp:wrapNone/>
                <wp:docPr id="49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ysClr val="windowText" lastClr="000000">
                            <a:lumMod val="100000"/>
                            <a:lumOff val="0"/>
                          </a:sysClr>
                        </a:solidFill>
                        <a:ln w="571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906797" w14:textId="7B4FAF2A" w:rsidR="009769F8" w:rsidRDefault="009769F8" w:rsidP="00D5492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EF5D91E" id="_x0000_s1035" type="#_x0000_t4" style="position:absolute;left:0;text-align:left;margin-left:-22.8pt;margin-top:5.1pt;width:29.2pt;height:33.8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" fillcolor="black" strokecolor="white" strokeweight="4.5pt">
                <v:textbox>
                  <w:txbxContent>
                    <w:p w14:paraId="6E906797" w14:textId="7B4FAF2A" w:rsidR="009769F8" w:rsidRDefault="009769F8" w:rsidP="00D54926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481BED" w:rsidRPr="00703537">
        <w:rPr>
          <w:rFonts w:ascii="Arial" w:hAnsi="Arial" w:cs="Arial"/>
          <w:b/>
          <w:bCs/>
          <w:sz w:val="28"/>
          <w:szCs w:val="28"/>
        </w:rPr>
        <w:t>DATOS DE</w:t>
      </w:r>
      <w:r w:rsidR="00BE6F81" w:rsidRPr="00703537">
        <w:rPr>
          <w:rFonts w:ascii="Arial" w:hAnsi="Arial" w:cs="Arial"/>
          <w:b/>
          <w:bCs/>
          <w:sz w:val="28"/>
          <w:szCs w:val="28"/>
        </w:rPr>
        <w:t xml:space="preserve">L </w:t>
      </w:r>
      <w:r w:rsidR="0080183C" w:rsidRPr="00703537">
        <w:rPr>
          <w:rFonts w:ascii="Arial" w:hAnsi="Arial" w:cs="Arial"/>
          <w:b/>
          <w:bCs/>
          <w:sz w:val="28"/>
          <w:szCs w:val="28"/>
        </w:rPr>
        <w:t xml:space="preserve">OPERADOR/PILOTO </w:t>
      </w:r>
      <w:r w:rsidR="00FD1187" w:rsidRPr="00703537">
        <w:rPr>
          <w:rFonts w:ascii="Arial" w:hAnsi="Arial" w:cs="Arial"/>
          <w:b/>
          <w:bCs/>
          <w:sz w:val="28"/>
          <w:szCs w:val="28"/>
        </w:rPr>
        <w:t>DEL (DE LAS) RPAS</w:t>
      </w:r>
    </w:p>
    <w:p w14:paraId="6B6253F0" w14:textId="386D30CC" w:rsidR="00D54926" w:rsidRPr="00703537" w:rsidRDefault="00D54926" w:rsidP="00D54926">
      <w:pPr>
        <w:spacing w:after="0" w:line="240" w:lineRule="auto"/>
        <w:ind w:left="284"/>
        <w:rPr>
          <w:rFonts w:ascii="Arial" w:hAnsi="Arial" w:cs="Arial"/>
          <w:b/>
          <w:bCs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1408" behindDoc="0" locked="0" layoutInCell="1" allowOverlap="1" wp14:anchorId="1E0137F6" wp14:editId="79157499">
                <wp:simplePos x="0" y="0"/>
                <wp:positionH relativeFrom="column">
                  <wp:posOffset>81280</wp:posOffset>
                </wp:positionH>
                <wp:positionV relativeFrom="paragraph">
                  <wp:posOffset>64135</wp:posOffset>
                </wp:positionV>
                <wp:extent cx="6851015" cy="635"/>
                <wp:effectExtent l="14605" t="12065" r="11430" b="15875"/>
                <wp:wrapNone/>
                <wp:docPr id="50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86C2E8F" id="AutoShape 37" o:spid="_x0000_s1026" type="#_x0000_t32" style="position:absolute;margin-left:6.4pt;margin-top:5.05pt;width:539.45pt;height:.05pt;z-index:251921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" strokeweight="1.5pt"/>
            </w:pict>
          </mc:Fallback>
        </mc:AlternateContent>
      </w: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828"/>
        <w:gridCol w:w="4275"/>
        <w:gridCol w:w="2693"/>
        <w:gridCol w:w="2678"/>
      </w:tblGrid>
      <w:tr w:rsidR="001A0460" w:rsidRPr="00703537" w14:paraId="3326CE37" w14:textId="77777777" w:rsidTr="006245EB">
        <w:tc>
          <w:tcPr>
            <w:tcW w:w="828" w:type="dxa"/>
            <w:shd w:val="clear" w:color="auto" w:fill="D9D9D9" w:themeFill="background1" w:themeFillShade="D9"/>
          </w:tcPr>
          <w:p w14:paraId="363B0A29" w14:textId="3B3E16AB" w:rsidR="001A0460" w:rsidRPr="00703537" w:rsidRDefault="001A0460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RPAS</w:t>
            </w:r>
          </w:p>
        </w:tc>
        <w:tc>
          <w:tcPr>
            <w:tcW w:w="4275" w:type="dxa"/>
            <w:shd w:val="clear" w:color="auto" w:fill="D9D9D9" w:themeFill="background1" w:themeFillShade="D9"/>
          </w:tcPr>
          <w:p w14:paraId="120196FF" w14:textId="4F283D94" w:rsidR="001A0460" w:rsidRPr="00703537" w:rsidRDefault="001A0460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NOMBRE</w:t>
            </w:r>
          </w:p>
        </w:tc>
        <w:tc>
          <w:tcPr>
            <w:tcW w:w="2693" w:type="dxa"/>
            <w:shd w:val="clear" w:color="auto" w:fill="D9D9D9" w:themeFill="background1" w:themeFillShade="D9"/>
          </w:tcPr>
          <w:p w14:paraId="620A6EC8" w14:textId="0919388A" w:rsidR="001A0460" w:rsidRPr="00703537" w:rsidRDefault="001A0460" w:rsidP="00F73685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 xml:space="preserve">LICENCIA </w:t>
            </w:r>
            <w:r w:rsidR="00F93EC6" w:rsidRPr="00703537">
              <w:rPr>
                <w:rFonts w:ascii="Arial" w:hAnsi="Arial" w:cs="Arial"/>
                <w:b/>
              </w:rPr>
              <w:t>NÚMERO</w:t>
            </w:r>
          </w:p>
        </w:tc>
        <w:tc>
          <w:tcPr>
            <w:tcW w:w="2678" w:type="dxa"/>
            <w:shd w:val="clear" w:color="auto" w:fill="D9D9D9" w:themeFill="background1" w:themeFillShade="D9"/>
          </w:tcPr>
          <w:p w14:paraId="13FB84EA" w14:textId="279AAF32" w:rsidR="001A0460" w:rsidRPr="00703537" w:rsidRDefault="001A0460" w:rsidP="006245EB">
            <w:pPr>
              <w:tabs>
                <w:tab w:val="left" w:pos="404"/>
                <w:tab w:val="center" w:pos="1638"/>
              </w:tabs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NACIONALIDAD</w:t>
            </w:r>
          </w:p>
        </w:tc>
      </w:tr>
      <w:tr w:rsidR="001A0460" w:rsidRPr="00703537" w14:paraId="39B9C95A" w14:textId="77777777" w:rsidTr="006245EB">
        <w:tc>
          <w:tcPr>
            <w:tcW w:w="828" w:type="dxa"/>
          </w:tcPr>
          <w:p w14:paraId="72C1D936" w14:textId="77777777" w:rsidR="001A0460" w:rsidRPr="00703537" w:rsidRDefault="001A0460" w:rsidP="00F73685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1</w:t>
            </w:r>
          </w:p>
        </w:tc>
        <w:tc>
          <w:tcPr>
            <w:tcW w:w="4275" w:type="dxa"/>
          </w:tcPr>
          <w:p w14:paraId="11B6E687" w14:textId="4852F308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30B690E7" w14:textId="1C57B7A2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78" w:type="dxa"/>
          </w:tcPr>
          <w:p w14:paraId="7A16048F" w14:textId="131C3420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1A0460" w:rsidRPr="00703537" w14:paraId="45285B01" w14:textId="77777777" w:rsidTr="006245EB">
        <w:tc>
          <w:tcPr>
            <w:tcW w:w="828" w:type="dxa"/>
          </w:tcPr>
          <w:p w14:paraId="276E4EA6" w14:textId="77777777" w:rsidR="001A0460" w:rsidRPr="00703537" w:rsidRDefault="001A0460" w:rsidP="00F73685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2</w:t>
            </w:r>
          </w:p>
        </w:tc>
        <w:tc>
          <w:tcPr>
            <w:tcW w:w="4275" w:type="dxa"/>
          </w:tcPr>
          <w:p w14:paraId="4DCBFEAF" w14:textId="511E0E58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25F66B40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78" w:type="dxa"/>
          </w:tcPr>
          <w:p w14:paraId="51D07514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1A0460" w:rsidRPr="00703537" w14:paraId="4EF9C6E3" w14:textId="77777777" w:rsidTr="006245EB">
        <w:tc>
          <w:tcPr>
            <w:tcW w:w="828" w:type="dxa"/>
          </w:tcPr>
          <w:p w14:paraId="38380DEE" w14:textId="77777777" w:rsidR="001A0460" w:rsidRPr="00703537" w:rsidRDefault="001A0460" w:rsidP="00F73685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3</w:t>
            </w:r>
          </w:p>
        </w:tc>
        <w:tc>
          <w:tcPr>
            <w:tcW w:w="4275" w:type="dxa"/>
          </w:tcPr>
          <w:p w14:paraId="597B31C3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6630D88F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78" w:type="dxa"/>
          </w:tcPr>
          <w:p w14:paraId="040856E2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1A0460" w:rsidRPr="00703537" w14:paraId="5D5D7BC8" w14:textId="77777777" w:rsidTr="006245EB">
        <w:tc>
          <w:tcPr>
            <w:tcW w:w="828" w:type="dxa"/>
          </w:tcPr>
          <w:p w14:paraId="5F4FC170" w14:textId="77777777" w:rsidR="001A0460" w:rsidRPr="00703537" w:rsidRDefault="001A0460" w:rsidP="00F73685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4</w:t>
            </w:r>
          </w:p>
        </w:tc>
        <w:tc>
          <w:tcPr>
            <w:tcW w:w="4275" w:type="dxa"/>
          </w:tcPr>
          <w:p w14:paraId="11BCD0C3" w14:textId="7E84C27F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13A191F9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78" w:type="dxa"/>
          </w:tcPr>
          <w:p w14:paraId="4B537FDF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</w:tr>
      <w:tr w:rsidR="001A0460" w:rsidRPr="00703537" w14:paraId="1AB1C967" w14:textId="77777777" w:rsidTr="006245EB">
        <w:tc>
          <w:tcPr>
            <w:tcW w:w="828" w:type="dxa"/>
          </w:tcPr>
          <w:p w14:paraId="66628577" w14:textId="77777777" w:rsidR="001A0460" w:rsidRPr="00703537" w:rsidRDefault="001A0460" w:rsidP="00F73685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5</w:t>
            </w:r>
          </w:p>
        </w:tc>
        <w:tc>
          <w:tcPr>
            <w:tcW w:w="4275" w:type="dxa"/>
          </w:tcPr>
          <w:p w14:paraId="6CA70FF4" w14:textId="49037BA0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93" w:type="dxa"/>
          </w:tcPr>
          <w:p w14:paraId="601BE8CB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2678" w:type="dxa"/>
          </w:tcPr>
          <w:p w14:paraId="0F8C76AF" w14:textId="77777777" w:rsidR="001A0460" w:rsidRPr="00703537" w:rsidRDefault="001A0460" w:rsidP="00F73685">
            <w:pPr>
              <w:jc w:val="both"/>
              <w:rPr>
                <w:rFonts w:ascii="Arial" w:hAnsi="Arial" w:cs="Arial"/>
              </w:rPr>
            </w:pPr>
          </w:p>
        </w:tc>
      </w:tr>
    </w:tbl>
    <w:p w14:paraId="3188463E" w14:textId="669640AC" w:rsidR="00D54926" w:rsidRPr="00703537" w:rsidRDefault="00D54926" w:rsidP="00D54926">
      <w:pPr>
        <w:spacing w:after="0" w:line="240" w:lineRule="auto"/>
        <w:ind w:left="284"/>
        <w:rPr>
          <w:rFonts w:ascii="Arial" w:hAnsi="Arial" w:cs="Arial"/>
        </w:rPr>
      </w:pPr>
    </w:p>
    <w:p w14:paraId="5D2C51B5" w14:textId="7FC13AD0" w:rsidR="00D42F7D" w:rsidRPr="00703537" w:rsidRDefault="00D42F7D" w:rsidP="00D42F7D">
      <w:pPr>
        <w:spacing w:after="0" w:line="240" w:lineRule="auto"/>
        <w:ind w:left="284" w:hanging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"/>
          <w:szCs w:val="20"/>
        </w:rPr>
        <mc:AlternateContent>
          <mc:Choice Requires="wps">
            <w:drawing>
              <wp:anchor distT="0" distB="0" distL="114300" distR="114300" simplePos="0" relativeHeight="251951104" behindDoc="1" locked="0" layoutInCell="1" allowOverlap="1" wp14:anchorId="3EFF4AB6" wp14:editId="072049B6">
                <wp:simplePos x="0" y="0"/>
                <wp:positionH relativeFrom="column">
                  <wp:posOffset>-114300</wp:posOffset>
                </wp:positionH>
                <wp:positionV relativeFrom="paragraph">
                  <wp:posOffset>100329</wp:posOffset>
                </wp:positionV>
                <wp:extent cx="7063105" cy="3914775"/>
                <wp:effectExtent l="0" t="0" r="42545" b="66675"/>
                <wp:wrapNone/>
                <wp:docPr id="65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3105" cy="3914775"/>
                        </a:xfrm>
                        <a:prstGeom prst="roundRect">
                          <a:avLst>
                            <a:gd name="adj" fmla="val 4028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5CF2BD72" id="AutoShape 27" o:spid="_x0000_s1026" style="position:absolute;margin-left:-9pt;margin-top:7.9pt;width:556.15pt;height:308.25pt;z-index:-25136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64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084764E0" w14:textId="1F794A1F" w:rsidR="00D42F7D" w:rsidRPr="00703537" w:rsidRDefault="00D42F7D" w:rsidP="00D42F7D">
      <w:pPr>
        <w:spacing w:after="0" w:line="240" w:lineRule="auto"/>
        <w:ind w:left="284" w:hanging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49056" behindDoc="0" locked="0" layoutInCell="1" allowOverlap="1" wp14:anchorId="791F3B34" wp14:editId="305AFBE1">
                <wp:simplePos x="0" y="0"/>
                <wp:positionH relativeFrom="column">
                  <wp:posOffset>-270510</wp:posOffset>
                </wp:positionH>
                <wp:positionV relativeFrom="paragraph">
                  <wp:posOffset>173990</wp:posOffset>
                </wp:positionV>
                <wp:extent cx="370840" cy="429260"/>
                <wp:effectExtent l="38100" t="38100" r="48260" b="66040"/>
                <wp:wrapNone/>
                <wp:docPr id="15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E755A5" w14:textId="563404DF" w:rsidR="009769F8" w:rsidRDefault="009769F8" w:rsidP="00D42F7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91F3B34" id="_x0000_s1036" type="#_x0000_t4" style="position:absolute;left:0;text-align:left;margin-left:-21.3pt;margin-top:13.7pt;width:29.2pt;height:33.8pt;z-index:251949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aGHLwIAAJo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" fillcolor="black [3213]" strokecolor="white [3212]" strokeweight="4.5pt">
                <v:textbox>
                  <w:txbxContent>
                    <w:p w14:paraId="05E755A5" w14:textId="563404DF" w:rsidR="009769F8" w:rsidRDefault="009769F8" w:rsidP="00D42F7D"/>
                  </w:txbxContent>
                </v:textbox>
              </v:shape>
            </w:pict>
          </mc:Fallback>
        </mc:AlternateContent>
      </w:r>
      <w:r w:rsidRPr="00703537">
        <w:rPr>
          <w:rFonts w:ascii="Arial" w:hAnsi="Arial" w:cs="Arial"/>
          <w:b/>
          <w:bCs/>
          <w:sz w:val="28"/>
          <w:szCs w:val="28"/>
        </w:rPr>
        <w:t>EQUIPO CON EL QUE REALIZARÁ LA COLECTA DE DATOS</w:t>
      </w:r>
    </w:p>
    <w:p w14:paraId="35F589DE" w14:textId="50FF57FE" w:rsidR="00D42F7D" w:rsidRPr="00703537" w:rsidRDefault="00D42F7D" w:rsidP="00D42F7D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hAnsi="Arial" w:cs="Arial"/>
          <w:sz w:val="24"/>
          <w:szCs w:val="24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48032" behindDoc="0" locked="0" layoutInCell="1" allowOverlap="1" wp14:anchorId="32AF7518" wp14:editId="2D7DB770">
                <wp:simplePos x="0" y="0"/>
                <wp:positionH relativeFrom="column">
                  <wp:posOffset>81280</wp:posOffset>
                </wp:positionH>
                <wp:positionV relativeFrom="paragraph">
                  <wp:posOffset>53340</wp:posOffset>
                </wp:positionV>
                <wp:extent cx="6851015" cy="635"/>
                <wp:effectExtent l="14605" t="10795" r="11430" b="17145"/>
                <wp:wrapNone/>
                <wp:docPr id="16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525AC0A" id="AutoShape 31" o:spid="_x0000_s1026" type="#_x0000_t32" style="position:absolute;margin-left:6.4pt;margin-top:4.2pt;width:539.45pt;height:.05pt;z-index:251948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" strokeweight="1.5pt"/>
            </w:pict>
          </mc:Fallback>
        </mc:AlternateContent>
      </w:r>
    </w:p>
    <w:p w14:paraId="27B6CEBC" w14:textId="135F3577" w:rsidR="00D42F7D" w:rsidRPr="00703537" w:rsidRDefault="00D42F7D" w:rsidP="006245EB">
      <w:pPr>
        <w:spacing w:after="0" w:line="240" w:lineRule="auto"/>
        <w:ind w:left="426" w:hanging="284"/>
        <w:rPr>
          <w:rFonts w:ascii="Arial" w:eastAsiaTheme="minorHAnsi" w:hAnsi="Arial" w:cs="Arial"/>
          <w:i/>
          <w:lang w:eastAsia="en-US"/>
        </w:rPr>
      </w:pPr>
      <w:r w:rsidRPr="00703537">
        <w:rPr>
          <w:rFonts w:ascii="Arial" w:eastAsiaTheme="minorHAnsi" w:hAnsi="Arial" w:cs="Arial"/>
          <w:b/>
          <w:bCs/>
          <w:lang w:eastAsia="en-US"/>
        </w:rPr>
        <w:t>A)</w:t>
      </w:r>
      <w:r w:rsidRPr="00703537">
        <w:rPr>
          <w:rFonts w:ascii="Arial" w:eastAsiaTheme="minorHAnsi" w:hAnsi="Arial" w:cs="Arial"/>
          <w:b/>
          <w:bCs/>
          <w:lang w:eastAsia="en-US"/>
        </w:rPr>
        <w:tab/>
      </w:r>
      <w:r w:rsidRPr="00703537">
        <w:rPr>
          <w:rFonts w:ascii="Arial" w:eastAsiaTheme="minorHAnsi" w:hAnsi="Arial" w:cs="Arial"/>
          <w:lang w:eastAsia="en-US"/>
        </w:rPr>
        <w:t>En el caso de vuelo fotográfico:</w:t>
      </w:r>
    </w:p>
    <w:p w14:paraId="2B25C7E8" w14:textId="61E961E2" w:rsidR="00D42F7D" w:rsidRPr="00703537" w:rsidRDefault="00D42F7D" w:rsidP="006245EB">
      <w:pPr>
        <w:spacing w:after="0" w:line="240" w:lineRule="auto"/>
        <w:ind w:left="426" w:hanging="284"/>
        <w:rPr>
          <w:rFonts w:ascii="Arial" w:hAnsi="Arial" w:cs="Arial"/>
        </w:rPr>
      </w:pPr>
    </w:p>
    <w:tbl>
      <w:tblPr>
        <w:tblStyle w:val="Tablaconcuadrcula"/>
        <w:tblW w:w="0" w:type="auto"/>
        <w:tblInd w:w="284" w:type="dxa"/>
        <w:tblLook w:val="04A0" w:firstRow="1" w:lastRow="0" w:firstColumn="1" w:lastColumn="0" w:noHBand="0" w:noVBand="1"/>
      </w:tblPr>
      <w:tblGrid>
        <w:gridCol w:w="3586"/>
        <w:gridCol w:w="1651"/>
        <w:gridCol w:w="1651"/>
        <w:gridCol w:w="1651"/>
        <w:gridCol w:w="1651"/>
      </w:tblGrid>
      <w:tr w:rsidR="000E2C80" w:rsidRPr="00703537" w14:paraId="14F1A80B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372DF4E" w14:textId="07D765B7" w:rsidR="000E2C80" w:rsidRPr="00703537" w:rsidRDefault="000E2C80" w:rsidP="003E2821">
            <w:pPr>
              <w:ind w:left="-106"/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Cámara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48ED8CE0" w14:textId="77777777" w:rsidR="000E2C80" w:rsidRPr="00703537" w:rsidRDefault="000E2C80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5C424989" w14:textId="77777777" w:rsidR="000E2C80" w:rsidRPr="00703537" w:rsidRDefault="000E2C80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760BF6A4" w14:textId="77777777" w:rsidR="000E2C80" w:rsidRPr="00703537" w:rsidRDefault="000E2C80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701" w:type="dxa"/>
            <w:shd w:val="clear" w:color="auto" w:fill="D9D9D9" w:themeFill="background1" w:themeFillShade="D9"/>
          </w:tcPr>
          <w:p w14:paraId="4401E4AB" w14:textId="77777777" w:rsidR="000E2C80" w:rsidRPr="00703537" w:rsidRDefault="000E2C80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4</w:t>
            </w:r>
          </w:p>
        </w:tc>
      </w:tr>
      <w:tr w:rsidR="000E2C80" w:rsidRPr="00703537" w14:paraId="48F75C23" w14:textId="77777777" w:rsidTr="000E2C80">
        <w:trPr>
          <w:trHeight w:val="310"/>
        </w:trPr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5C86106" w14:textId="743FD951" w:rsidR="000E2C80" w:rsidRPr="00703537" w:rsidRDefault="000E2C80" w:rsidP="003E2821">
            <w:pPr>
              <w:ind w:left="-106"/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Marca: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433EF168" w14:textId="34B7222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60BFEE88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E2EC9BF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3FE8545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041F1BB7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49675DE" w14:textId="5080F58E" w:rsidR="000E2C80" w:rsidRPr="00703537" w:rsidRDefault="000E2C80" w:rsidP="003E2821">
            <w:pPr>
              <w:ind w:left="-106"/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Tipo /Modelo: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2B34A69B" w14:textId="551810C2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DE863CC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7495AA1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5426C44E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773737CC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876E42B" w14:textId="506099FD" w:rsidR="000E2C80" w:rsidRPr="00703537" w:rsidRDefault="000E2C80" w:rsidP="003E2821">
            <w:pPr>
              <w:ind w:left="-106"/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Distancia focal: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441C114C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3D07BFC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031312F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A38D295" w14:textId="79C117F6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17198BEB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C648778" w14:textId="3E846A82" w:rsidR="000E2C80" w:rsidRPr="00703537" w:rsidRDefault="000E2C80" w:rsidP="003E2821">
            <w:pPr>
              <w:ind w:left="-106"/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Número de serie: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57ADD1E5" w14:textId="67C9B6E1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25A2D16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880783E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3918E6F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798CE6A8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A19851F" w14:textId="78F6DA5C" w:rsidR="000E2C80" w:rsidRPr="00703537" w:rsidRDefault="000E2C80" w:rsidP="003E2821">
            <w:pPr>
              <w:ind w:left="-106"/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Número de certificado de calibración: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5014CC6E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8F36D74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DBADEA5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4FC422C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2956C094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D79B338" w14:textId="3123F329" w:rsidR="000E2C80" w:rsidRPr="00703537" w:rsidRDefault="000E2C80" w:rsidP="003E2821">
            <w:pPr>
              <w:ind w:left="-106"/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Fecha del certificado de calibración: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30DD2C4F" w14:textId="060C4B2C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2FF998AF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5633E14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1B514A34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2922E75E" w14:textId="77777777" w:rsidTr="000E2C80">
        <w:trPr>
          <w:trHeight w:val="220"/>
        </w:trPr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026C68F" w14:textId="4B34298F" w:rsidR="000E2C80" w:rsidRPr="00703537" w:rsidRDefault="000E2C80" w:rsidP="003E2821">
            <w:pPr>
              <w:ind w:left="-106"/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hAnsi="Arial" w:cs="Arial"/>
              </w:rPr>
              <w:t>Tamaño de CCD en pixeles: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6A9C18CA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016FEA1C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3D74E52D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888C13F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0E2C80" w:rsidRPr="00703537" w14:paraId="3FF29DA9" w14:textId="77777777" w:rsidTr="000E2C80">
        <w:tc>
          <w:tcPr>
            <w:tcW w:w="36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B12BD51" w14:textId="2B2B3F99" w:rsidR="000E2C80" w:rsidRPr="00703537" w:rsidRDefault="000E2C80" w:rsidP="003E2821">
            <w:pPr>
              <w:ind w:left="-106"/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hAnsi="Arial" w:cs="Arial"/>
              </w:rPr>
              <w:t xml:space="preserve">Tamaño de </w:t>
            </w:r>
            <w:proofErr w:type="gramStart"/>
            <w:r w:rsidRPr="00703537">
              <w:rPr>
                <w:rFonts w:ascii="Arial" w:hAnsi="Arial" w:cs="Arial"/>
              </w:rPr>
              <w:t>pixel</w:t>
            </w:r>
            <w:proofErr w:type="gramEnd"/>
            <w:r w:rsidRPr="00703537">
              <w:rPr>
                <w:rFonts w:ascii="Arial" w:hAnsi="Arial" w:cs="Arial"/>
              </w:rPr>
              <w:t xml:space="preserve"> en micras:</w:t>
            </w:r>
          </w:p>
        </w:tc>
        <w:tc>
          <w:tcPr>
            <w:tcW w:w="1701" w:type="dxa"/>
            <w:tcBorders>
              <w:left w:val="single" w:sz="4" w:space="0" w:color="auto"/>
            </w:tcBorders>
          </w:tcPr>
          <w:p w14:paraId="58F5A0CB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622679D0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791C1A3E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1701" w:type="dxa"/>
          </w:tcPr>
          <w:p w14:paraId="4627BC20" w14:textId="77777777" w:rsidR="000E2C80" w:rsidRPr="00703537" w:rsidRDefault="000E2C80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</w:tbl>
    <w:p w14:paraId="599723A6" w14:textId="3842EDB7" w:rsidR="00D42F7D" w:rsidRPr="00703537" w:rsidRDefault="00D42F7D" w:rsidP="006245EB">
      <w:pPr>
        <w:spacing w:after="0" w:line="240" w:lineRule="auto"/>
        <w:ind w:left="426" w:hanging="284"/>
        <w:rPr>
          <w:rFonts w:ascii="Arial" w:hAnsi="Arial" w:cs="Arial"/>
        </w:rPr>
      </w:pPr>
    </w:p>
    <w:p w14:paraId="163F8D8B" w14:textId="486C68BD" w:rsidR="00D42F7D" w:rsidRPr="00703537" w:rsidRDefault="00D42F7D" w:rsidP="006245EB">
      <w:pPr>
        <w:autoSpaceDE w:val="0"/>
        <w:autoSpaceDN w:val="0"/>
        <w:adjustRightInd w:val="0"/>
        <w:spacing w:after="0" w:line="240" w:lineRule="auto"/>
        <w:ind w:left="426" w:hanging="284"/>
        <w:rPr>
          <w:rFonts w:ascii="Arial" w:eastAsiaTheme="minorHAnsi" w:hAnsi="Arial" w:cs="Arial"/>
          <w:lang w:eastAsia="en-US"/>
        </w:rPr>
      </w:pPr>
      <w:r w:rsidRPr="00703537">
        <w:rPr>
          <w:rFonts w:ascii="Arial" w:eastAsiaTheme="minorHAnsi" w:hAnsi="Arial" w:cs="Arial"/>
          <w:b/>
          <w:bCs/>
          <w:lang w:eastAsia="en-US"/>
        </w:rPr>
        <w:t>B)</w:t>
      </w:r>
      <w:r w:rsidRPr="00703537">
        <w:rPr>
          <w:rFonts w:ascii="Arial" w:eastAsiaTheme="minorHAnsi" w:hAnsi="Arial" w:cs="Arial"/>
          <w:b/>
          <w:bCs/>
          <w:lang w:eastAsia="en-US"/>
        </w:rPr>
        <w:tab/>
      </w:r>
      <w:r w:rsidRPr="00703537">
        <w:rPr>
          <w:rFonts w:ascii="Arial" w:eastAsiaTheme="minorHAnsi" w:hAnsi="Arial" w:cs="Arial"/>
          <w:lang w:eastAsia="en-US"/>
        </w:rPr>
        <w:t xml:space="preserve">En el caso de vuelo para colecta de datos de altimetría: </w:t>
      </w:r>
    </w:p>
    <w:p w14:paraId="1F25D91A" w14:textId="5F2756D7" w:rsidR="00D42F7D" w:rsidRPr="00703537" w:rsidRDefault="00D42F7D" w:rsidP="006245EB">
      <w:pPr>
        <w:spacing w:after="0" w:line="240" w:lineRule="auto"/>
        <w:ind w:left="426" w:hanging="284"/>
        <w:rPr>
          <w:rFonts w:ascii="Arial" w:eastAsiaTheme="minorHAnsi" w:hAnsi="Arial" w:cs="Arial"/>
          <w:lang w:eastAsia="en-US"/>
        </w:rPr>
      </w:pPr>
    </w:p>
    <w:tbl>
      <w:tblPr>
        <w:tblStyle w:val="Tablaconcuadrcula"/>
        <w:tblW w:w="0" w:type="auto"/>
        <w:tblInd w:w="284" w:type="dxa"/>
        <w:tblLook w:val="04A0" w:firstRow="1" w:lastRow="0" w:firstColumn="1" w:lastColumn="0" w:noHBand="0" w:noVBand="1"/>
      </w:tblPr>
      <w:tblGrid>
        <w:gridCol w:w="2767"/>
        <w:gridCol w:w="2474"/>
        <w:gridCol w:w="2475"/>
        <w:gridCol w:w="2474"/>
      </w:tblGrid>
      <w:tr w:rsidR="00D42F7D" w:rsidRPr="00703537" w14:paraId="5FE49F65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0A06787D" w14:textId="4AB34AB7" w:rsidR="00D42F7D" w:rsidRPr="00703537" w:rsidRDefault="00E947DF" w:rsidP="003E2821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Sensor</w:t>
            </w:r>
          </w:p>
        </w:tc>
        <w:tc>
          <w:tcPr>
            <w:tcW w:w="25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3549162C" w14:textId="77777777" w:rsidR="00D42F7D" w:rsidRPr="00703537" w:rsidRDefault="00D42F7D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4FE469C1" w14:textId="66DC95E4" w:rsidR="00D42F7D" w:rsidRPr="00703537" w:rsidRDefault="00D42F7D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08B9EDCE" w14:textId="77777777" w:rsidR="00D42F7D" w:rsidRPr="00703537" w:rsidRDefault="00D42F7D" w:rsidP="006245EB">
            <w:pPr>
              <w:ind w:left="426" w:hanging="284"/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3</w:t>
            </w:r>
          </w:p>
        </w:tc>
      </w:tr>
      <w:tr w:rsidR="00D42F7D" w:rsidRPr="00703537" w14:paraId="5AB9BFF1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C3E24C" w14:textId="07538E72" w:rsidR="00D42F7D" w:rsidRPr="00703537" w:rsidRDefault="00D42F7D" w:rsidP="003E2821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Tipo de sensor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55CD5A12" w14:textId="777777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420543EC" w14:textId="35B906B8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5F0B9757" w14:textId="777777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D42F7D" w:rsidRPr="00703537" w14:paraId="4EA636AC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3056A80" w14:textId="168BAC09" w:rsidR="00D42F7D" w:rsidRPr="00703537" w:rsidRDefault="00D42F7D" w:rsidP="003E2821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Marca: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21D38432" w14:textId="777777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4A8347E2" w14:textId="52C17362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29697B26" w14:textId="777777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  <w:tr w:rsidR="00D42F7D" w:rsidRPr="00703537" w14:paraId="044E7198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98C4477" w14:textId="77777777" w:rsidR="00D42F7D" w:rsidRPr="00703537" w:rsidRDefault="00D42F7D" w:rsidP="003E2821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Modelo: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752B7D37" w14:textId="777777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206FAE14" w14:textId="71B872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7775FBEC" w14:textId="77777777" w:rsidR="00D42F7D" w:rsidRPr="00703537" w:rsidRDefault="00D42F7D" w:rsidP="006245EB">
            <w:pPr>
              <w:ind w:left="426" w:hanging="284"/>
              <w:rPr>
                <w:rFonts w:ascii="Arial" w:hAnsi="Arial" w:cs="Arial"/>
              </w:rPr>
            </w:pPr>
          </w:p>
        </w:tc>
      </w:tr>
    </w:tbl>
    <w:bookmarkEnd w:id="2"/>
    <w:p w14:paraId="7A60DCC2" w14:textId="7D500A6B" w:rsidR="006D7AB0" w:rsidRPr="00703537" w:rsidRDefault="008A19CD" w:rsidP="005C0436">
      <w:pPr>
        <w:rPr>
          <w:rFonts w:ascii="Arial" w:hAnsi="Arial" w:cs="Arial"/>
          <w:b/>
          <w:bCs/>
          <w:sz w:val="23"/>
          <w:szCs w:val="23"/>
        </w:rPr>
      </w:pP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934720" behindDoc="0" locked="0" layoutInCell="1" allowOverlap="1" wp14:anchorId="7C8C2995" wp14:editId="02ACB677">
                <wp:simplePos x="0" y="0"/>
                <wp:positionH relativeFrom="column">
                  <wp:posOffset>6136005</wp:posOffset>
                </wp:positionH>
                <wp:positionV relativeFrom="paragraph">
                  <wp:posOffset>3185795</wp:posOffset>
                </wp:positionV>
                <wp:extent cx="432435" cy="250190"/>
                <wp:effectExtent l="0" t="0" r="0" b="0"/>
                <wp:wrapNone/>
                <wp:docPr id="31" name="Text Box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2435" cy="2501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D030ACC" w14:textId="5AEE4B6B" w:rsidR="009769F8" w:rsidRDefault="009769F8" w:rsidP="008A19CD">
                            <w:r>
                              <w:t>4/7</w:t>
                            </w:r>
                          </w:p>
                          <w:p w14:paraId="38C219DD" w14:textId="77777777" w:rsidR="009769F8" w:rsidRDefault="009769F8" w:rsidP="008A19CD"/>
                          <w:p w14:paraId="09670064" w14:textId="77777777" w:rsidR="009769F8" w:rsidRPr="003E34B6" w:rsidRDefault="009769F8" w:rsidP="008A19C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7C8C2995" id="_x0000_t202" coordsize="21600,21600" o:spt="202" path="m,l,21600r21600,l21600,xe">
                <v:stroke joinstyle="miter"/>
                <v:path gradientshapeok="t" o:connecttype="rect"/>
              </v:shapetype>
              <v:shape id="Text Box 191" o:spid="_x0000_s1037" type="#_x0000_t202" style="position:absolute;margin-left:483.15pt;margin-top:250.85pt;width:34.05pt;height:19.7pt;z-index:251934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" filled="f" stroked="f">
                <v:textbox>
                  <w:txbxContent>
                    <w:p w14:paraId="3D030ACC" w14:textId="5AEE4B6B" w:rsidR="009769F8" w:rsidRDefault="009769F8" w:rsidP="008A19CD">
                      <w:r>
                        <w:t>4/7</w:t>
                      </w:r>
                    </w:p>
                    <w:p w14:paraId="38C219DD" w14:textId="77777777" w:rsidR="009769F8" w:rsidRDefault="009769F8" w:rsidP="008A19CD"/>
                    <w:p w14:paraId="09670064" w14:textId="77777777" w:rsidR="009769F8" w:rsidRPr="003E34B6" w:rsidRDefault="009769F8" w:rsidP="008A19CD"/>
                  </w:txbxContent>
                </v:textbox>
              </v:shape>
            </w:pict>
          </mc:Fallback>
        </mc:AlternateContent>
      </w: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935744" behindDoc="0" locked="0" layoutInCell="1" allowOverlap="1" wp14:anchorId="10EEE13F" wp14:editId="55A762CE">
                <wp:simplePos x="0" y="0"/>
                <wp:positionH relativeFrom="column">
                  <wp:posOffset>-1270</wp:posOffset>
                </wp:positionH>
                <wp:positionV relativeFrom="paragraph">
                  <wp:posOffset>3360420</wp:posOffset>
                </wp:positionV>
                <wp:extent cx="6137275" cy="0"/>
                <wp:effectExtent l="0" t="19050" r="34925" b="19050"/>
                <wp:wrapNone/>
                <wp:docPr id="37" name="AutoShap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727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FB5E862" id="AutoShape 192" o:spid="_x0000_s1026" type="#_x0000_t32" style="position:absolute;margin-left:-.1pt;margin-top:264.6pt;width:483.25pt;height:0;z-index:251935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" strokecolor="gray [1629]" strokeweight="3pt"/>
            </w:pict>
          </mc:Fallback>
        </mc:AlternateContent>
      </w: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936768" behindDoc="0" locked="0" layoutInCell="1" allowOverlap="1" wp14:anchorId="43F289E5" wp14:editId="11864B2F">
                <wp:simplePos x="0" y="0"/>
                <wp:positionH relativeFrom="column">
                  <wp:posOffset>6538595</wp:posOffset>
                </wp:positionH>
                <wp:positionV relativeFrom="paragraph">
                  <wp:posOffset>3360420</wp:posOffset>
                </wp:positionV>
                <wp:extent cx="330835" cy="0"/>
                <wp:effectExtent l="0" t="19050" r="31115" b="19050"/>
                <wp:wrapNone/>
                <wp:docPr id="52" name="AutoShape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0835" cy="0"/>
                        </a:xfrm>
                        <a:prstGeom prst="straightConnector1">
                          <a:avLst/>
                        </a:prstGeom>
                        <a:noFill/>
                        <a:ln w="38100"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88BAB38" id="AutoShape 193" o:spid="_x0000_s1026" type="#_x0000_t32" style="position:absolute;margin-left:514.85pt;margin-top:264.6pt;width:26.05pt;height:0;z-index:251936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" strokecolor="gray [1629]" strokeweight="3pt"/>
            </w:pict>
          </mc:Fallback>
        </mc:AlternateContent>
      </w:r>
    </w:p>
    <w:p w14:paraId="696783C7" w14:textId="77DD1D36" w:rsidR="00E539E4" w:rsidRPr="00703537" w:rsidRDefault="00E539E4" w:rsidP="006D7AB0">
      <w:pPr>
        <w:widowControl w:val="0"/>
        <w:autoSpaceDE w:val="0"/>
        <w:autoSpaceDN w:val="0"/>
        <w:adjustRightInd w:val="0"/>
        <w:spacing w:after="0" w:line="240" w:lineRule="auto"/>
        <w:ind w:left="-142"/>
        <w:jc w:val="center"/>
        <w:rPr>
          <w:rFonts w:ascii="Arial" w:eastAsiaTheme="minorHAnsi" w:hAnsi="Arial" w:cs="Arial"/>
          <w:b/>
          <w:bCs/>
          <w:sz w:val="28"/>
          <w:szCs w:val="28"/>
          <w:lang w:eastAsia="en-US"/>
        </w:rPr>
      </w:pPr>
    </w:p>
    <w:p w14:paraId="304888A1" w14:textId="5B715EF6" w:rsidR="00602D1E" w:rsidRPr="00703537" w:rsidRDefault="00602D1E" w:rsidP="00F93EC6">
      <w:pPr>
        <w:spacing w:after="0" w:line="240" w:lineRule="auto"/>
        <w:ind w:left="284" w:hanging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"/>
          <w:szCs w:val="20"/>
        </w:rPr>
        <mc:AlternateContent>
          <mc:Choice Requires="wps">
            <w:drawing>
              <wp:anchor distT="0" distB="0" distL="114300" distR="114300" simplePos="0" relativeHeight="251925504" behindDoc="1" locked="0" layoutInCell="1" allowOverlap="1" wp14:anchorId="382CC2BA" wp14:editId="46562860">
                <wp:simplePos x="0" y="0"/>
                <wp:positionH relativeFrom="column">
                  <wp:posOffset>-66675</wp:posOffset>
                </wp:positionH>
                <wp:positionV relativeFrom="paragraph">
                  <wp:posOffset>81280</wp:posOffset>
                </wp:positionV>
                <wp:extent cx="7063105" cy="1581150"/>
                <wp:effectExtent l="0" t="0" r="42545" b="57150"/>
                <wp:wrapNone/>
                <wp:docPr id="51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3105" cy="1581150"/>
                        </a:xfrm>
                        <a:prstGeom prst="roundRect">
                          <a:avLst>
                            <a:gd name="adj" fmla="val 4028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DA12FE1" id="AutoShape 27" o:spid="_x0000_s1026" style="position:absolute;margin-left:-5.25pt;margin-top:6.4pt;width:556.15pt;height:124.5pt;z-index:-251390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640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4E855B47" w14:textId="072829CC" w:rsidR="00F93EC6" w:rsidRPr="00703537" w:rsidRDefault="00A4358D" w:rsidP="00F93EC6">
      <w:pPr>
        <w:spacing w:after="0" w:line="240" w:lineRule="auto"/>
        <w:ind w:left="284" w:hanging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41888" behindDoc="0" locked="0" layoutInCell="1" allowOverlap="1" wp14:anchorId="37BD2E8C" wp14:editId="42342AAC">
                <wp:simplePos x="0" y="0"/>
                <wp:positionH relativeFrom="column">
                  <wp:posOffset>-270510</wp:posOffset>
                </wp:positionH>
                <wp:positionV relativeFrom="paragraph">
                  <wp:posOffset>173990</wp:posOffset>
                </wp:positionV>
                <wp:extent cx="370840" cy="429260"/>
                <wp:effectExtent l="38100" t="38100" r="48260" b="66040"/>
                <wp:wrapNone/>
                <wp:docPr id="53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BC3E50" w14:textId="24ABB34F" w:rsidR="009769F8" w:rsidRDefault="00976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37BD2E8C" id="_x0000_s1038" type="#_x0000_t4" style="position:absolute;left:0;text-align:left;margin-left:-21.3pt;margin-top:13.7pt;width:29.2pt;height:33.8pt;z-index:251941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jqFMAIAAJo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" fillcolor="black [3213]" strokecolor="white [3212]" strokeweight="4.5pt">
                <v:textbox>
                  <w:txbxContent>
                    <w:p w14:paraId="23BC3E50" w14:textId="24ABB34F" w:rsidR="009769F8" w:rsidRDefault="009769F8"/>
                  </w:txbxContent>
                </v:textbox>
              </v:shape>
            </w:pict>
          </mc:Fallback>
        </mc:AlternateContent>
      </w:r>
      <w:r w:rsidR="00F93EC6" w:rsidRPr="00703537">
        <w:rPr>
          <w:rFonts w:ascii="Arial" w:hAnsi="Arial" w:cs="Arial"/>
          <w:b/>
          <w:bCs/>
          <w:sz w:val="28"/>
          <w:szCs w:val="28"/>
        </w:rPr>
        <w:t xml:space="preserve">EQUIPO CON EL QUE REALIZARÁ LA COLECTA DE </w:t>
      </w:r>
      <w:r w:rsidRPr="00703537">
        <w:rPr>
          <w:rFonts w:ascii="Arial" w:hAnsi="Arial" w:cs="Arial"/>
          <w:b/>
          <w:bCs/>
          <w:sz w:val="28"/>
          <w:szCs w:val="28"/>
        </w:rPr>
        <w:t>DATOS</w:t>
      </w:r>
    </w:p>
    <w:p w14:paraId="7AD63699" w14:textId="20A75524" w:rsidR="00F93EC6" w:rsidRPr="00703537" w:rsidRDefault="00F93EC6" w:rsidP="00D42F7D">
      <w:pPr>
        <w:widowControl w:val="0"/>
        <w:autoSpaceDE w:val="0"/>
        <w:autoSpaceDN w:val="0"/>
        <w:adjustRightInd w:val="0"/>
        <w:spacing w:after="0" w:line="240" w:lineRule="auto"/>
        <w:ind w:left="300"/>
        <w:rPr>
          <w:rFonts w:ascii="Arial" w:eastAsiaTheme="minorHAnsi" w:hAnsi="Arial" w:cs="Arial"/>
          <w:lang w:eastAsia="en-US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926528" behindDoc="0" locked="0" layoutInCell="1" allowOverlap="1" wp14:anchorId="6A544273" wp14:editId="3C27A310">
                <wp:simplePos x="0" y="0"/>
                <wp:positionH relativeFrom="column">
                  <wp:posOffset>81280</wp:posOffset>
                </wp:positionH>
                <wp:positionV relativeFrom="paragraph">
                  <wp:posOffset>53340</wp:posOffset>
                </wp:positionV>
                <wp:extent cx="6851015" cy="635"/>
                <wp:effectExtent l="14605" t="10795" r="11430" b="17145"/>
                <wp:wrapNone/>
                <wp:docPr id="57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A52EED5" id="AutoShape 31" o:spid="_x0000_s1026" type="#_x0000_t32" style="position:absolute;margin-left:6.4pt;margin-top:4.2pt;width:539.45pt;height:.05pt;z-index:251926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" strokeweight="1.5pt"/>
            </w:pict>
          </mc:Fallback>
        </mc:AlternateContent>
      </w:r>
    </w:p>
    <w:p w14:paraId="6C658C26" w14:textId="54587AB3" w:rsidR="00A4358D" w:rsidRPr="00703537" w:rsidRDefault="00A4358D" w:rsidP="00A4358D">
      <w:pPr>
        <w:autoSpaceDE w:val="0"/>
        <w:autoSpaceDN w:val="0"/>
        <w:adjustRightInd w:val="0"/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  <w:r w:rsidRPr="00703537">
        <w:rPr>
          <w:rFonts w:ascii="Arial" w:eastAsiaTheme="minorHAnsi" w:hAnsi="Arial" w:cs="Arial"/>
          <w:b/>
          <w:bCs/>
          <w:lang w:eastAsia="en-US"/>
        </w:rPr>
        <w:t>C)</w:t>
      </w:r>
      <w:r w:rsidRPr="00703537">
        <w:rPr>
          <w:rFonts w:ascii="Arial" w:eastAsiaTheme="minorHAnsi" w:hAnsi="Arial" w:cs="Arial"/>
          <w:b/>
          <w:bCs/>
          <w:lang w:eastAsia="en-US"/>
        </w:rPr>
        <w:tab/>
      </w:r>
      <w:r w:rsidRPr="00703537">
        <w:rPr>
          <w:rFonts w:ascii="Arial" w:eastAsiaTheme="minorHAnsi" w:hAnsi="Arial" w:cs="Arial"/>
          <w:lang w:eastAsia="en-US"/>
        </w:rPr>
        <w:t xml:space="preserve">Para levantamientos </w:t>
      </w:r>
      <w:r w:rsidR="00272DA0" w:rsidRPr="00703537">
        <w:rPr>
          <w:rFonts w:ascii="Arial" w:eastAsiaTheme="minorHAnsi" w:hAnsi="Arial" w:cs="Arial"/>
          <w:lang w:eastAsia="en-US"/>
        </w:rPr>
        <w:t>geofísicos</w:t>
      </w:r>
      <w:r w:rsidRPr="00703537">
        <w:rPr>
          <w:rFonts w:ascii="Arial" w:eastAsiaTheme="minorHAnsi" w:hAnsi="Arial" w:cs="Arial"/>
          <w:lang w:eastAsia="en-US"/>
        </w:rPr>
        <w:t xml:space="preserve">: </w:t>
      </w:r>
    </w:p>
    <w:p w14:paraId="035E1F83" w14:textId="61B8EEBD" w:rsidR="00A4358D" w:rsidRPr="00703537" w:rsidRDefault="00A4358D" w:rsidP="00F93EC6">
      <w:pPr>
        <w:spacing w:after="0" w:line="240" w:lineRule="auto"/>
        <w:ind w:left="709" w:hanging="425"/>
        <w:rPr>
          <w:rFonts w:ascii="Arial" w:eastAsiaTheme="minorHAnsi" w:hAnsi="Arial" w:cs="Arial"/>
          <w:lang w:eastAsia="en-US"/>
        </w:rPr>
      </w:pPr>
    </w:p>
    <w:tbl>
      <w:tblPr>
        <w:tblStyle w:val="Tablaconcuadrcula"/>
        <w:tblW w:w="0" w:type="auto"/>
        <w:tblInd w:w="284" w:type="dxa"/>
        <w:tblLook w:val="04A0" w:firstRow="1" w:lastRow="0" w:firstColumn="1" w:lastColumn="0" w:noHBand="0" w:noVBand="1"/>
      </w:tblPr>
      <w:tblGrid>
        <w:gridCol w:w="2770"/>
        <w:gridCol w:w="2473"/>
        <w:gridCol w:w="2474"/>
        <w:gridCol w:w="2473"/>
      </w:tblGrid>
      <w:tr w:rsidR="00602D1E" w:rsidRPr="00703537" w14:paraId="30E86249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010E02A" w14:textId="34109206" w:rsidR="00602D1E" w:rsidRPr="00703537" w:rsidRDefault="00CD6648" w:rsidP="0050370F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Equipo</w:t>
            </w:r>
          </w:p>
        </w:tc>
        <w:tc>
          <w:tcPr>
            <w:tcW w:w="2551" w:type="dxa"/>
            <w:tcBorders>
              <w:left w:val="single" w:sz="4" w:space="0" w:color="auto"/>
            </w:tcBorders>
            <w:shd w:val="clear" w:color="auto" w:fill="D9D9D9" w:themeFill="background1" w:themeFillShade="D9"/>
          </w:tcPr>
          <w:p w14:paraId="02748A59" w14:textId="77777777" w:rsidR="00602D1E" w:rsidRPr="00703537" w:rsidRDefault="00602D1E" w:rsidP="0050370F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2552" w:type="dxa"/>
            <w:shd w:val="clear" w:color="auto" w:fill="D9D9D9" w:themeFill="background1" w:themeFillShade="D9"/>
          </w:tcPr>
          <w:p w14:paraId="4BEC18B3" w14:textId="0FDA0E5A" w:rsidR="00602D1E" w:rsidRPr="00703537" w:rsidRDefault="00602D1E" w:rsidP="0050370F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3B7C76DA" w14:textId="77777777" w:rsidR="00602D1E" w:rsidRPr="00703537" w:rsidRDefault="00602D1E" w:rsidP="0050370F">
            <w:pPr>
              <w:jc w:val="center"/>
              <w:rPr>
                <w:rFonts w:ascii="Arial" w:hAnsi="Arial" w:cs="Arial"/>
                <w:b/>
              </w:rPr>
            </w:pPr>
            <w:r w:rsidRPr="00703537">
              <w:rPr>
                <w:rFonts w:ascii="Arial" w:hAnsi="Arial" w:cs="Arial"/>
                <w:b/>
              </w:rPr>
              <w:t>3</w:t>
            </w:r>
          </w:p>
        </w:tc>
      </w:tr>
      <w:tr w:rsidR="00602D1E" w:rsidRPr="00703537" w14:paraId="1259A346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E0F633C" w14:textId="2B8C4F3B" w:rsidR="00602D1E" w:rsidRPr="00703537" w:rsidRDefault="00602D1E" w:rsidP="0050370F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Tipo de equipo</w:t>
            </w:r>
            <w:r w:rsidR="007503CF">
              <w:rPr>
                <w:rFonts w:ascii="Arial" w:eastAsiaTheme="minorHAnsi" w:hAnsi="Arial" w:cs="Arial"/>
                <w:lang w:eastAsia="en-US"/>
              </w:rPr>
              <w:t>: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0F5ED109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438610C0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093D5E5C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</w:tr>
      <w:tr w:rsidR="00602D1E" w:rsidRPr="00703537" w14:paraId="364BFA78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3D98295" w14:textId="158D7DB3" w:rsidR="00602D1E" w:rsidRPr="00703537" w:rsidRDefault="00602D1E" w:rsidP="0050370F">
            <w:pPr>
              <w:rPr>
                <w:rFonts w:ascii="Arial" w:hAnsi="Arial" w:cs="Arial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Marca: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1A7352EA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5540AB1B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2CF10B51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</w:tr>
      <w:tr w:rsidR="00602D1E" w:rsidRPr="00703537" w14:paraId="5F982A34" w14:textId="77777777" w:rsidTr="000E2C80"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BD4917B" w14:textId="40C85D88" w:rsidR="00602D1E" w:rsidRPr="00703537" w:rsidRDefault="00602D1E" w:rsidP="0050370F">
            <w:pPr>
              <w:rPr>
                <w:rFonts w:ascii="Arial" w:eastAsiaTheme="minorHAnsi" w:hAnsi="Arial" w:cs="Arial"/>
                <w:lang w:eastAsia="en-US"/>
              </w:rPr>
            </w:pPr>
            <w:r w:rsidRPr="00703537">
              <w:rPr>
                <w:rFonts w:ascii="Arial" w:eastAsiaTheme="minorHAnsi" w:hAnsi="Arial" w:cs="Arial"/>
                <w:lang w:eastAsia="en-US"/>
              </w:rPr>
              <w:t>Modelo:</w:t>
            </w:r>
          </w:p>
        </w:tc>
        <w:tc>
          <w:tcPr>
            <w:tcW w:w="2551" w:type="dxa"/>
            <w:tcBorders>
              <w:left w:val="single" w:sz="4" w:space="0" w:color="auto"/>
            </w:tcBorders>
          </w:tcPr>
          <w:p w14:paraId="44DDE4E3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  <w:tc>
          <w:tcPr>
            <w:tcW w:w="2552" w:type="dxa"/>
          </w:tcPr>
          <w:p w14:paraId="0FA2C411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  <w:tc>
          <w:tcPr>
            <w:tcW w:w="2551" w:type="dxa"/>
          </w:tcPr>
          <w:p w14:paraId="72486D5B" w14:textId="77777777" w:rsidR="00602D1E" w:rsidRPr="00703537" w:rsidRDefault="00602D1E" w:rsidP="0050370F">
            <w:pPr>
              <w:rPr>
                <w:rFonts w:ascii="Arial" w:hAnsi="Arial" w:cs="Arial"/>
              </w:rPr>
            </w:pPr>
          </w:p>
        </w:tc>
      </w:tr>
    </w:tbl>
    <w:p w14:paraId="388A3B9E" w14:textId="77777777" w:rsidR="00602D1E" w:rsidRPr="00703537" w:rsidRDefault="00602D1E" w:rsidP="008F09C7">
      <w:pPr>
        <w:spacing w:after="0" w:line="240" w:lineRule="auto"/>
        <w:ind w:left="284"/>
        <w:rPr>
          <w:rFonts w:ascii="Arial" w:eastAsiaTheme="minorHAnsi" w:hAnsi="Arial" w:cs="Arial"/>
          <w:lang w:eastAsia="en-US"/>
        </w:rPr>
      </w:pPr>
    </w:p>
    <w:p w14:paraId="06F98A37" w14:textId="0455B877" w:rsidR="00F93EC6" w:rsidRPr="007503CF" w:rsidRDefault="00A3448F" w:rsidP="00A70636">
      <w:pPr>
        <w:spacing w:after="0" w:line="240" w:lineRule="auto"/>
        <w:ind w:left="284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Nota: Para cualquier tipo de </w:t>
      </w:r>
      <w:r w:rsidR="003E4004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levantamiento y equipo que se </w:t>
      </w:r>
      <w:r w:rsidR="000E2C80" w:rsidRPr="007503CF">
        <w:rPr>
          <w:rFonts w:ascii="Arial" w:eastAsiaTheme="minorHAnsi" w:hAnsi="Arial" w:cs="Arial"/>
          <w:sz w:val="20"/>
          <w:szCs w:val="20"/>
          <w:lang w:eastAsia="en-US"/>
        </w:rPr>
        <w:t>mencionen</w:t>
      </w:r>
      <w:r w:rsidR="008915AF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, </w:t>
      </w:r>
      <w:r w:rsidR="003E4004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se deberá </w:t>
      </w:r>
      <w:r w:rsidR="00F93EC6" w:rsidRPr="007503CF">
        <w:rPr>
          <w:rFonts w:ascii="Arial" w:eastAsiaTheme="minorHAnsi" w:hAnsi="Arial" w:cs="Arial"/>
          <w:sz w:val="20"/>
          <w:szCs w:val="20"/>
          <w:lang w:eastAsia="en-US"/>
        </w:rPr>
        <w:t>anex</w:t>
      </w:r>
      <w:r w:rsidR="003E4004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ar a la solicitud, </w:t>
      </w:r>
      <w:r w:rsidR="00F93EC6" w:rsidRPr="007503CF">
        <w:rPr>
          <w:rFonts w:ascii="Arial" w:eastAsiaTheme="minorHAnsi" w:hAnsi="Arial" w:cs="Arial"/>
          <w:sz w:val="20"/>
          <w:szCs w:val="20"/>
          <w:lang w:eastAsia="en-US"/>
        </w:rPr>
        <w:t>la documentación</w:t>
      </w:r>
      <w:r w:rsidR="003E4004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0E2C80" w:rsidRPr="007503CF">
        <w:rPr>
          <w:rFonts w:ascii="Arial" w:eastAsiaTheme="minorHAnsi" w:hAnsi="Arial" w:cs="Arial"/>
          <w:sz w:val="20"/>
          <w:szCs w:val="20"/>
          <w:lang w:eastAsia="en-US"/>
        </w:rPr>
        <w:t>que describa</w:t>
      </w:r>
      <w:r w:rsidR="003E4004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8F09C7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las características y especificaciones </w:t>
      </w:r>
      <w:r w:rsidR="00F313D1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técnicas </w:t>
      </w:r>
      <w:r w:rsidR="008F09C7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de </w:t>
      </w:r>
      <w:r w:rsidR="00F93EC6" w:rsidRPr="007503CF">
        <w:rPr>
          <w:rFonts w:ascii="Arial" w:eastAsiaTheme="minorHAnsi" w:hAnsi="Arial" w:cs="Arial"/>
          <w:sz w:val="20"/>
          <w:szCs w:val="20"/>
          <w:lang w:eastAsia="en-US"/>
        </w:rPr>
        <w:t>los equipos</w:t>
      </w:r>
      <w:r w:rsidR="008F09C7" w:rsidRPr="007503CF">
        <w:rPr>
          <w:rFonts w:ascii="Arial" w:eastAsiaTheme="minorHAnsi" w:hAnsi="Arial" w:cs="Arial"/>
          <w:sz w:val="20"/>
          <w:szCs w:val="20"/>
          <w:lang w:eastAsia="en-US"/>
        </w:rPr>
        <w:t xml:space="preserve"> </w:t>
      </w:r>
      <w:r w:rsidR="00D475F1" w:rsidRPr="007503CF">
        <w:rPr>
          <w:rFonts w:ascii="Arial" w:eastAsiaTheme="minorHAnsi" w:hAnsi="Arial" w:cs="Arial"/>
          <w:sz w:val="20"/>
          <w:szCs w:val="20"/>
          <w:lang w:eastAsia="en-US"/>
        </w:rPr>
        <w:t>con los que realizará la colecta de datos</w:t>
      </w:r>
      <w:r w:rsidR="003E4004" w:rsidRPr="007503CF">
        <w:rPr>
          <w:rFonts w:ascii="Arial" w:eastAsiaTheme="minorHAnsi" w:hAnsi="Arial" w:cs="Arial"/>
          <w:sz w:val="20"/>
          <w:szCs w:val="20"/>
          <w:lang w:eastAsia="en-US"/>
        </w:rPr>
        <w:t>, como se especifica en la sección de Anexos Documentales Requeridos.</w:t>
      </w:r>
    </w:p>
    <w:p w14:paraId="48F5FA03" w14:textId="27B8584E" w:rsidR="00E3676C" w:rsidRPr="00703537" w:rsidRDefault="00A45D9F" w:rsidP="00DD62A9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5824" behindDoc="1" locked="0" layoutInCell="1" allowOverlap="1" wp14:anchorId="7DD9F2DA" wp14:editId="4A9B1CA4">
                <wp:simplePos x="0" y="0"/>
                <wp:positionH relativeFrom="column">
                  <wp:posOffset>-76200</wp:posOffset>
                </wp:positionH>
                <wp:positionV relativeFrom="paragraph">
                  <wp:posOffset>80646</wp:posOffset>
                </wp:positionV>
                <wp:extent cx="7025640" cy="1943100"/>
                <wp:effectExtent l="0" t="0" r="41910" b="57150"/>
                <wp:wrapNone/>
                <wp:docPr id="48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1943100"/>
                        </a:xfrm>
                        <a:prstGeom prst="roundRect">
                          <a:avLst>
                            <a:gd name="adj" fmla="val 324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5BD4DE86" id="AutoShape 76" o:spid="_x0000_s1026" style="position:absolute;margin-left:-6pt;margin-top:6.35pt;width:553.2pt;height:153pt;z-index:-25159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1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1F852E4B" w14:textId="7D82A7D1" w:rsidR="00E81B5F" w:rsidRPr="00703537" w:rsidRDefault="00A45D9F" w:rsidP="00DD62A9">
      <w:pPr>
        <w:spacing w:after="0" w:line="240" w:lineRule="auto"/>
        <w:ind w:left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D468C8F" wp14:editId="24ED72B4">
                <wp:simplePos x="0" y="0"/>
                <wp:positionH relativeFrom="column">
                  <wp:posOffset>-289560</wp:posOffset>
                </wp:positionH>
                <wp:positionV relativeFrom="paragraph">
                  <wp:posOffset>64770</wp:posOffset>
                </wp:positionV>
                <wp:extent cx="370840" cy="429260"/>
                <wp:effectExtent l="72390" t="81280" r="71120" b="80010"/>
                <wp:wrapNone/>
                <wp:docPr id="47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90AC56" w14:textId="6A0A9E6F" w:rsidR="009769F8" w:rsidRDefault="009769F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D468C8F" id="_x0000_s1039" type="#_x0000_t4" style="position:absolute;left:0;text-align:left;margin-left:-22.8pt;margin-top:5.1pt;width:29.2pt;height:33.8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" fillcolor="black [3213]" strokecolor="white [3212]" strokeweight="4.5pt">
                <v:textbox>
                  <w:txbxContent>
                    <w:p w14:paraId="4090AC56" w14:textId="6A0A9E6F" w:rsidR="009769F8" w:rsidRDefault="009769F8"/>
                  </w:txbxContent>
                </v:textbox>
              </v:shape>
            </w:pict>
          </mc:Fallback>
        </mc:AlternateContent>
      </w:r>
      <w:r w:rsidR="00E81B5F" w:rsidRPr="00703537">
        <w:rPr>
          <w:rFonts w:ascii="Arial" w:hAnsi="Arial" w:cs="Arial"/>
          <w:b/>
          <w:bCs/>
          <w:sz w:val="28"/>
          <w:szCs w:val="28"/>
        </w:rPr>
        <w:t>PROGRAMA DE EJECUCIÓN</w:t>
      </w:r>
      <w:r w:rsidR="00D029A6" w:rsidRPr="00703537">
        <w:rPr>
          <w:rFonts w:ascii="Arial" w:hAnsi="Arial" w:cs="Arial"/>
          <w:b/>
          <w:bCs/>
          <w:sz w:val="28"/>
          <w:szCs w:val="28"/>
        </w:rPr>
        <w:t xml:space="preserve"> DEL LEVANTAMIENTO</w:t>
      </w:r>
    </w:p>
    <w:p w14:paraId="534DA79F" w14:textId="0EABBBAE" w:rsidR="00E81B5F" w:rsidRPr="00703537" w:rsidRDefault="00A45D9F" w:rsidP="00DD62A9">
      <w:pPr>
        <w:spacing w:after="0" w:line="240" w:lineRule="auto"/>
        <w:ind w:left="284"/>
        <w:rPr>
          <w:rFonts w:ascii="Arial" w:hAnsi="Arial" w:cs="Arial"/>
          <w:b/>
          <w:bCs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68B0B11" wp14:editId="6D4BAEB7">
                <wp:simplePos x="0" y="0"/>
                <wp:positionH relativeFrom="column">
                  <wp:posOffset>81280</wp:posOffset>
                </wp:positionH>
                <wp:positionV relativeFrom="paragraph">
                  <wp:posOffset>64135</wp:posOffset>
                </wp:positionV>
                <wp:extent cx="6851015" cy="635"/>
                <wp:effectExtent l="14605" t="12065" r="11430" b="15875"/>
                <wp:wrapNone/>
                <wp:docPr id="46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5101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0F26B4F" id="AutoShape 37" o:spid="_x0000_s1026" type="#_x0000_t32" style="position:absolute;margin-left:6.4pt;margin-top:5.05pt;width:539.45pt;height: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" strokeweight="1.5pt"/>
            </w:pict>
          </mc:Fallback>
        </mc:AlternateContent>
      </w:r>
    </w:p>
    <w:p w14:paraId="65245753" w14:textId="595AC2FD" w:rsidR="00E81B5F" w:rsidRPr="00703537" w:rsidRDefault="0026099C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3171488F" wp14:editId="6A598093">
                <wp:simplePos x="0" y="0"/>
                <wp:positionH relativeFrom="column">
                  <wp:posOffset>1609347</wp:posOffset>
                </wp:positionH>
                <wp:positionV relativeFrom="paragraph">
                  <wp:posOffset>133985</wp:posOffset>
                </wp:positionV>
                <wp:extent cx="1859343" cy="0"/>
                <wp:effectExtent l="0" t="0" r="0" b="0"/>
                <wp:wrapNone/>
                <wp:docPr id="44" name="AutoShape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59343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53396B56" id="AutoShape 124" o:spid="_x0000_s1026" type="#_x0000_t32" style="position:absolute;margin-left:126.7pt;margin-top:10.55pt;width:146.4pt;height:0;flip:y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"/>
            </w:pict>
          </mc:Fallback>
        </mc:AlternateContent>
      </w: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1F3438BC" wp14:editId="09F73D74">
                <wp:simplePos x="0" y="0"/>
                <wp:positionH relativeFrom="column">
                  <wp:posOffset>3910965</wp:posOffset>
                </wp:positionH>
                <wp:positionV relativeFrom="paragraph">
                  <wp:posOffset>138430</wp:posOffset>
                </wp:positionV>
                <wp:extent cx="2743200" cy="0"/>
                <wp:effectExtent l="0" t="0" r="0" b="0"/>
                <wp:wrapNone/>
                <wp:docPr id="45" name="AutoShape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43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2DAB68E" id="AutoShape 125" o:spid="_x0000_s1026" type="#_x0000_t32" style="position:absolute;margin-left:307.95pt;margin-top:10.9pt;width:3in;height:0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"/>
            </w:pict>
          </mc:Fallback>
        </mc:AlternateContent>
      </w:r>
      <w:r w:rsidR="00E81B5F" w:rsidRPr="00703537">
        <w:rPr>
          <w:rFonts w:ascii="Arial" w:hAnsi="Arial" w:cs="Arial"/>
        </w:rPr>
        <w:t>Período solicitado del</w:t>
      </w:r>
      <w:r w:rsidR="00C210A1" w:rsidRPr="00703537">
        <w:rPr>
          <w:rFonts w:ascii="Arial" w:hAnsi="Arial" w:cs="Arial"/>
        </w:rPr>
        <w:t xml:space="preserve"> </w:t>
      </w:r>
      <w:r w:rsidR="008900B6" w:rsidRPr="00703537">
        <w:rPr>
          <w:rFonts w:ascii="Arial" w:hAnsi="Arial" w:cs="Arial"/>
        </w:rPr>
        <w:tab/>
      </w:r>
      <w:r w:rsidR="008900B6" w:rsidRPr="00703537">
        <w:rPr>
          <w:rFonts w:ascii="Arial" w:hAnsi="Arial" w:cs="Arial"/>
        </w:rPr>
        <w:tab/>
      </w:r>
      <w:r w:rsidR="008900B6" w:rsidRPr="00703537">
        <w:rPr>
          <w:rFonts w:ascii="Arial" w:hAnsi="Arial" w:cs="Arial"/>
        </w:rPr>
        <w:tab/>
      </w:r>
      <w:r w:rsidR="008900B6" w:rsidRPr="00703537">
        <w:rPr>
          <w:rFonts w:ascii="Arial" w:hAnsi="Arial" w:cs="Arial"/>
        </w:rPr>
        <w:tab/>
      </w:r>
      <w:r w:rsidR="008900B6" w:rsidRPr="00703537">
        <w:rPr>
          <w:rFonts w:ascii="Arial" w:hAnsi="Arial" w:cs="Arial"/>
        </w:rPr>
        <w:tab/>
      </w:r>
      <w:r w:rsidR="00E81B5F" w:rsidRPr="00703537">
        <w:rPr>
          <w:rFonts w:ascii="Arial" w:hAnsi="Arial" w:cs="Arial"/>
        </w:rPr>
        <w:t xml:space="preserve"> al</w:t>
      </w:r>
      <w:r w:rsidR="00E81B5F" w:rsidRPr="00703537">
        <w:rPr>
          <w:rFonts w:ascii="Arial" w:hAnsi="Arial" w:cs="Arial"/>
          <w:u w:val="single"/>
        </w:rPr>
        <w:t xml:space="preserve"> </w:t>
      </w:r>
      <w:r>
        <w:rPr>
          <w:rFonts w:ascii="Arial" w:hAnsi="Arial" w:cs="Arial"/>
          <w:u w:val="single"/>
        </w:rPr>
        <w:t xml:space="preserve">  </w:t>
      </w:r>
    </w:p>
    <w:p w14:paraId="05E985B8" w14:textId="64C02A74" w:rsidR="000F1FC6" w:rsidRPr="00703537" w:rsidRDefault="000F1FC6" w:rsidP="00DD62A9">
      <w:pPr>
        <w:spacing w:after="0" w:line="240" w:lineRule="auto"/>
        <w:ind w:left="284"/>
        <w:rPr>
          <w:rFonts w:ascii="Arial" w:hAnsi="Arial" w:cs="Arial"/>
        </w:rPr>
      </w:pPr>
    </w:p>
    <w:p w14:paraId="3B6F2207" w14:textId="0B7A9EA4" w:rsidR="000F1FC6" w:rsidRPr="00703537" w:rsidRDefault="000F1FC6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</w:rPr>
        <w:t>Para aeronaves tripuladas:</w:t>
      </w:r>
    </w:p>
    <w:p w14:paraId="3E36FFD1" w14:textId="1DD79FED" w:rsidR="00E81B5F" w:rsidRPr="00703537" w:rsidRDefault="0026099C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61F95BA1" wp14:editId="2D1ADC04">
                <wp:simplePos x="0" y="0"/>
                <wp:positionH relativeFrom="column">
                  <wp:posOffset>3219450</wp:posOffset>
                </wp:positionH>
                <wp:positionV relativeFrom="paragraph">
                  <wp:posOffset>135890</wp:posOffset>
                </wp:positionV>
                <wp:extent cx="3479801" cy="0"/>
                <wp:effectExtent l="0" t="0" r="0" b="0"/>
                <wp:wrapNone/>
                <wp:docPr id="43" name="AutoShape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79801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E8B8032" id="AutoShape 126" o:spid="_x0000_s1026" type="#_x0000_t32" style="position:absolute;margin-left:253.5pt;margin-top:10.7pt;width:274pt;height:0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"/>
            </w:pict>
          </mc:Fallback>
        </mc:AlternateContent>
      </w:r>
      <w:r w:rsidR="008232CC" w:rsidRPr="00703537">
        <w:rPr>
          <w:rFonts w:ascii="Arial" w:hAnsi="Arial" w:cs="Arial"/>
        </w:rPr>
        <w:t xml:space="preserve">Aeropuerto de partida (nacional o internacional): </w:t>
      </w:r>
    </w:p>
    <w:p w14:paraId="5F00C7A5" w14:textId="7A24AC4D" w:rsidR="00E81B5F" w:rsidRPr="00703537" w:rsidRDefault="00A45D9F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363D2CD8" wp14:editId="6BF3050C">
                <wp:simplePos x="0" y="0"/>
                <wp:positionH relativeFrom="column">
                  <wp:posOffset>1476375</wp:posOffset>
                </wp:positionH>
                <wp:positionV relativeFrom="paragraph">
                  <wp:posOffset>139699</wp:posOffset>
                </wp:positionV>
                <wp:extent cx="5223510" cy="1"/>
                <wp:effectExtent l="0" t="0" r="0" b="0"/>
                <wp:wrapNone/>
                <wp:docPr id="42" name="AutoShap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0800000">
                          <a:off x="0" y="0"/>
                          <a:ext cx="5223510" cy="1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5C68F26" id="AutoShape 127" o:spid="_x0000_s1026" type="#_x0000_t32" style="position:absolute;margin-left:116.25pt;margin-top:11pt;width:411.3pt;height:0;rotation:180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"/>
            </w:pict>
          </mc:Fallback>
        </mc:AlternateContent>
      </w:r>
      <w:r w:rsidR="0039594F" w:rsidRPr="00703537">
        <w:rPr>
          <w:rFonts w:ascii="Arial" w:hAnsi="Arial" w:cs="Arial"/>
        </w:rPr>
        <w:t>Aeropuerto alterno</w:t>
      </w:r>
      <w:r w:rsidR="00E81B5F" w:rsidRPr="00703537">
        <w:rPr>
          <w:rFonts w:ascii="Arial" w:hAnsi="Arial" w:cs="Arial"/>
        </w:rPr>
        <w:t>:</w:t>
      </w:r>
      <w:r w:rsidR="008232CC" w:rsidRPr="00703537">
        <w:rPr>
          <w:rFonts w:ascii="Arial" w:hAnsi="Arial" w:cs="Arial"/>
        </w:rPr>
        <w:t xml:space="preserve"> </w:t>
      </w:r>
    </w:p>
    <w:p w14:paraId="34F4A22B" w14:textId="30FCAEB0" w:rsidR="001E2B08" w:rsidRPr="00703537" w:rsidRDefault="001E2B08" w:rsidP="001E2B08">
      <w:pPr>
        <w:widowControl w:val="0"/>
        <w:autoSpaceDE w:val="0"/>
        <w:autoSpaceDN w:val="0"/>
        <w:adjustRightInd w:val="0"/>
        <w:spacing w:after="0" w:line="240" w:lineRule="auto"/>
        <w:ind w:left="280"/>
        <w:rPr>
          <w:rFonts w:ascii="Arial" w:hAnsi="Arial" w:cs="Arial"/>
        </w:rPr>
      </w:pPr>
    </w:p>
    <w:p w14:paraId="66DE042A" w14:textId="65159FF5" w:rsidR="009B78D3" w:rsidRPr="00703537" w:rsidRDefault="000F1FC6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</w:rPr>
        <w:t>Para RPAS:</w:t>
      </w:r>
    </w:p>
    <w:p w14:paraId="3103A110" w14:textId="3204981D" w:rsidR="000F1FC6" w:rsidRPr="00703537" w:rsidRDefault="00BA69D7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4905FF21" wp14:editId="6FD76D91">
                <wp:simplePos x="0" y="0"/>
                <wp:positionH relativeFrom="margin">
                  <wp:posOffset>3590925</wp:posOffset>
                </wp:positionH>
                <wp:positionV relativeFrom="paragraph">
                  <wp:posOffset>135890</wp:posOffset>
                </wp:positionV>
                <wp:extent cx="3092450" cy="19050"/>
                <wp:effectExtent l="0" t="0" r="31750" b="19050"/>
                <wp:wrapNone/>
                <wp:docPr id="64" name="AutoShape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092450" cy="190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679BFB18" id="AutoShape 127" o:spid="_x0000_s1026" type="#_x0000_t32" style="position:absolute;margin-left:282.75pt;margin-top:10.7pt;width:243.5pt;height:1.5pt;flip:y;z-index:251928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">
                <w10:wrap anchorx="margin"/>
              </v:shape>
            </w:pict>
          </mc:Fallback>
        </mc:AlternateContent>
      </w:r>
      <w:r w:rsidR="000F1FC6" w:rsidRPr="00703537">
        <w:rPr>
          <w:rFonts w:ascii="Arial" w:hAnsi="Arial" w:cs="Arial"/>
        </w:rPr>
        <w:t>Municipio</w:t>
      </w:r>
      <w:r w:rsidR="00107339" w:rsidRPr="00703537">
        <w:rPr>
          <w:rFonts w:ascii="Arial" w:hAnsi="Arial" w:cs="Arial"/>
        </w:rPr>
        <w:t xml:space="preserve">, </w:t>
      </w:r>
      <w:r w:rsidR="000F1FC6" w:rsidRPr="00703537">
        <w:rPr>
          <w:rFonts w:ascii="Arial" w:hAnsi="Arial" w:cs="Arial"/>
        </w:rPr>
        <w:t>localidad</w:t>
      </w:r>
      <w:r w:rsidR="00107339" w:rsidRPr="00703537">
        <w:rPr>
          <w:rFonts w:ascii="Arial" w:hAnsi="Arial" w:cs="Arial"/>
        </w:rPr>
        <w:t xml:space="preserve">, domicilio o coordenadas de </w:t>
      </w:r>
      <w:r w:rsidR="000F1FC6" w:rsidRPr="00703537">
        <w:rPr>
          <w:rFonts w:ascii="Arial" w:hAnsi="Arial" w:cs="Arial"/>
        </w:rPr>
        <w:t>inicio</w:t>
      </w:r>
      <w:r>
        <w:rPr>
          <w:rFonts w:ascii="Arial" w:hAnsi="Arial" w:cs="Arial"/>
        </w:rPr>
        <w:t>:</w:t>
      </w:r>
    </w:p>
    <w:p w14:paraId="76DB6B4C" w14:textId="45981B56" w:rsidR="009B78D3" w:rsidRPr="00703537" w:rsidRDefault="009B78D3" w:rsidP="00DD62A9">
      <w:pPr>
        <w:spacing w:after="0" w:line="240" w:lineRule="auto"/>
        <w:ind w:left="284"/>
        <w:rPr>
          <w:rFonts w:ascii="Arial" w:hAnsi="Arial" w:cs="Arial"/>
        </w:rPr>
      </w:pPr>
    </w:p>
    <w:p w14:paraId="424B838D" w14:textId="126DE401" w:rsidR="00602D1E" w:rsidRPr="00703537" w:rsidRDefault="00602D1E" w:rsidP="00DD62A9">
      <w:pPr>
        <w:spacing w:after="0" w:line="240" w:lineRule="auto"/>
        <w:ind w:left="284"/>
        <w:rPr>
          <w:rFonts w:ascii="Arial" w:hAnsi="Arial" w:cs="Arial"/>
        </w:rPr>
      </w:pPr>
    </w:p>
    <w:p w14:paraId="54EDDED9" w14:textId="06390EAD" w:rsidR="00B47ADB" w:rsidRPr="00703537" w:rsidRDefault="00B47ADB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7152" behindDoc="1" locked="0" layoutInCell="1" allowOverlap="1" wp14:anchorId="3BD90AD9" wp14:editId="0D531301">
                <wp:simplePos x="0" y="0"/>
                <wp:positionH relativeFrom="column">
                  <wp:posOffset>-76200</wp:posOffset>
                </wp:positionH>
                <wp:positionV relativeFrom="paragraph">
                  <wp:posOffset>109220</wp:posOffset>
                </wp:positionV>
                <wp:extent cx="7005955" cy="1781175"/>
                <wp:effectExtent l="0" t="0" r="42545" b="66675"/>
                <wp:wrapNone/>
                <wp:docPr id="35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1781175"/>
                        </a:xfrm>
                        <a:prstGeom prst="roundRect">
                          <a:avLst>
                            <a:gd name="adj" fmla="val 2412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09C7D4EB" id="AutoShape 40" o:spid="_x0000_s1026" style="position:absolute;margin-left:-6pt;margin-top:8.6pt;width:551.65pt;height:140.25pt;z-index:-251619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6933A2DD" w14:textId="09A66AED" w:rsidR="00484309" w:rsidRPr="00703537" w:rsidRDefault="00B47ADB" w:rsidP="00B47ADB">
      <w:pPr>
        <w:ind w:left="284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660A5C09" wp14:editId="5060AF4F">
                <wp:simplePos x="0" y="0"/>
                <wp:positionH relativeFrom="column">
                  <wp:posOffset>135255</wp:posOffset>
                </wp:positionH>
                <wp:positionV relativeFrom="paragraph">
                  <wp:posOffset>288290</wp:posOffset>
                </wp:positionV>
                <wp:extent cx="6797040" cy="635"/>
                <wp:effectExtent l="0" t="0" r="22860" b="37465"/>
                <wp:wrapNone/>
                <wp:docPr id="33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704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88B8F67" id="AutoShape 65" o:spid="_x0000_s1026" type="#_x0000_t32" style="position:absolute;margin-left:10.65pt;margin-top:22.7pt;width:535.2pt;height:.05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" strokeweight="1.5pt"/>
            </w:pict>
          </mc:Fallback>
        </mc:AlternateContent>
      </w:r>
      <w:r w:rsidR="00A45D9F"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1081FE6D" wp14:editId="18D0CD2D">
                <wp:simplePos x="0" y="0"/>
                <wp:positionH relativeFrom="column">
                  <wp:posOffset>-289560</wp:posOffset>
                </wp:positionH>
                <wp:positionV relativeFrom="paragraph">
                  <wp:posOffset>64770</wp:posOffset>
                </wp:positionV>
                <wp:extent cx="370840" cy="429260"/>
                <wp:effectExtent l="72390" t="77470" r="71120" b="74295"/>
                <wp:wrapNone/>
                <wp:docPr id="34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84E161" w14:textId="346D0621" w:rsidR="009769F8" w:rsidRDefault="009769F8" w:rsidP="0048430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081FE6D" id="AutoShape 39" o:spid="_x0000_s1040" type="#_x0000_t4" style="position:absolute;left:0;text-align:left;margin-left:-22.8pt;margin-top:5.1pt;width:29.2pt;height:33.8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5aCMAIAAJo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" fillcolor="black [3213]" strokecolor="white [3212]" strokeweight="4.5pt">
                <v:textbox>
                  <w:txbxContent>
                    <w:p w14:paraId="3684E161" w14:textId="346D0621" w:rsidR="009769F8" w:rsidRDefault="009769F8" w:rsidP="00484309"/>
                  </w:txbxContent>
                </v:textbox>
              </v:shape>
            </w:pict>
          </mc:Fallback>
        </mc:AlternateContent>
      </w:r>
      <w:r w:rsidR="006D48FA" w:rsidRPr="00703537">
        <w:rPr>
          <w:rFonts w:ascii="Arial" w:hAnsi="Arial" w:cs="Arial"/>
          <w:b/>
          <w:bCs/>
          <w:sz w:val="28"/>
          <w:szCs w:val="28"/>
        </w:rPr>
        <w:t>CARACTERÍSTICAS DE VUELO</w:t>
      </w:r>
    </w:p>
    <w:p w14:paraId="649EDCF3" w14:textId="28323FCB" w:rsidR="00484309" w:rsidRPr="00703537" w:rsidRDefault="00A45D9F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73952" behindDoc="0" locked="0" layoutInCell="1" allowOverlap="1" wp14:anchorId="3679A734" wp14:editId="2AC61D46">
                <wp:simplePos x="0" y="0"/>
                <wp:positionH relativeFrom="column">
                  <wp:posOffset>1802765</wp:posOffset>
                </wp:positionH>
                <wp:positionV relativeFrom="paragraph">
                  <wp:posOffset>125095</wp:posOffset>
                </wp:positionV>
                <wp:extent cx="4823460" cy="0"/>
                <wp:effectExtent l="12065" t="10795" r="12700" b="8255"/>
                <wp:wrapNone/>
                <wp:docPr id="32" name="AutoShape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23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DE06F0C" id="AutoShape 131" o:spid="_x0000_s1026" type="#_x0000_t32" style="position:absolute;margin-left:141.95pt;margin-top:9.85pt;width:379.8pt;height:0;z-index:251773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"/>
            </w:pict>
          </mc:Fallback>
        </mc:AlternateContent>
      </w:r>
      <w:r w:rsidR="006D48FA" w:rsidRPr="00703537">
        <w:rPr>
          <w:rFonts w:ascii="Arial" w:eastAsiaTheme="minorHAnsi" w:hAnsi="Arial" w:cs="Arial"/>
          <w:lang w:eastAsia="en-US"/>
        </w:rPr>
        <w:t xml:space="preserve">Altura </w:t>
      </w:r>
      <w:r w:rsidR="00C53E7A" w:rsidRPr="00703537">
        <w:rPr>
          <w:rFonts w:ascii="Arial" w:eastAsiaTheme="minorHAnsi" w:hAnsi="Arial" w:cs="Arial"/>
          <w:lang w:eastAsia="en-US"/>
        </w:rPr>
        <w:t xml:space="preserve">tentativa de </w:t>
      </w:r>
      <w:r w:rsidR="006D48FA" w:rsidRPr="00703537">
        <w:rPr>
          <w:rFonts w:ascii="Arial" w:eastAsiaTheme="minorHAnsi" w:hAnsi="Arial" w:cs="Arial"/>
          <w:lang w:eastAsia="en-US"/>
        </w:rPr>
        <w:t xml:space="preserve">vuelo: </w:t>
      </w:r>
    </w:p>
    <w:p w14:paraId="3B802630" w14:textId="0D5DC7B2" w:rsidR="00484309" w:rsidRPr="00703537" w:rsidRDefault="00A45D9F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2D62D20D" wp14:editId="61C2B328">
                <wp:simplePos x="0" y="0"/>
                <wp:positionH relativeFrom="column">
                  <wp:posOffset>1488440</wp:posOffset>
                </wp:positionH>
                <wp:positionV relativeFrom="paragraph">
                  <wp:posOffset>127000</wp:posOffset>
                </wp:positionV>
                <wp:extent cx="5137785" cy="0"/>
                <wp:effectExtent l="12065" t="11430" r="12700" b="7620"/>
                <wp:wrapNone/>
                <wp:docPr id="30" name="AutoShape 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377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6639CDB" id="AutoShape 133" o:spid="_x0000_s1026" type="#_x0000_t32" style="position:absolute;margin-left:117.2pt;margin-top:10pt;width:404.55pt;height:0;z-index:251776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"/>
            </w:pict>
          </mc:Fallback>
        </mc:AlternateContent>
      </w:r>
      <w:r w:rsidR="006D48FA" w:rsidRPr="00703537">
        <w:rPr>
          <w:rFonts w:ascii="Arial" w:eastAsiaTheme="minorHAnsi" w:hAnsi="Arial" w:cs="Arial"/>
          <w:lang w:eastAsia="en-US"/>
        </w:rPr>
        <w:t xml:space="preserve">Orientación del vuelo: </w:t>
      </w:r>
    </w:p>
    <w:p w14:paraId="191A858E" w14:textId="394168D8" w:rsidR="002B1529" w:rsidRPr="00703537" w:rsidRDefault="00A45D9F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573F75B6" wp14:editId="076BA334">
                <wp:simplePos x="0" y="0"/>
                <wp:positionH relativeFrom="column">
                  <wp:posOffset>1802765</wp:posOffset>
                </wp:positionH>
                <wp:positionV relativeFrom="paragraph">
                  <wp:posOffset>154940</wp:posOffset>
                </wp:positionV>
                <wp:extent cx="4823460" cy="0"/>
                <wp:effectExtent l="0" t="0" r="34290" b="19050"/>
                <wp:wrapNone/>
                <wp:docPr id="27" name="AutoShape 1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234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02A1BCA" id="AutoShape 136" o:spid="_x0000_s1026" type="#_x0000_t32" style="position:absolute;margin-left:141.95pt;margin-top:12.2pt;width:379.8pt;height:0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"/>
            </w:pict>
          </mc:Fallback>
        </mc:AlternateContent>
      </w:r>
      <w:r w:rsidR="006D48FA" w:rsidRPr="00703537">
        <w:rPr>
          <w:rFonts w:ascii="Arial" w:hAnsi="Arial" w:cs="Arial"/>
        </w:rPr>
        <w:t xml:space="preserve">Número de líneas de vuelo: </w:t>
      </w:r>
    </w:p>
    <w:p w14:paraId="2217EA31" w14:textId="45C4AE49" w:rsidR="00866C34" w:rsidRPr="00703537" w:rsidRDefault="00866C34" w:rsidP="00DD62A9">
      <w:pPr>
        <w:spacing w:after="0" w:line="240" w:lineRule="auto"/>
        <w:ind w:left="284"/>
        <w:rPr>
          <w:rFonts w:ascii="Arial" w:hAnsi="Arial" w:cs="Arial"/>
        </w:rPr>
      </w:pPr>
    </w:p>
    <w:p w14:paraId="6E33C6D5" w14:textId="055FE7EA" w:rsidR="00866C34" w:rsidRPr="00703537" w:rsidRDefault="00866C34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</w:rPr>
        <w:t>Para el caso de vuelos fotográficos</w:t>
      </w:r>
      <w:r w:rsidR="00F028EC" w:rsidRPr="00703537">
        <w:rPr>
          <w:rFonts w:ascii="Arial" w:hAnsi="Arial" w:cs="Arial"/>
        </w:rPr>
        <w:t>:</w:t>
      </w:r>
    </w:p>
    <w:p w14:paraId="31FA458B" w14:textId="4B50C271" w:rsidR="00BB4D4A" w:rsidRPr="00703537" w:rsidRDefault="00A90D54" w:rsidP="00BB4D4A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938816" behindDoc="0" locked="0" layoutInCell="1" allowOverlap="1" wp14:anchorId="694AB631" wp14:editId="4E58CA98">
                <wp:simplePos x="0" y="0"/>
                <wp:positionH relativeFrom="column">
                  <wp:posOffset>2059940</wp:posOffset>
                </wp:positionH>
                <wp:positionV relativeFrom="paragraph">
                  <wp:posOffset>132080</wp:posOffset>
                </wp:positionV>
                <wp:extent cx="1708785" cy="0"/>
                <wp:effectExtent l="0" t="0" r="24765" b="19050"/>
                <wp:wrapNone/>
                <wp:docPr id="28" name="AutoShape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7087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143EADB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34" o:spid="_x0000_s1026" type="#_x0000_t32" style="position:absolute;margin-left:162.2pt;margin-top:10.4pt;width:134.55pt;height:0;z-index:251938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"/>
            </w:pict>
          </mc:Fallback>
        </mc:AlternateContent>
      </w:r>
      <w:r w:rsidR="00BB4D4A" w:rsidRPr="00703537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939840" behindDoc="0" locked="0" layoutInCell="1" allowOverlap="1" wp14:anchorId="1262CEBD" wp14:editId="744038FF">
                <wp:simplePos x="0" y="0"/>
                <wp:positionH relativeFrom="column">
                  <wp:posOffset>4791075</wp:posOffset>
                </wp:positionH>
                <wp:positionV relativeFrom="paragraph">
                  <wp:posOffset>143510</wp:posOffset>
                </wp:positionV>
                <wp:extent cx="1835785" cy="0"/>
                <wp:effectExtent l="0" t="0" r="31115" b="19050"/>
                <wp:wrapNone/>
                <wp:docPr id="29" name="AutoShape 1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357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665CF0E" id="AutoShape 135" o:spid="_x0000_s1026" type="#_x0000_t32" style="position:absolute;margin-left:377.25pt;margin-top:11.3pt;width:144.55pt;height:0;flip:y;z-index:251939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"/>
            </w:pict>
          </mc:Fallback>
        </mc:AlternateContent>
      </w:r>
      <w:r w:rsidR="00BB4D4A" w:rsidRPr="00703537">
        <w:rPr>
          <w:rFonts w:ascii="Arial" w:eastAsiaTheme="minorHAnsi" w:hAnsi="Arial" w:cs="Arial"/>
          <w:lang w:eastAsia="en-US"/>
        </w:rPr>
        <w:t>Sobreposición:</w:t>
      </w:r>
      <w:r w:rsidR="00BB4D4A" w:rsidRPr="00703537">
        <w:rPr>
          <w:rFonts w:ascii="Arial" w:eastAsiaTheme="minorHAnsi" w:hAnsi="Arial" w:cs="Arial"/>
          <w:color w:val="000000" w:themeColor="text1"/>
          <w:lang w:eastAsia="en-US"/>
        </w:rPr>
        <w:t xml:space="preserve"> </w:t>
      </w:r>
      <w:r w:rsidR="00BB4D4A" w:rsidRPr="00703537">
        <w:rPr>
          <w:rFonts w:ascii="Arial" w:eastAsiaTheme="minorHAnsi" w:hAnsi="Arial" w:cs="Arial"/>
          <w:lang w:eastAsia="en-US"/>
        </w:rPr>
        <w:t xml:space="preserve"> longitudinal % </w:t>
      </w:r>
      <w:r w:rsidR="00BB4D4A" w:rsidRPr="00703537">
        <w:rPr>
          <w:rFonts w:ascii="Arial" w:eastAsiaTheme="minorHAnsi" w:hAnsi="Arial" w:cs="Arial"/>
          <w:lang w:eastAsia="en-US"/>
        </w:rPr>
        <w:tab/>
      </w:r>
      <w:r w:rsidR="00BB4D4A" w:rsidRPr="00703537">
        <w:rPr>
          <w:rFonts w:ascii="Arial" w:eastAsiaTheme="minorHAnsi" w:hAnsi="Arial" w:cs="Arial"/>
          <w:lang w:eastAsia="en-US"/>
        </w:rPr>
        <w:tab/>
      </w:r>
      <w:r w:rsidR="00BB4D4A" w:rsidRPr="00703537"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 xml:space="preserve">   </w:t>
      </w:r>
      <w:r w:rsidR="00BB4D4A" w:rsidRPr="00703537">
        <w:rPr>
          <w:rFonts w:ascii="Arial" w:eastAsiaTheme="minorHAnsi" w:hAnsi="Arial" w:cs="Arial"/>
          <w:lang w:eastAsia="en-US"/>
        </w:rPr>
        <w:tab/>
      </w:r>
      <w:r>
        <w:rPr>
          <w:rFonts w:ascii="Arial" w:eastAsiaTheme="minorHAnsi" w:hAnsi="Arial" w:cs="Arial"/>
          <w:lang w:eastAsia="en-US"/>
        </w:rPr>
        <w:t xml:space="preserve">   </w:t>
      </w:r>
      <w:proofErr w:type="gramStart"/>
      <w:r>
        <w:rPr>
          <w:rFonts w:ascii="Arial" w:eastAsiaTheme="minorHAnsi" w:hAnsi="Arial" w:cs="Arial"/>
          <w:lang w:eastAsia="en-US"/>
        </w:rPr>
        <w:t xml:space="preserve">  </w:t>
      </w:r>
      <w:r w:rsidR="00BB4D4A" w:rsidRPr="00703537">
        <w:rPr>
          <w:rFonts w:ascii="Arial" w:eastAsiaTheme="minorHAnsi" w:hAnsi="Arial" w:cs="Arial"/>
          <w:lang w:eastAsia="en-US"/>
        </w:rPr>
        <w:t>,</w:t>
      </w:r>
      <w:proofErr w:type="gramEnd"/>
      <w:r w:rsidR="00BB4D4A" w:rsidRPr="00703537">
        <w:rPr>
          <w:rFonts w:ascii="Arial" w:eastAsiaTheme="minorHAnsi" w:hAnsi="Arial" w:cs="Arial"/>
          <w:lang w:eastAsia="en-US"/>
        </w:rPr>
        <w:t xml:space="preserve"> lateral media %</w:t>
      </w:r>
    </w:p>
    <w:p w14:paraId="29824878" w14:textId="5E0619E7" w:rsidR="006D48FA" w:rsidRPr="00703537" w:rsidRDefault="00A45D9F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780096" behindDoc="0" locked="0" layoutInCell="1" allowOverlap="1" wp14:anchorId="3893B2DD" wp14:editId="4CDE83F9">
                <wp:simplePos x="0" y="0"/>
                <wp:positionH relativeFrom="margin">
                  <wp:posOffset>2729865</wp:posOffset>
                </wp:positionH>
                <wp:positionV relativeFrom="paragraph">
                  <wp:posOffset>147955</wp:posOffset>
                </wp:positionV>
                <wp:extent cx="3890010" cy="9525"/>
                <wp:effectExtent l="0" t="0" r="34290" b="28575"/>
                <wp:wrapNone/>
                <wp:docPr id="26" name="AutoShape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890010" cy="952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2572F3D7" id="AutoShape 137" o:spid="_x0000_s1026" type="#_x0000_t32" style="position:absolute;margin-left:214.95pt;margin-top:11.65pt;width:306.3pt;height:.75pt;flip:y;z-index:2517800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">
                <w10:wrap anchorx="margin"/>
              </v:shape>
            </w:pict>
          </mc:Fallback>
        </mc:AlternateContent>
      </w:r>
      <w:r w:rsidR="006D48FA" w:rsidRPr="00703537">
        <w:rPr>
          <w:rFonts w:ascii="Arial" w:hAnsi="Arial" w:cs="Arial"/>
        </w:rPr>
        <w:t xml:space="preserve">Número total aproximado de fotografías: </w:t>
      </w:r>
    </w:p>
    <w:p w14:paraId="6ADC5A44" w14:textId="5ED78792" w:rsidR="00866C34" w:rsidRPr="00703537" w:rsidRDefault="00F52B09" w:rsidP="00DD62A9">
      <w:pPr>
        <w:spacing w:after="0" w:line="240" w:lineRule="auto"/>
        <w:ind w:left="284"/>
        <w:rPr>
          <w:rFonts w:ascii="Arial" w:hAnsi="Arial" w:cs="Arial"/>
        </w:rPr>
      </w:pPr>
      <w:r w:rsidRPr="00703537">
        <w:rPr>
          <w:rFonts w:ascii="Arial" w:eastAsiaTheme="minorHAnsi" w:hAnsi="Arial" w:cs="Arial"/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4A2D0EA5" wp14:editId="0D78CC7A">
                <wp:simplePos x="0" y="0"/>
                <wp:positionH relativeFrom="margin">
                  <wp:posOffset>3286760</wp:posOffset>
                </wp:positionH>
                <wp:positionV relativeFrom="paragraph">
                  <wp:posOffset>152096</wp:posOffset>
                </wp:positionV>
                <wp:extent cx="3334468" cy="0"/>
                <wp:effectExtent l="0" t="0" r="0" b="0"/>
                <wp:wrapNone/>
                <wp:docPr id="125" name="AutoShape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34468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42C8924E" id="AutoShape 132" o:spid="_x0000_s1026" type="#_x0000_t32" style="position:absolute;margin-left:258.8pt;margin-top:12pt;width:262.55pt;height:0;z-index:2518528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">
                <w10:wrap anchorx="margin"/>
              </v:shape>
            </w:pict>
          </mc:Fallback>
        </mc:AlternateContent>
      </w:r>
      <w:r w:rsidRPr="00703537">
        <w:rPr>
          <w:rFonts w:ascii="Arial" w:eastAsiaTheme="minorHAnsi" w:hAnsi="Arial" w:cs="Arial"/>
          <w:lang w:eastAsia="en-US"/>
        </w:rPr>
        <w:t xml:space="preserve">Resolución espacial </w:t>
      </w:r>
      <w:r w:rsidR="006C3E32" w:rsidRPr="00703537">
        <w:rPr>
          <w:rFonts w:ascii="Arial" w:eastAsiaTheme="minorHAnsi" w:hAnsi="Arial" w:cs="Arial"/>
          <w:lang w:eastAsia="en-US"/>
        </w:rPr>
        <w:t xml:space="preserve">media </w:t>
      </w:r>
      <w:r w:rsidRPr="00703537">
        <w:rPr>
          <w:rFonts w:ascii="Arial" w:eastAsiaTheme="minorHAnsi" w:hAnsi="Arial" w:cs="Arial"/>
          <w:lang w:eastAsia="en-US"/>
        </w:rPr>
        <w:t xml:space="preserve">de </w:t>
      </w:r>
      <w:r w:rsidR="00866C34" w:rsidRPr="00703537">
        <w:rPr>
          <w:rFonts w:ascii="Arial" w:eastAsiaTheme="minorHAnsi" w:hAnsi="Arial" w:cs="Arial"/>
          <w:lang w:eastAsia="en-US"/>
        </w:rPr>
        <w:t>las fotografías</w:t>
      </w:r>
      <w:r w:rsidRPr="00703537">
        <w:rPr>
          <w:rFonts w:ascii="Arial" w:eastAsiaTheme="minorHAnsi" w:hAnsi="Arial" w:cs="Arial"/>
          <w:lang w:eastAsia="en-US"/>
        </w:rPr>
        <w:t xml:space="preserve"> (GSD)</w:t>
      </w:r>
      <w:r w:rsidR="00866C34" w:rsidRPr="00703537">
        <w:rPr>
          <w:rFonts w:ascii="Arial" w:eastAsiaTheme="minorHAnsi" w:hAnsi="Arial" w:cs="Arial"/>
          <w:lang w:eastAsia="en-US"/>
        </w:rPr>
        <w:t>:</w:t>
      </w:r>
    </w:p>
    <w:p w14:paraId="38602E2F" w14:textId="21301B99" w:rsidR="00866C34" w:rsidRPr="00703537" w:rsidRDefault="00866C34" w:rsidP="00DD62A9">
      <w:pPr>
        <w:spacing w:after="0" w:line="240" w:lineRule="auto"/>
        <w:ind w:left="284"/>
        <w:rPr>
          <w:rFonts w:ascii="Arial" w:hAnsi="Arial" w:cs="Arial"/>
        </w:rPr>
      </w:pPr>
    </w:p>
    <w:p w14:paraId="46A6E60E" w14:textId="77777777" w:rsidR="00325810" w:rsidRDefault="00325810" w:rsidP="004F151E">
      <w:pPr>
        <w:jc w:val="center"/>
        <w:rPr>
          <w:rFonts w:ascii="Arial" w:hAnsi="Arial" w:cs="Arial"/>
          <w:b/>
          <w:sz w:val="28"/>
          <w:szCs w:val="28"/>
        </w:rPr>
      </w:pPr>
    </w:p>
    <w:p w14:paraId="6CE139C8" w14:textId="7172F504" w:rsidR="00E90FC5" w:rsidRPr="00703537" w:rsidRDefault="00E90FC5" w:rsidP="004F151E">
      <w:pPr>
        <w:jc w:val="center"/>
        <w:rPr>
          <w:rFonts w:ascii="Arial" w:hAnsi="Arial" w:cs="Arial"/>
        </w:rPr>
      </w:pPr>
      <w:r w:rsidRPr="00703537">
        <w:rPr>
          <w:rFonts w:ascii="Arial" w:hAnsi="Arial" w:cs="Arial"/>
        </w:rPr>
        <w:br w:type="page"/>
      </w:r>
    </w:p>
    <w:p w14:paraId="22EC5294" w14:textId="2EA386E8" w:rsidR="00F028EC" w:rsidRPr="00703537" w:rsidRDefault="00C06CDF" w:rsidP="00DD62A9">
      <w:pPr>
        <w:spacing w:after="0" w:line="240" w:lineRule="auto"/>
        <w:ind w:left="284"/>
        <w:rPr>
          <w:rFonts w:ascii="Arial" w:hAnsi="Arial" w:cs="Arial"/>
          <w:b/>
          <w:bCs/>
          <w:szCs w:val="28"/>
        </w:rPr>
      </w:pPr>
      <w:r w:rsidRPr="00703537">
        <w:rPr>
          <w:rFonts w:ascii="Arial" w:hAnsi="Arial" w:cs="Arial"/>
          <w:noProof/>
          <w:sz w:val="16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727872" behindDoc="1" locked="0" layoutInCell="1" allowOverlap="1" wp14:anchorId="1541A9C5" wp14:editId="28F47F82">
                <wp:simplePos x="0" y="0"/>
                <wp:positionH relativeFrom="column">
                  <wp:posOffset>-38100</wp:posOffset>
                </wp:positionH>
                <wp:positionV relativeFrom="paragraph">
                  <wp:posOffset>8255</wp:posOffset>
                </wp:positionV>
                <wp:extent cx="7005955" cy="8248650"/>
                <wp:effectExtent l="0" t="0" r="42545" b="57150"/>
                <wp:wrapNone/>
                <wp:docPr id="25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05955" cy="8248650"/>
                        </a:xfrm>
                        <a:prstGeom prst="roundRect">
                          <a:avLst>
                            <a:gd name="adj" fmla="val 2412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9FB50D3" id="AutoShape 78" o:spid="_x0000_s1026" style="position:absolute;margin-left:-3pt;margin-top:.65pt;width:551.65pt;height:649.5pt;z-index:-251588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02063AB0" w14:textId="06F787A8" w:rsidR="006D48FA" w:rsidRPr="00B5213D" w:rsidRDefault="00A45D9F" w:rsidP="00DD62A9">
      <w:pPr>
        <w:spacing w:after="0" w:line="240" w:lineRule="auto"/>
        <w:ind w:left="284"/>
        <w:rPr>
          <w:rFonts w:ascii="Arial" w:hAnsi="Arial" w:cs="Arial"/>
        </w:rPr>
      </w:pPr>
      <w:r w:rsidRPr="00B5213D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131AAA1C" wp14:editId="2D5ACC1F">
                <wp:simplePos x="0" y="0"/>
                <wp:positionH relativeFrom="column">
                  <wp:posOffset>-289560</wp:posOffset>
                </wp:positionH>
                <wp:positionV relativeFrom="paragraph">
                  <wp:posOffset>23495</wp:posOffset>
                </wp:positionV>
                <wp:extent cx="370840" cy="429260"/>
                <wp:effectExtent l="72390" t="74295" r="71120" b="77470"/>
                <wp:wrapNone/>
                <wp:docPr id="24" name="AutoShape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0840" cy="429260"/>
                        </a:xfrm>
                        <a:prstGeom prst="diamond">
                          <a:avLst/>
                        </a:prstGeom>
                        <a:solidFill>
                          <a:schemeClr val="tx1">
                            <a:lumMod val="100000"/>
                            <a:lumOff val="0"/>
                          </a:schemeClr>
                        </a:solidFill>
                        <a:ln w="57150">
                          <a:solidFill>
                            <a:schemeClr val="bg1">
                              <a:lumMod val="100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E1740A" w14:textId="5590F8DA" w:rsidR="009769F8" w:rsidRDefault="009769F8" w:rsidP="0048430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131AAA1C" id="AutoShape 80" o:spid="_x0000_s1041" type="#_x0000_t4" style="position:absolute;left:0;text-align:left;margin-left:-22.8pt;margin-top:1.85pt;width:29.2pt;height:33.8pt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" fillcolor="black [3213]" strokecolor="white [3212]" strokeweight="4.5pt">
                <v:textbox>
                  <w:txbxContent>
                    <w:p w14:paraId="4BE1740A" w14:textId="5590F8DA" w:rsidR="009769F8" w:rsidRDefault="009769F8" w:rsidP="00484309"/>
                  </w:txbxContent>
                </v:textbox>
              </v:shape>
            </w:pict>
          </mc:Fallback>
        </mc:AlternateContent>
      </w:r>
      <w:r w:rsidR="006734C5" w:rsidRPr="00B5213D">
        <w:rPr>
          <w:rFonts w:ascii="Arial" w:hAnsi="Arial" w:cs="Arial"/>
          <w:b/>
          <w:bCs/>
          <w:sz w:val="28"/>
          <w:szCs w:val="28"/>
        </w:rPr>
        <w:t xml:space="preserve">ANEXOS DOCUMENTALES </w:t>
      </w:r>
      <w:r w:rsidR="00957268" w:rsidRPr="00B5213D">
        <w:rPr>
          <w:rFonts w:ascii="Arial" w:hAnsi="Arial" w:cs="Arial"/>
          <w:b/>
          <w:bCs/>
          <w:sz w:val="28"/>
          <w:szCs w:val="28"/>
        </w:rPr>
        <w:t xml:space="preserve">DIGITALIZADOS </w:t>
      </w:r>
      <w:r w:rsidR="006734C5" w:rsidRPr="00B5213D">
        <w:rPr>
          <w:rFonts w:ascii="Arial" w:hAnsi="Arial" w:cs="Arial"/>
          <w:b/>
          <w:bCs/>
          <w:sz w:val="28"/>
          <w:szCs w:val="28"/>
        </w:rPr>
        <w:t>REQUERIDOS</w:t>
      </w:r>
      <w:r w:rsidR="00300214">
        <w:rPr>
          <w:rFonts w:ascii="Arial" w:hAnsi="Arial" w:cs="Arial"/>
          <w:b/>
          <w:bCs/>
          <w:sz w:val="28"/>
          <w:szCs w:val="28"/>
        </w:rPr>
        <w:t xml:space="preserve"> (1/2)</w:t>
      </w:r>
    </w:p>
    <w:p w14:paraId="25768E64" w14:textId="24D90F31" w:rsidR="00D44BAE" w:rsidRPr="00B5213D" w:rsidRDefault="00D44BAE" w:rsidP="00BD159F">
      <w:pPr>
        <w:spacing w:after="0" w:line="240" w:lineRule="auto"/>
        <w:ind w:left="284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B5213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00FCA8DA" wp14:editId="4EEDD6E5">
                <wp:simplePos x="0" y="0"/>
                <wp:positionH relativeFrom="column">
                  <wp:posOffset>126365</wp:posOffset>
                </wp:positionH>
                <wp:positionV relativeFrom="paragraph">
                  <wp:posOffset>45085</wp:posOffset>
                </wp:positionV>
                <wp:extent cx="6797040" cy="635"/>
                <wp:effectExtent l="0" t="0" r="22860" b="37465"/>
                <wp:wrapNone/>
                <wp:docPr id="23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9704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 w14:anchorId="7BA6DB5D" id="AutoShape 79" o:spid="_x0000_s1026" type="#_x0000_t32" style="position:absolute;margin-left:9.95pt;margin-top:3.55pt;width:535.2pt;height:.05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" strokeweight="1.5pt"/>
            </w:pict>
          </mc:Fallback>
        </mc:AlternateContent>
      </w:r>
    </w:p>
    <w:p w14:paraId="36924677" w14:textId="6FE49191" w:rsidR="00B47A53" w:rsidRPr="00B5213D" w:rsidRDefault="00F157BC" w:rsidP="00BD159F">
      <w:pPr>
        <w:spacing w:after="0" w:line="240" w:lineRule="auto"/>
        <w:ind w:left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Para la acreditación de la Persona Solicitante se proporcionarán los</w:t>
      </w:r>
      <w:r w:rsidR="006349B9">
        <w:rPr>
          <w:rFonts w:ascii="Arial" w:hAnsi="Arial" w:cs="Arial"/>
        </w:rPr>
        <w:t xml:space="preserve"> documentos</w:t>
      </w:r>
      <w:r w:rsidRPr="00B5213D">
        <w:rPr>
          <w:rFonts w:ascii="Arial" w:hAnsi="Arial" w:cs="Arial"/>
        </w:rPr>
        <w:t xml:space="preserve"> originales digitalizados </w:t>
      </w:r>
      <w:r w:rsidR="008860FD" w:rsidRPr="00B5213D">
        <w:rPr>
          <w:rFonts w:ascii="Arial" w:hAnsi="Arial" w:cs="Arial"/>
        </w:rPr>
        <w:t>siguientes</w:t>
      </w:r>
      <w:r w:rsidRPr="00B5213D">
        <w:rPr>
          <w:rFonts w:ascii="Arial" w:hAnsi="Arial" w:cs="Arial"/>
        </w:rPr>
        <w:t>:</w:t>
      </w:r>
    </w:p>
    <w:p w14:paraId="24A6094A" w14:textId="77777777" w:rsidR="00B47A53" w:rsidRPr="00B5213D" w:rsidRDefault="00B47A53" w:rsidP="00BD159F">
      <w:pPr>
        <w:spacing w:after="0" w:line="240" w:lineRule="auto"/>
        <w:ind w:left="284"/>
        <w:jc w:val="both"/>
        <w:rPr>
          <w:rFonts w:ascii="Arial" w:hAnsi="Arial" w:cs="Arial"/>
        </w:rPr>
      </w:pPr>
    </w:p>
    <w:p w14:paraId="10BF2F5B" w14:textId="52E45B93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I.</w:t>
      </w:r>
      <w:r w:rsidRPr="00B5213D">
        <w:rPr>
          <w:rFonts w:ascii="Arial" w:hAnsi="Arial" w:cs="Arial"/>
        </w:rPr>
        <w:tab/>
        <w:t xml:space="preserve">Tratándose personas físicas mexicanas; identificación </w:t>
      </w:r>
      <w:r w:rsidR="00B777CB" w:rsidRPr="00B5213D">
        <w:rPr>
          <w:rFonts w:ascii="Arial" w:hAnsi="Arial" w:cs="Arial"/>
        </w:rPr>
        <w:t>o</w:t>
      </w:r>
      <w:r w:rsidRPr="00B5213D">
        <w:rPr>
          <w:rFonts w:ascii="Arial" w:hAnsi="Arial" w:cs="Arial"/>
        </w:rPr>
        <w:t xml:space="preserve">ficial vigente; </w:t>
      </w:r>
    </w:p>
    <w:p w14:paraId="118876E0" w14:textId="77777777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3B45276C" w14:textId="77777777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II.</w:t>
      </w:r>
      <w:r w:rsidRPr="00B5213D">
        <w:rPr>
          <w:rFonts w:ascii="Arial" w:hAnsi="Arial" w:cs="Arial"/>
        </w:rPr>
        <w:tab/>
        <w:t>Tratándose personas morales mexicanas:</w:t>
      </w:r>
    </w:p>
    <w:p w14:paraId="67062EFA" w14:textId="77777777" w:rsidR="00B47A53" w:rsidRPr="00B5213D" w:rsidRDefault="00B47A53" w:rsidP="00BD159F">
      <w:pPr>
        <w:spacing w:after="0" w:line="240" w:lineRule="auto"/>
        <w:ind w:left="1276" w:hanging="567"/>
        <w:jc w:val="both"/>
        <w:rPr>
          <w:rFonts w:ascii="Arial" w:hAnsi="Arial" w:cs="Arial"/>
        </w:rPr>
      </w:pPr>
    </w:p>
    <w:p w14:paraId="7345175E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a)</w:t>
      </w:r>
      <w:r w:rsidRPr="00B5213D">
        <w:rPr>
          <w:rFonts w:ascii="Arial" w:hAnsi="Arial" w:cs="Arial"/>
        </w:rPr>
        <w:tab/>
        <w:t>Acta Constitutiva;</w:t>
      </w:r>
    </w:p>
    <w:p w14:paraId="3C9E563A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</w:p>
    <w:p w14:paraId="215ECA43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b)</w:t>
      </w:r>
      <w:r w:rsidRPr="00B5213D">
        <w:rPr>
          <w:rFonts w:ascii="Arial" w:hAnsi="Arial" w:cs="Arial"/>
        </w:rPr>
        <w:tab/>
        <w:t>Poder Notarial vigente del representante o apoderado legal, y</w:t>
      </w:r>
    </w:p>
    <w:p w14:paraId="4C8221FD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</w:p>
    <w:p w14:paraId="375EC2D9" w14:textId="1D99FF9B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c)</w:t>
      </w:r>
      <w:r w:rsidRPr="00B5213D">
        <w:rPr>
          <w:rFonts w:ascii="Arial" w:hAnsi="Arial" w:cs="Arial"/>
        </w:rPr>
        <w:tab/>
        <w:t xml:space="preserve">Identificación </w:t>
      </w:r>
      <w:r w:rsidR="00B777CB" w:rsidRPr="00B5213D">
        <w:rPr>
          <w:rFonts w:ascii="Arial" w:hAnsi="Arial" w:cs="Arial"/>
        </w:rPr>
        <w:t>o</w:t>
      </w:r>
      <w:r w:rsidRPr="00B5213D">
        <w:rPr>
          <w:rFonts w:ascii="Arial" w:hAnsi="Arial" w:cs="Arial"/>
        </w:rPr>
        <w:t>ficial vigente del representante o apoderado legal:</w:t>
      </w:r>
    </w:p>
    <w:p w14:paraId="4965D3CD" w14:textId="77777777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627B3890" w14:textId="5E2510A9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III.</w:t>
      </w:r>
      <w:r w:rsidRPr="00B5213D">
        <w:rPr>
          <w:rFonts w:ascii="Arial" w:hAnsi="Arial" w:cs="Arial"/>
        </w:rPr>
        <w:tab/>
        <w:t xml:space="preserve">Tratándose de personas físicas extranjeras; </w:t>
      </w:r>
      <w:r w:rsidR="00661A04" w:rsidRPr="00B5213D">
        <w:rPr>
          <w:rFonts w:ascii="Arial" w:hAnsi="Arial" w:cs="Arial"/>
        </w:rPr>
        <w:t>p</w:t>
      </w:r>
      <w:r w:rsidRPr="00B5213D">
        <w:rPr>
          <w:rFonts w:ascii="Arial" w:hAnsi="Arial" w:cs="Arial"/>
        </w:rPr>
        <w:t>asaporte y documento migratorio vigente que acredite la legal estancia en el país;</w:t>
      </w:r>
    </w:p>
    <w:p w14:paraId="2C35C507" w14:textId="77777777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25D479C8" w14:textId="77777777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IV.</w:t>
      </w:r>
      <w:r w:rsidRPr="00B5213D">
        <w:rPr>
          <w:rFonts w:ascii="Arial" w:hAnsi="Arial" w:cs="Arial"/>
        </w:rPr>
        <w:tab/>
        <w:t>Tratándose de personas morales extranjeras:</w:t>
      </w:r>
    </w:p>
    <w:p w14:paraId="6350B822" w14:textId="77777777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2AB4DF52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a)</w:t>
      </w:r>
      <w:r w:rsidRPr="00B5213D">
        <w:rPr>
          <w:rFonts w:ascii="Arial" w:hAnsi="Arial" w:cs="Arial"/>
        </w:rPr>
        <w:tab/>
        <w:t>Acta Constitutiva o equivalente debidamente apostillada o legalizada, y</w:t>
      </w:r>
    </w:p>
    <w:p w14:paraId="77E82700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</w:p>
    <w:p w14:paraId="202D1F84" w14:textId="77777777" w:rsidR="00B47A53" w:rsidRPr="00B5213D" w:rsidRDefault="00B47A53" w:rsidP="00BD159F">
      <w:pPr>
        <w:spacing w:after="0" w:line="240" w:lineRule="auto"/>
        <w:ind w:left="1701" w:hanging="425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b)</w:t>
      </w:r>
      <w:r w:rsidRPr="00B5213D">
        <w:rPr>
          <w:rFonts w:ascii="Arial" w:hAnsi="Arial" w:cs="Arial"/>
        </w:rPr>
        <w:tab/>
        <w:t>Poder Notarial o equivalente del representante o apoderado legal, debidamente apostillado o legalizado.</w:t>
      </w:r>
    </w:p>
    <w:p w14:paraId="7E1ECFCF" w14:textId="77777777" w:rsidR="00B47A53" w:rsidRPr="00B5213D" w:rsidRDefault="00B47A53" w:rsidP="00BD159F">
      <w:pPr>
        <w:spacing w:after="0" w:line="240" w:lineRule="auto"/>
        <w:ind w:left="1276" w:hanging="567"/>
        <w:jc w:val="both"/>
        <w:rPr>
          <w:rFonts w:ascii="Arial" w:hAnsi="Arial" w:cs="Arial"/>
        </w:rPr>
      </w:pPr>
    </w:p>
    <w:p w14:paraId="7F1735A0" w14:textId="27186763" w:rsidR="00B47A53" w:rsidRPr="00B5213D" w:rsidRDefault="00B47A53" w:rsidP="00BD159F">
      <w:pPr>
        <w:spacing w:after="0" w:line="240" w:lineRule="auto"/>
        <w:ind w:left="709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Si los documentos a que se refiere el listado anterior se encuentran en un idioma extranjero, deberá</w:t>
      </w:r>
      <w:r w:rsidR="00B9460D" w:rsidRPr="00B5213D">
        <w:rPr>
          <w:rFonts w:ascii="Arial" w:hAnsi="Arial" w:cs="Arial"/>
        </w:rPr>
        <w:t>n</w:t>
      </w:r>
      <w:r w:rsidRPr="00B5213D">
        <w:rPr>
          <w:rFonts w:ascii="Arial" w:hAnsi="Arial" w:cs="Arial"/>
        </w:rPr>
        <w:t xml:space="preserve"> acompañarse </w:t>
      </w:r>
      <w:r w:rsidR="00B9460D" w:rsidRPr="00B5213D">
        <w:rPr>
          <w:rFonts w:ascii="Arial" w:hAnsi="Arial" w:cs="Arial"/>
        </w:rPr>
        <w:t xml:space="preserve">con </w:t>
      </w:r>
      <w:r w:rsidRPr="00B5213D">
        <w:rPr>
          <w:rFonts w:ascii="Arial" w:hAnsi="Arial" w:cs="Arial"/>
        </w:rPr>
        <w:t>su respectiva traducción simple al español.</w:t>
      </w:r>
      <w:r w:rsidR="004E79F5" w:rsidRPr="00B5213D">
        <w:rPr>
          <w:rFonts w:ascii="Arial" w:hAnsi="Arial" w:cs="Arial"/>
          <w:noProof/>
        </w:rPr>
        <w:t xml:space="preserve"> </w:t>
      </w:r>
    </w:p>
    <w:p w14:paraId="6B65529B" w14:textId="77777777" w:rsidR="00B47A53" w:rsidRPr="00B5213D" w:rsidRDefault="00B47A53" w:rsidP="00BD159F">
      <w:pPr>
        <w:spacing w:after="0" w:line="240" w:lineRule="auto"/>
        <w:ind w:left="284"/>
        <w:jc w:val="both"/>
        <w:rPr>
          <w:rFonts w:ascii="Arial" w:hAnsi="Arial" w:cs="Arial"/>
        </w:rPr>
      </w:pPr>
    </w:p>
    <w:p w14:paraId="291EE9C3" w14:textId="6D837B6C" w:rsidR="00B47A53" w:rsidRPr="00B5213D" w:rsidRDefault="00B47A53" w:rsidP="00BD159F">
      <w:pPr>
        <w:spacing w:after="0" w:line="240" w:lineRule="auto"/>
        <w:ind w:left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Para la</w:t>
      </w:r>
      <w:r w:rsidR="00B9460D" w:rsidRPr="00B5213D">
        <w:rPr>
          <w:rFonts w:ascii="Arial" w:hAnsi="Arial" w:cs="Arial"/>
        </w:rPr>
        <w:t xml:space="preserve"> solicitud</w:t>
      </w:r>
      <w:r w:rsidRPr="00B5213D">
        <w:rPr>
          <w:rFonts w:ascii="Arial" w:hAnsi="Arial" w:cs="Arial"/>
        </w:rPr>
        <w:t xml:space="preserve"> de </w:t>
      </w:r>
      <w:r w:rsidR="00B9460D" w:rsidRPr="00B5213D">
        <w:rPr>
          <w:rFonts w:ascii="Arial" w:hAnsi="Arial" w:cs="Arial"/>
        </w:rPr>
        <w:t>L</w:t>
      </w:r>
      <w:r w:rsidRPr="00B5213D">
        <w:rPr>
          <w:rFonts w:ascii="Arial" w:hAnsi="Arial" w:cs="Arial"/>
        </w:rPr>
        <w:t xml:space="preserve">evantamiento </w:t>
      </w:r>
      <w:r w:rsidR="00F157BC" w:rsidRPr="00B5213D">
        <w:rPr>
          <w:rFonts w:ascii="Arial" w:hAnsi="Arial" w:cs="Arial"/>
        </w:rPr>
        <w:t xml:space="preserve">Aéreo se </w:t>
      </w:r>
      <w:r w:rsidR="00A3429C">
        <w:rPr>
          <w:rFonts w:ascii="Arial" w:hAnsi="Arial" w:cs="Arial"/>
        </w:rPr>
        <w:t>proporcionarán</w:t>
      </w:r>
      <w:r w:rsidR="00F157BC" w:rsidRPr="00B5213D">
        <w:rPr>
          <w:rFonts w:ascii="Arial" w:hAnsi="Arial" w:cs="Arial"/>
        </w:rPr>
        <w:t xml:space="preserve"> los </w:t>
      </w:r>
      <w:r w:rsidR="006349B9">
        <w:rPr>
          <w:rFonts w:ascii="Arial" w:hAnsi="Arial" w:cs="Arial"/>
        </w:rPr>
        <w:t xml:space="preserve">documentos </w:t>
      </w:r>
      <w:r w:rsidR="00F157BC" w:rsidRPr="00B5213D">
        <w:rPr>
          <w:rFonts w:ascii="Arial" w:hAnsi="Arial" w:cs="Arial"/>
        </w:rPr>
        <w:t xml:space="preserve">originales digitalizados </w:t>
      </w:r>
      <w:r w:rsidR="008860FD" w:rsidRPr="00B5213D">
        <w:rPr>
          <w:rFonts w:ascii="Arial" w:hAnsi="Arial" w:cs="Arial"/>
        </w:rPr>
        <w:t>siguientes</w:t>
      </w:r>
      <w:r w:rsidRPr="00B5213D">
        <w:rPr>
          <w:rFonts w:ascii="Arial" w:hAnsi="Arial" w:cs="Arial"/>
        </w:rPr>
        <w:t xml:space="preserve">: </w:t>
      </w:r>
    </w:p>
    <w:p w14:paraId="490A84AD" w14:textId="666AF48F" w:rsidR="00B47A53" w:rsidRPr="00B5213D" w:rsidRDefault="00B47A53" w:rsidP="00BD159F">
      <w:pPr>
        <w:spacing w:after="0" w:line="240" w:lineRule="auto"/>
        <w:ind w:left="993" w:hanging="284"/>
        <w:jc w:val="both"/>
        <w:rPr>
          <w:rFonts w:ascii="Arial" w:eastAsiaTheme="minorHAnsi" w:hAnsi="Arial" w:cs="Arial"/>
          <w:bCs/>
          <w:lang w:eastAsia="en-US"/>
        </w:rPr>
      </w:pPr>
    </w:p>
    <w:p w14:paraId="1AC10E61" w14:textId="4E4622CA" w:rsidR="005230C8" w:rsidRPr="00B5213D" w:rsidRDefault="005230C8" w:rsidP="00BD159F">
      <w:pPr>
        <w:pStyle w:val="Prrafodelista"/>
        <w:numPr>
          <w:ilvl w:val="0"/>
          <w:numId w:val="21"/>
        </w:num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Mapa de la ubicación del área por levantar; coordenadas de los vértices del polígono o polígono</w:t>
      </w:r>
      <w:r w:rsidR="00836417">
        <w:rPr>
          <w:rFonts w:ascii="Arial" w:hAnsi="Arial" w:cs="Arial"/>
        </w:rPr>
        <w:t>s</w:t>
      </w:r>
      <w:r w:rsidRPr="00B5213D">
        <w:rPr>
          <w:rFonts w:ascii="Arial" w:hAnsi="Arial" w:cs="Arial"/>
        </w:rPr>
        <w:t xml:space="preserve"> con referencia geográfica en un formato digital interoperable para su despliegue mediante un sistema de información geográfica;</w:t>
      </w:r>
    </w:p>
    <w:p w14:paraId="507C6BDA" w14:textId="77777777" w:rsidR="005230C8" w:rsidRPr="00B5213D" w:rsidRDefault="005230C8" w:rsidP="00BD159F">
      <w:pPr>
        <w:pStyle w:val="Prrafodelista"/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7B5161D9" w14:textId="683DB340" w:rsidR="005230C8" w:rsidRPr="00B5213D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II.</w:t>
      </w:r>
      <w:r w:rsidRPr="00B5213D">
        <w:rPr>
          <w:rFonts w:ascii="Arial" w:hAnsi="Arial" w:cs="Arial"/>
        </w:rPr>
        <w:tab/>
        <w:t xml:space="preserve">Para levantamientos que cubran más de una Entidad Federativa se </w:t>
      </w:r>
      <w:r w:rsidR="004D24CA">
        <w:rPr>
          <w:rFonts w:ascii="Arial" w:hAnsi="Arial" w:cs="Arial"/>
        </w:rPr>
        <w:t>debe entregar un escr</w:t>
      </w:r>
      <w:r w:rsidR="0066216D">
        <w:rPr>
          <w:rFonts w:ascii="Arial" w:hAnsi="Arial" w:cs="Arial"/>
        </w:rPr>
        <w:t>ito libre</w:t>
      </w:r>
      <w:r w:rsidR="009C0D04">
        <w:rPr>
          <w:rFonts w:ascii="Arial" w:hAnsi="Arial" w:cs="Arial"/>
        </w:rPr>
        <w:t xml:space="preserve"> en el que se señale</w:t>
      </w:r>
      <w:r w:rsidR="00F262DE">
        <w:rPr>
          <w:rFonts w:ascii="Arial" w:hAnsi="Arial" w:cs="Arial"/>
        </w:rPr>
        <w:t xml:space="preserve"> </w:t>
      </w:r>
      <w:r w:rsidRPr="00B5213D">
        <w:rPr>
          <w:rFonts w:ascii="Arial" w:hAnsi="Arial" w:cs="Arial"/>
        </w:rPr>
        <w:t>la justificación correspondiente y la logística por aplicar para concluir en tiempo y forma en el plazo otorgado en la autorización.</w:t>
      </w:r>
      <w:r w:rsidR="00D415C4" w:rsidRPr="00D415C4">
        <w:rPr>
          <w:rFonts w:eastAsia="Arial"/>
          <w:sz w:val="20"/>
          <w:lang w:val="es"/>
        </w:rPr>
        <w:t xml:space="preserve"> </w:t>
      </w:r>
      <w:r w:rsidR="00D415C4" w:rsidRPr="00D97F25">
        <w:rPr>
          <w:rFonts w:ascii="Arial" w:hAnsi="Arial" w:cs="Arial"/>
        </w:rPr>
        <w:t>Deberá considerarse que no se otorgarán autorizaciones para el cubrimiento de todo el Territorio Nacional en un solo trámite de Solicitud;</w:t>
      </w:r>
      <w:r w:rsidRPr="00B5213D">
        <w:rPr>
          <w:rFonts w:ascii="Arial" w:hAnsi="Arial" w:cs="Arial"/>
        </w:rPr>
        <w:t xml:space="preserve"> </w:t>
      </w:r>
    </w:p>
    <w:p w14:paraId="7C23AE06" w14:textId="77777777" w:rsidR="005230C8" w:rsidRPr="00B5213D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7FD82778" w14:textId="4DB29CE0" w:rsidR="005230C8" w:rsidRPr="00B5213D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III.</w:t>
      </w:r>
      <w:r w:rsidRPr="00B5213D">
        <w:rPr>
          <w:rFonts w:ascii="Arial" w:hAnsi="Arial" w:cs="Arial"/>
        </w:rPr>
        <w:tab/>
        <w:t xml:space="preserve">Certificado de calibración de </w:t>
      </w:r>
      <w:r w:rsidR="005D1826" w:rsidRPr="00B5213D">
        <w:rPr>
          <w:rFonts w:ascii="Arial" w:hAnsi="Arial" w:cs="Arial"/>
        </w:rPr>
        <w:t>c</w:t>
      </w:r>
      <w:r w:rsidRPr="00B5213D">
        <w:rPr>
          <w:rFonts w:ascii="Arial" w:hAnsi="Arial" w:cs="Arial"/>
        </w:rPr>
        <w:t xml:space="preserve">ámaras </w:t>
      </w:r>
      <w:r w:rsidR="005D1826" w:rsidRPr="00B5213D">
        <w:rPr>
          <w:rFonts w:ascii="Arial" w:hAnsi="Arial" w:cs="Arial"/>
        </w:rPr>
        <w:t>m</w:t>
      </w:r>
      <w:r w:rsidRPr="00B5213D">
        <w:rPr>
          <w:rFonts w:ascii="Arial" w:hAnsi="Arial" w:cs="Arial"/>
        </w:rPr>
        <w:t>étricas, en caso de realizar levantamiento con este tipo de cámaras;</w:t>
      </w:r>
    </w:p>
    <w:p w14:paraId="226F1A36" w14:textId="77777777" w:rsidR="005230C8" w:rsidRPr="00B5213D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1B4D4796" w14:textId="37D517BF" w:rsidR="005230C8" w:rsidRPr="00B5213D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IV.</w:t>
      </w:r>
      <w:r w:rsidRPr="00B5213D">
        <w:rPr>
          <w:rFonts w:ascii="Arial" w:hAnsi="Arial" w:cs="Arial"/>
        </w:rPr>
        <w:tab/>
        <w:t>Especificaciones técnicas del sensor</w:t>
      </w:r>
      <w:r w:rsidR="006E1DA1">
        <w:rPr>
          <w:rFonts w:ascii="Arial" w:hAnsi="Arial" w:cs="Arial"/>
        </w:rPr>
        <w:t xml:space="preserve"> o</w:t>
      </w:r>
      <w:r w:rsidR="009769F8">
        <w:rPr>
          <w:rFonts w:ascii="Arial" w:hAnsi="Arial" w:cs="Arial"/>
        </w:rPr>
        <w:t xml:space="preserve"> </w:t>
      </w:r>
      <w:r w:rsidRPr="00B5213D">
        <w:rPr>
          <w:rFonts w:ascii="Arial" w:hAnsi="Arial" w:cs="Arial"/>
        </w:rPr>
        <w:t>equipo a utilizar y las fotografías que muestren los equipos instalados en la aeronave incluido el que se utilizará para el levantamiento solicitado, debidamente identificados;</w:t>
      </w:r>
    </w:p>
    <w:p w14:paraId="7EC00148" w14:textId="77777777" w:rsidR="005230C8" w:rsidRPr="00B5213D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26FE256A" w14:textId="77777777" w:rsidR="005230C8" w:rsidRPr="00703537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  <w:sz w:val="20"/>
          <w:szCs w:val="20"/>
        </w:rPr>
      </w:pPr>
      <w:r w:rsidRPr="00B5213D">
        <w:rPr>
          <w:rFonts w:ascii="Arial" w:hAnsi="Arial" w:cs="Arial"/>
        </w:rPr>
        <w:t>V.</w:t>
      </w:r>
      <w:r w:rsidRPr="00B5213D">
        <w:rPr>
          <w:rFonts w:ascii="Arial" w:hAnsi="Arial" w:cs="Arial"/>
        </w:rPr>
        <w:tab/>
        <w:t>Pedimento aduanal en el caso de que el equipo haya sido ingresado desde el extran</w:t>
      </w:r>
      <w:r w:rsidRPr="00C06CDF">
        <w:rPr>
          <w:rFonts w:ascii="Arial" w:hAnsi="Arial" w:cs="Arial"/>
        </w:rPr>
        <w:t>jero;</w:t>
      </w:r>
      <w:r w:rsidRPr="00703537">
        <w:rPr>
          <w:rFonts w:ascii="Arial" w:hAnsi="Arial" w:cs="Arial"/>
          <w:sz w:val="20"/>
          <w:szCs w:val="20"/>
        </w:rPr>
        <w:t xml:space="preserve"> </w:t>
      </w:r>
    </w:p>
    <w:p w14:paraId="0CF07ED3" w14:textId="469DABAB" w:rsidR="005230C8" w:rsidRPr="00703537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  <w:sz w:val="20"/>
          <w:szCs w:val="20"/>
        </w:rPr>
      </w:pPr>
    </w:p>
    <w:p w14:paraId="122C5723" w14:textId="22DAC4F4" w:rsidR="004E79F5" w:rsidRPr="00703537" w:rsidRDefault="004E79F5" w:rsidP="00BD159F">
      <w:pPr>
        <w:jc w:val="both"/>
        <w:rPr>
          <w:rFonts w:ascii="Arial" w:hAnsi="Arial" w:cs="Arial"/>
          <w:sz w:val="20"/>
          <w:szCs w:val="20"/>
        </w:rPr>
      </w:pPr>
      <w:r w:rsidRPr="00703537">
        <w:rPr>
          <w:rFonts w:ascii="Arial" w:hAnsi="Arial" w:cs="Arial"/>
          <w:sz w:val="20"/>
          <w:szCs w:val="20"/>
        </w:rPr>
        <w:br w:type="page"/>
      </w:r>
    </w:p>
    <w:p w14:paraId="0F1CE25C" w14:textId="2B7B0161" w:rsidR="004E79F5" w:rsidRPr="00703537" w:rsidRDefault="004E79F5" w:rsidP="00BD159F">
      <w:pPr>
        <w:spacing w:after="0" w:line="240" w:lineRule="auto"/>
        <w:ind w:left="993" w:hanging="284"/>
        <w:jc w:val="both"/>
        <w:rPr>
          <w:rFonts w:ascii="Arial" w:hAnsi="Arial" w:cs="Arial"/>
          <w:sz w:val="20"/>
          <w:szCs w:val="20"/>
        </w:rPr>
      </w:pPr>
    </w:p>
    <w:p w14:paraId="3469BCF0" w14:textId="312DF96D" w:rsidR="004E79F5" w:rsidRPr="00703537" w:rsidRDefault="006355DE" w:rsidP="00BD159F">
      <w:pPr>
        <w:spacing w:after="0" w:line="240" w:lineRule="auto"/>
        <w:ind w:left="993" w:hanging="284"/>
        <w:jc w:val="both"/>
        <w:rPr>
          <w:rFonts w:ascii="Arial" w:hAnsi="Arial" w:cs="Arial"/>
          <w:sz w:val="20"/>
          <w:szCs w:val="20"/>
        </w:rPr>
      </w:pPr>
      <w:r w:rsidRPr="00703537">
        <w:rPr>
          <w:rFonts w:ascii="Arial" w:hAnsi="Arial" w:cs="Arial"/>
          <w:noProof/>
          <w:sz w:val="16"/>
          <w:szCs w:val="20"/>
        </w:rPr>
        <mc:AlternateContent>
          <mc:Choice Requires="wps">
            <w:drawing>
              <wp:anchor distT="0" distB="0" distL="114300" distR="114300" simplePos="0" relativeHeight="252196864" behindDoc="1" locked="0" layoutInCell="1" allowOverlap="1" wp14:anchorId="135DEFED" wp14:editId="1A8BBD4F">
                <wp:simplePos x="0" y="0"/>
                <wp:positionH relativeFrom="column">
                  <wp:posOffset>77638</wp:posOffset>
                </wp:positionH>
                <wp:positionV relativeFrom="paragraph">
                  <wp:posOffset>11370</wp:posOffset>
                </wp:positionV>
                <wp:extent cx="6743700" cy="8100204"/>
                <wp:effectExtent l="0" t="0" r="38100" b="53340"/>
                <wp:wrapNone/>
                <wp:docPr id="164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43700" cy="8100204"/>
                        </a:xfrm>
                        <a:prstGeom prst="roundRect">
                          <a:avLst>
                            <a:gd name="adj" fmla="val 2412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119A8DB6" id="AutoShape 78" o:spid="_x0000_s1026" style="position:absolute;margin-left:6.1pt;margin-top:.9pt;width:531pt;height:637.8pt;z-index:-25111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58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337D3D3B" w14:textId="5B423355" w:rsidR="00300214" w:rsidRDefault="00300214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  <w:b/>
          <w:bCs/>
          <w:sz w:val="28"/>
          <w:szCs w:val="28"/>
        </w:rPr>
        <w:t>ANEXOS DOCUMENTALES</w:t>
      </w: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Pr="00B5213D">
        <w:rPr>
          <w:rFonts w:ascii="Arial" w:hAnsi="Arial" w:cs="Arial"/>
          <w:b/>
          <w:bCs/>
          <w:sz w:val="28"/>
          <w:szCs w:val="28"/>
        </w:rPr>
        <w:t>DIGITALIZADOS REQUERIDOS</w:t>
      </w:r>
      <w:r>
        <w:rPr>
          <w:rFonts w:ascii="Arial" w:hAnsi="Arial" w:cs="Arial"/>
          <w:b/>
          <w:bCs/>
          <w:sz w:val="28"/>
          <w:szCs w:val="28"/>
        </w:rPr>
        <w:t xml:space="preserve"> (2/2)</w:t>
      </w:r>
    </w:p>
    <w:p w14:paraId="0CBCCDB9" w14:textId="2C10804C" w:rsidR="00300214" w:rsidRDefault="00300214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B5213D"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2214272" behindDoc="0" locked="0" layoutInCell="1" allowOverlap="1" wp14:anchorId="3E1D9CED" wp14:editId="0FAA520B">
                <wp:simplePos x="0" y="0"/>
                <wp:positionH relativeFrom="column">
                  <wp:posOffset>82921</wp:posOffset>
                </wp:positionH>
                <wp:positionV relativeFrom="paragraph">
                  <wp:posOffset>20320</wp:posOffset>
                </wp:positionV>
                <wp:extent cx="6732000" cy="635"/>
                <wp:effectExtent l="0" t="0" r="31115" b="37465"/>
                <wp:wrapNone/>
                <wp:docPr id="1873560078" name="AutoShap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32000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0E69AAA0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9" o:spid="_x0000_s1026" type="#_x0000_t32" style="position:absolute;margin-left:6.55pt;margin-top:1.6pt;width:530.1pt;height:.05pt;z-index:25221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" strokeweight="1.5pt"/>
            </w:pict>
          </mc:Fallback>
        </mc:AlternateContent>
      </w:r>
    </w:p>
    <w:p w14:paraId="7E186D8A" w14:textId="3D777D58" w:rsidR="00300214" w:rsidRDefault="00300214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013E2505" w14:textId="4FBC1903" w:rsidR="005230C8" w:rsidRPr="008E2F55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8E2F55">
        <w:rPr>
          <w:rFonts w:ascii="Arial" w:hAnsi="Arial" w:cs="Arial"/>
        </w:rPr>
        <w:t>VI.</w:t>
      </w:r>
      <w:r w:rsidRPr="008E2F55">
        <w:rPr>
          <w:rFonts w:ascii="Arial" w:hAnsi="Arial" w:cs="Arial"/>
        </w:rPr>
        <w:tab/>
        <w:t xml:space="preserve">En el caso de utilizar </w:t>
      </w:r>
      <w:r w:rsidR="00B777CB">
        <w:rPr>
          <w:rFonts w:ascii="Arial" w:hAnsi="Arial" w:cs="Arial"/>
        </w:rPr>
        <w:t>a</w:t>
      </w:r>
      <w:r w:rsidRPr="008E2F55">
        <w:rPr>
          <w:rFonts w:ascii="Arial" w:hAnsi="Arial" w:cs="Arial"/>
        </w:rPr>
        <w:t>eronaves tripuladas:</w:t>
      </w:r>
    </w:p>
    <w:p w14:paraId="481EE56A" w14:textId="45C498EE" w:rsidR="005230C8" w:rsidRPr="008E2F55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715FDA3E" w14:textId="57A916E3" w:rsidR="00D97F25" w:rsidRPr="00D97F25" w:rsidRDefault="00D97F25" w:rsidP="00D97F25">
      <w:pPr>
        <w:spacing w:after="0" w:line="240" w:lineRule="auto"/>
        <w:ind w:left="1276" w:hanging="283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1.</w:t>
      </w:r>
      <w:r w:rsidRPr="00D97F25">
        <w:rPr>
          <w:rFonts w:ascii="Arial" w:hAnsi="Arial" w:cs="Arial"/>
        </w:rPr>
        <w:tab/>
        <w:t>Para personas físicas o morales mexicanas:</w:t>
      </w:r>
    </w:p>
    <w:p w14:paraId="05446042" w14:textId="342ADFC1" w:rsidR="00D97F25" w:rsidRPr="00D97F2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1.1.</w:t>
      </w:r>
      <w:r w:rsidR="00DE56FB">
        <w:rPr>
          <w:rFonts w:ascii="Arial" w:hAnsi="Arial" w:cs="Arial"/>
        </w:rPr>
        <w:tab/>
      </w:r>
      <w:r w:rsidRPr="00D97F25">
        <w:rPr>
          <w:rFonts w:ascii="Arial" w:hAnsi="Arial" w:cs="Arial"/>
        </w:rPr>
        <w:t>Certificado de aeronavegabilidad de la aeronave vigente, emitido por la AFAC;</w:t>
      </w:r>
    </w:p>
    <w:p w14:paraId="2B2D6E76" w14:textId="402B8499" w:rsidR="00D97F25" w:rsidRPr="00D97F2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1.2.</w:t>
      </w:r>
      <w:r w:rsidRPr="00D97F25">
        <w:rPr>
          <w:rFonts w:ascii="Arial" w:hAnsi="Arial" w:cs="Arial"/>
        </w:rPr>
        <w:tab/>
        <w:t>Licencia del piloto vigente, emitida por la AFAC;</w:t>
      </w:r>
    </w:p>
    <w:p w14:paraId="08F37E56" w14:textId="142DDE0E" w:rsidR="00D97F25" w:rsidRPr="00D97F25" w:rsidRDefault="00DE56FB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D97F25" w:rsidRPr="00D97F25">
        <w:rPr>
          <w:rFonts w:ascii="Arial" w:hAnsi="Arial" w:cs="Arial"/>
        </w:rPr>
        <w:t>.3.</w:t>
      </w:r>
      <w:r w:rsidR="00D97F25" w:rsidRPr="00D97F25">
        <w:rPr>
          <w:rFonts w:ascii="Arial" w:hAnsi="Arial" w:cs="Arial"/>
        </w:rPr>
        <w:tab/>
        <w:t>Identificación oficial vigente de los integrantes de la tripulación, y</w:t>
      </w:r>
    </w:p>
    <w:p w14:paraId="00425814" w14:textId="7A435E01" w:rsidR="00D97F25" w:rsidRPr="00D97F2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1.4.</w:t>
      </w:r>
      <w:r w:rsidRPr="00D97F25">
        <w:rPr>
          <w:rFonts w:ascii="Arial" w:hAnsi="Arial" w:cs="Arial"/>
        </w:rPr>
        <w:tab/>
        <w:t>Fotografía completa de la aeronave en la que se aprecie claramente su matrícula.</w:t>
      </w:r>
    </w:p>
    <w:p w14:paraId="0C39988A" w14:textId="77777777" w:rsidR="00D97F25" w:rsidRPr="00D97F25" w:rsidRDefault="00D97F25" w:rsidP="00D97F25">
      <w:pPr>
        <w:spacing w:after="0" w:line="240" w:lineRule="auto"/>
        <w:ind w:left="1276" w:hanging="283"/>
        <w:jc w:val="both"/>
        <w:rPr>
          <w:rFonts w:ascii="Arial" w:hAnsi="Arial" w:cs="Arial"/>
        </w:rPr>
      </w:pPr>
    </w:p>
    <w:p w14:paraId="189D8C20" w14:textId="608AB68D" w:rsidR="00D97F25" w:rsidRPr="00D97F25" w:rsidRDefault="00D97F25" w:rsidP="00D97F25">
      <w:pPr>
        <w:spacing w:after="0" w:line="240" w:lineRule="auto"/>
        <w:ind w:left="1276" w:hanging="283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2.</w:t>
      </w:r>
      <w:r w:rsidRPr="00D97F25">
        <w:rPr>
          <w:rFonts w:ascii="Arial" w:hAnsi="Arial" w:cs="Arial"/>
        </w:rPr>
        <w:tab/>
        <w:t>Para persona físicas o morales extranjeras:</w:t>
      </w:r>
    </w:p>
    <w:p w14:paraId="6F156CFF" w14:textId="023617F8" w:rsidR="00D97F25" w:rsidRPr="00D97F2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2.1.</w:t>
      </w:r>
      <w:r w:rsidRPr="00D97F25">
        <w:rPr>
          <w:rFonts w:ascii="Arial" w:hAnsi="Arial" w:cs="Arial"/>
        </w:rPr>
        <w:tab/>
        <w:t>Certificado de aeronavegabilidad de la aeronave vigente emitido por la Autoridad de Aviación Civil extranjera que registra la aeronave;</w:t>
      </w:r>
    </w:p>
    <w:p w14:paraId="24036B3C" w14:textId="38FF5983" w:rsidR="00D97F25" w:rsidRPr="00D97F2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2.2.</w:t>
      </w:r>
      <w:r w:rsidRPr="00D97F25">
        <w:rPr>
          <w:rFonts w:ascii="Arial" w:hAnsi="Arial" w:cs="Arial"/>
        </w:rPr>
        <w:tab/>
        <w:t>Licencia del piloto vigente, emitida por la Autoridad de Aviación Civil extranjera correspondiente;</w:t>
      </w:r>
    </w:p>
    <w:p w14:paraId="3235B0F1" w14:textId="761889B7" w:rsidR="00D97F25" w:rsidRPr="00D97F2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2.3.</w:t>
      </w:r>
      <w:r w:rsidRPr="00D97F25">
        <w:rPr>
          <w:rFonts w:ascii="Arial" w:hAnsi="Arial" w:cs="Arial"/>
        </w:rPr>
        <w:tab/>
        <w:t>Pasaportes y documentos migratorios que acrediten la legal estancia en el país de los integrantes de la tripulación, y</w:t>
      </w:r>
    </w:p>
    <w:p w14:paraId="268FC1FA" w14:textId="03167D0E" w:rsidR="005230C8" w:rsidRPr="008E2F55" w:rsidRDefault="00D97F25" w:rsidP="00DE56FB">
      <w:pPr>
        <w:spacing w:after="0" w:line="240" w:lineRule="auto"/>
        <w:ind w:left="1843" w:hanging="566"/>
        <w:jc w:val="both"/>
        <w:rPr>
          <w:rFonts w:ascii="Arial" w:hAnsi="Arial" w:cs="Arial"/>
        </w:rPr>
      </w:pPr>
      <w:r w:rsidRPr="00D97F25">
        <w:rPr>
          <w:rFonts w:ascii="Arial" w:hAnsi="Arial" w:cs="Arial"/>
        </w:rPr>
        <w:t>2.4.</w:t>
      </w:r>
      <w:r w:rsidRPr="00D97F25">
        <w:rPr>
          <w:rFonts w:ascii="Arial" w:hAnsi="Arial" w:cs="Arial"/>
        </w:rPr>
        <w:tab/>
        <w:t>Fotografía completa de la aeronave en la que se aprecie claramente su matrícula</w:t>
      </w:r>
      <w:r w:rsidR="005230C8" w:rsidRPr="008E2F55">
        <w:rPr>
          <w:rFonts w:ascii="Arial" w:hAnsi="Arial" w:cs="Arial"/>
        </w:rPr>
        <w:t>.</w:t>
      </w:r>
    </w:p>
    <w:p w14:paraId="74114A11" w14:textId="3A7AA98A" w:rsidR="005230C8" w:rsidRPr="008E2F55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56535B7F" w14:textId="5E55201E" w:rsidR="005230C8" w:rsidRPr="008E2F55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  <w:r w:rsidRPr="008E2F55">
        <w:rPr>
          <w:rFonts w:ascii="Arial" w:hAnsi="Arial" w:cs="Arial"/>
        </w:rPr>
        <w:t>VII.</w:t>
      </w:r>
      <w:r w:rsidRPr="008E2F55">
        <w:rPr>
          <w:rFonts w:ascii="Arial" w:hAnsi="Arial" w:cs="Arial"/>
        </w:rPr>
        <w:tab/>
        <w:t>En el caso de utilizar un RPAS:</w:t>
      </w:r>
    </w:p>
    <w:p w14:paraId="56E9F193" w14:textId="1EDF3D04" w:rsidR="005230C8" w:rsidRPr="008E2F55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687D1DCF" w14:textId="207D13C9" w:rsidR="00DE56FB" w:rsidRPr="00DE56FB" w:rsidRDefault="00DE56FB" w:rsidP="00DE56FB">
      <w:pPr>
        <w:spacing w:after="0" w:line="240" w:lineRule="auto"/>
        <w:ind w:left="1276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1.</w:t>
      </w:r>
      <w:r>
        <w:rPr>
          <w:rFonts w:ascii="Arial" w:hAnsi="Arial" w:cs="Arial"/>
        </w:rPr>
        <w:tab/>
      </w:r>
      <w:r w:rsidRPr="00DE56FB">
        <w:rPr>
          <w:rFonts w:ascii="Arial" w:hAnsi="Arial" w:cs="Arial"/>
        </w:rPr>
        <w:t>Para aeronaves con peso menor a 2 kilogramos:</w:t>
      </w:r>
    </w:p>
    <w:p w14:paraId="22ED8DA8" w14:textId="7F0A27F1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1.1.</w:t>
      </w:r>
      <w:r w:rsidRPr="00DE56FB">
        <w:rPr>
          <w:rFonts w:ascii="Arial" w:hAnsi="Arial" w:cs="Arial"/>
        </w:rPr>
        <w:tab/>
        <w:t>Registro de la Aeronave ante la AFAC para uso privado no comercial o comercial;</w:t>
      </w:r>
    </w:p>
    <w:p w14:paraId="0E601863" w14:textId="43AB47DB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1.2.</w:t>
      </w:r>
      <w:r w:rsidRPr="00DE56FB">
        <w:rPr>
          <w:rFonts w:ascii="Arial" w:hAnsi="Arial" w:cs="Arial"/>
        </w:rPr>
        <w:tab/>
        <w:t>Identificación oficial vigente del operador del RPAS;</w:t>
      </w:r>
    </w:p>
    <w:p w14:paraId="179443D7" w14:textId="04CE7BB0" w:rsidR="00DE56FB" w:rsidRPr="00DE56FB" w:rsidRDefault="00DE56FB" w:rsidP="00DE56FB">
      <w:pPr>
        <w:spacing w:after="0" w:line="240" w:lineRule="auto"/>
        <w:ind w:left="1276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2.</w:t>
      </w:r>
      <w:r>
        <w:rPr>
          <w:rFonts w:ascii="Arial" w:hAnsi="Arial" w:cs="Arial"/>
        </w:rPr>
        <w:tab/>
      </w:r>
      <w:r w:rsidRPr="00DE56FB">
        <w:rPr>
          <w:rFonts w:ascii="Arial" w:hAnsi="Arial" w:cs="Arial"/>
        </w:rPr>
        <w:t>Para aeronaves con peso comprendido entre los 2 y los 25 kilogramos:</w:t>
      </w:r>
    </w:p>
    <w:p w14:paraId="2DFB5996" w14:textId="1CF0676A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2.1.</w:t>
      </w:r>
      <w:r w:rsidRPr="00DE56FB">
        <w:rPr>
          <w:rFonts w:ascii="Arial" w:hAnsi="Arial" w:cs="Arial"/>
        </w:rPr>
        <w:tab/>
        <w:t>Registro de la aeronave ante la AFAC para uso privado no comercial o comercial;</w:t>
      </w:r>
    </w:p>
    <w:p w14:paraId="1EA8981A" w14:textId="4DBC1297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2.2.</w:t>
      </w:r>
      <w:r w:rsidRPr="00DE56FB">
        <w:rPr>
          <w:rFonts w:ascii="Arial" w:hAnsi="Arial" w:cs="Arial"/>
        </w:rPr>
        <w:tab/>
        <w:t xml:space="preserve">Autorización de operación del RPAS pequeño, emitida por la AFAC; </w:t>
      </w:r>
    </w:p>
    <w:p w14:paraId="44DFD14C" w14:textId="432216D4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2.3.</w:t>
      </w:r>
      <w:r w:rsidRPr="00DE56FB">
        <w:rPr>
          <w:rFonts w:ascii="Arial" w:hAnsi="Arial" w:cs="Arial"/>
        </w:rPr>
        <w:tab/>
        <w:t>Autorización de piloto del RPAS, emitida por la AFAC, y</w:t>
      </w:r>
    </w:p>
    <w:p w14:paraId="596D1EC2" w14:textId="0DD2930B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2.4.</w:t>
      </w:r>
      <w:r w:rsidRPr="00DE56FB">
        <w:rPr>
          <w:rFonts w:ascii="Arial" w:hAnsi="Arial" w:cs="Arial"/>
        </w:rPr>
        <w:tab/>
        <w:t>Identificación oficial vigente del piloto.</w:t>
      </w:r>
    </w:p>
    <w:p w14:paraId="4A41E3A0" w14:textId="17785965" w:rsidR="00DE56FB" w:rsidRPr="00DE56FB" w:rsidRDefault="00DE56FB" w:rsidP="00DE56FB">
      <w:pPr>
        <w:spacing w:after="0" w:line="240" w:lineRule="auto"/>
        <w:ind w:left="1276" w:hanging="283"/>
        <w:jc w:val="both"/>
        <w:rPr>
          <w:rFonts w:ascii="Arial" w:hAnsi="Arial" w:cs="Arial"/>
        </w:rPr>
      </w:pPr>
      <w:r>
        <w:rPr>
          <w:rFonts w:ascii="Arial" w:hAnsi="Arial" w:cs="Arial"/>
        </w:rPr>
        <w:t>3.</w:t>
      </w:r>
      <w:r>
        <w:rPr>
          <w:rFonts w:ascii="Arial" w:hAnsi="Arial" w:cs="Arial"/>
        </w:rPr>
        <w:tab/>
      </w:r>
      <w:r w:rsidRPr="00DE56FB">
        <w:rPr>
          <w:rFonts w:ascii="Arial" w:hAnsi="Arial" w:cs="Arial"/>
        </w:rPr>
        <w:t>Para aeronaves con peso de más de 25 kilogramos:</w:t>
      </w:r>
    </w:p>
    <w:p w14:paraId="5CC64139" w14:textId="625FC02C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3.1.</w:t>
      </w:r>
      <w:r w:rsidRPr="00DE56FB">
        <w:rPr>
          <w:rFonts w:ascii="Arial" w:hAnsi="Arial" w:cs="Arial"/>
        </w:rPr>
        <w:tab/>
        <w:t>Registro de la aeronave ante la AFAC para uso privado no comercial o comercial;</w:t>
      </w:r>
    </w:p>
    <w:p w14:paraId="3CC10837" w14:textId="0E5C3426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3.2.</w:t>
      </w:r>
      <w:r w:rsidRPr="00DE56FB">
        <w:rPr>
          <w:rFonts w:ascii="Arial" w:hAnsi="Arial" w:cs="Arial"/>
        </w:rPr>
        <w:tab/>
        <w:t>Aprobación de tipo, certificado de tipo o convalidación de certificado de tipo de RPAS grande, emitidos por la AFAC;</w:t>
      </w:r>
    </w:p>
    <w:p w14:paraId="5464FE05" w14:textId="02495952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3.3.</w:t>
      </w:r>
      <w:r w:rsidRPr="00DE56FB">
        <w:rPr>
          <w:rFonts w:ascii="Arial" w:hAnsi="Arial" w:cs="Arial"/>
        </w:rPr>
        <w:tab/>
        <w:t>Autorización de operación del RPAS grande, emitida por la AFAC;</w:t>
      </w:r>
    </w:p>
    <w:p w14:paraId="4171F011" w14:textId="52F44527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3.4.</w:t>
      </w:r>
      <w:r w:rsidRPr="00DE56FB">
        <w:rPr>
          <w:rFonts w:ascii="Arial" w:hAnsi="Arial" w:cs="Arial"/>
        </w:rPr>
        <w:tab/>
        <w:t>Certificado de aeronavegabilidad del RPAS, emitido por la AFAC;</w:t>
      </w:r>
    </w:p>
    <w:p w14:paraId="4B138561" w14:textId="000DC303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3.5.</w:t>
      </w:r>
      <w:r w:rsidRPr="00DE56FB">
        <w:rPr>
          <w:rFonts w:ascii="Arial" w:hAnsi="Arial" w:cs="Arial"/>
        </w:rPr>
        <w:tab/>
        <w:t>Licencia de piloto del RPAS vigente, emitida por la AFAC, y</w:t>
      </w:r>
    </w:p>
    <w:p w14:paraId="46F0C5D6" w14:textId="2AFF0C67" w:rsidR="00DE56FB" w:rsidRPr="00DE56FB" w:rsidRDefault="00DE56FB" w:rsidP="00DE56FB">
      <w:pPr>
        <w:spacing w:after="0" w:line="240" w:lineRule="auto"/>
        <w:ind w:left="1843" w:hanging="567"/>
        <w:jc w:val="both"/>
        <w:rPr>
          <w:rFonts w:ascii="Arial" w:hAnsi="Arial" w:cs="Arial"/>
        </w:rPr>
      </w:pPr>
      <w:r w:rsidRPr="00DE56FB">
        <w:rPr>
          <w:rFonts w:ascii="Arial" w:hAnsi="Arial" w:cs="Arial"/>
        </w:rPr>
        <w:t>3.6.</w:t>
      </w:r>
      <w:r w:rsidRPr="00DE56FB">
        <w:rPr>
          <w:rFonts w:ascii="Arial" w:hAnsi="Arial" w:cs="Arial"/>
        </w:rPr>
        <w:tab/>
        <w:t>Identificación oficial vigente del piloto.</w:t>
      </w:r>
    </w:p>
    <w:p w14:paraId="598D2CDB" w14:textId="77777777" w:rsidR="005230C8" w:rsidRPr="008E2F55" w:rsidRDefault="005230C8" w:rsidP="00BD159F">
      <w:pPr>
        <w:spacing w:after="0" w:line="240" w:lineRule="auto"/>
        <w:ind w:left="993" w:hanging="284"/>
        <w:jc w:val="both"/>
        <w:rPr>
          <w:rFonts w:ascii="Arial" w:hAnsi="Arial" w:cs="Arial"/>
        </w:rPr>
      </w:pPr>
    </w:p>
    <w:p w14:paraId="13C00ABD" w14:textId="3F788DFF" w:rsidR="00901A45" w:rsidRPr="008E2F55" w:rsidRDefault="005230C8" w:rsidP="00934531">
      <w:pPr>
        <w:spacing w:after="0" w:line="240" w:lineRule="auto"/>
        <w:ind w:left="993"/>
        <w:jc w:val="both"/>
        <w:rPr>
          <w:rFonts w:ascii="Arial" w:hAnsi="Arial" w:cs="Arial"/>
        </w:rPr>
      </w:pPr>
      <w:r w:rsidRPr="008E2F55">
        <w:rPr>
          <w:rFonts w:ascii="Arial" w:hAnsi="Arial" w:cs="Arial"/>
        </w:rPr>
        <w:t>Para cualquiera de los tipos de RPAS que se utilicen, se incluirá su fotografía y la del equipo instalado con el que se realizará el levantamiento.</w:t>
      </w:r>
      <w:r w:rsidR="00B47A53" w:rsidRPr="008E2F55">
        <w:rPr>
          <w:rFonts w:ascii="Arial" w:hAnsi="Arial" w:cs="Arial"/>
        </w:rPr>
        <w:t xml:space="preserve"> </w:t>
      </w:r>
    </w:p>
    <w:p w14:paraId="4847EB6F" w14:textId="053186B0" w:rsidR="00DA33E1" w:rsidRPr="008E2F55" w:rsidRDefault="00DA33E1" w:rsidP="00BD159F">
      <w:pPr>
        <w:spacing w:after="0" w:line="240" w:lineRule="auto"/>
        <w:ind w:left="284"/>
        <w:jc w:val="both"/>
        <w:rPr>
          <w:rFonts w:ascii="Arial" w:hAnsi="Arial" w:cs="Arial"/>
        </w:rPr>
      </w:pPr>
    </w:p>
    <w:p w14:paraId="621A45B7" w14:textId="0CD071FB" w:rsidR="005230C8" w:rsidRPr="008E2F55" w:rsidRDefault="005230C8" w:rsidP="00BD159F">
      <w:pPr>
        <w:spacing w:after="0" w:line="240" w:lineRule="auto"/>
        <w:ind w:left="1134" w:hanging="425"/>
        <w:jc w:val="both"/>
        <w:rPr>
          <w:rFonts w:ascii="Arial" w:hAnsi="Arial" w:cs="Arial"/>
        </w:rPr>
      </w:pPr>
      <w:r w:rsidRPr="008E2F55">
        <w:rPr>
          <w:rFonts w:ascii="Arial" w:hAnsi="Arial" w:cs="Arial"/>
        </w:rPr>
        <w:t>VIII.</w:t>
      </w:r>
      <w:r w:rsidRPr="008E2F55">
        <w:rPr>
          <w:rFonts w:ascii="Arial" w:hAnsi="Arial" w:cs="Arial"/>
        </w:rPr>
        <w:tab/>
        <w:t xml:space="preserve">En el caso de Solicitudes para atender </w:t>
      </w:r>
      <w:r w:rsidR="00B777CB">
        <w:rPr>
          <w:rFonts w:ascii="Arial" w:hAnsi="Arial" w:cs="Arial"/>
        </w:rPr>
        <w:t>e</w:t>
      </w:r>
      <w:r w:rsidRPr="008E2F55">
        <w:rPr>
          <w:rFonts w:ascii="Arial" w:hAnsi="Arial" w:cs="Arial"/>
        </w:rPr>
        <w:t xml:space="preserve">mergencias o </w:t>
      </w:r>
      <w:r w:rsidR="001C6784">
        <w:rPr>
          <w:rFonts w:ascii="Arial" w:hAnsi="Arial" w:cs="Arial"/>
        </w:rPr>
        <w:t>d</w:t>
      </w:r>
      <w:r w:rsidR="001C6784" w:rsidRPr="008E2F55">
        <w:rPr>
          <w:rFonts w:ascii="Arial" w:hAnsi="Arial" w:cs="Arial"/>
        </w:rPr>
        <w:t>esastres</w:t>
      </w:r>
      <w:r w:rsidRPr="008E2F55">
        <w:rPr>
          <w:rFonts w:ascii="Arial" w:hAnsi="Arial" w:cs="Arial"/>
        </w:rPr>
        <w:t>, además del Formato de Solicitud deberá proporcionarse copia del Aviso de Emergencia o Declaratoria de Desastre</w:t>
      </w:r>
      <w:r w:rsidR="00F00973">
        <w:rPr>
          <w:rFonts w:ascii="Arial" w:hAnsi="Arial" w:cs="Arial"/>
        </w:rPr>
        <w:t>,</w:t>
      </w:r>
      <w:r w:rsidR="00E72031">
        <w:rPr>
          <w:rFonts w:ascii="Arial" w:hAnsi="Arial" w:cs="Arial"/>
        </w:rPr>
        <w:t xml:space="preserve"> y</w:t>
      </w:r>
    </w:p>
    <w:p w14:paraId="24F16DCD" w14:textId="77777777" w:rsidR="005230C8" w:rsidRPr="008E2F55" w:rsidRDefault="005230C8" w:rsidP="00BD159F">
      <w:pPr>
        <w:spacing w:after="0" w:line="240" w:lineRule="auto"/>
        <w:ind w:left="1134" w:hanging="425"/>
        <w:jc w:val="both"/>
        <w:rPr>
          <w:rFonts w:ascii="Arial" w:hAnsi="Arial" w:cs="Arial"/>
        </w:rPr>
      </w:pPr>
    </w:p>
    <w:p w14:paraId="3A99EAD8" w14:textId="7C22288E" w:rsidR="006D48FA" w:rsidRPr="008E2F55" w:rsidRDefault="005230C8" w:rsidP="00BD159F">
      <w:pPr>
        <w:spacing w:after="0" w:line="240" w:lineRule="auto"/>
        <w:ind w:left="1134" w:hanging="425"/>
        <w:jc w:val="both"/>
        <w:rPr>
          <w:rFonts w:ascii="Arial" w:hAnsi="Arial" w:cs="Arial"/>
        </w:rPr>
      </w:pPr>
      <w:r w:rsidRPr="008E2F55">
        <w:rPr>
          <w:rFonts w:ascii="Arial" w:hAnsi="Arial" w:cs="Arial"/>
        </w:rPr>
        <w:t>IX.</w:t>
      </w:r>
      <w:r w:rsidRPr="008E2F55">
        <w:rPr>
          <w:rFonts w:ascii="Arial" w:hAnsi="Arial" w:cs="Arial"/>
        </w:rPr>
        <w:tab/>
      </w:r>
      <w:r w:rsidR="00F157BC" w:rsidRPr="00B5213D">
        <w:rPr>
          <w:rFonts w:ascii="Arial" w:hAnsi="Arial" w:cs="Arial"/>
        </w:rPr>
        <w:t>Formato de manifiesto para Personas Solicitantes de autorización para realizar Levantamientos Aéreos o Levantamientos de Información Geográfica en el Territorio Nacional</w:t>
      </w:r>
      <w:r w:rsidR="00F157BC" w:rsidRPr="00F157BC">
        <w:rPr>
          <w:rFonts w:ascii="Arial" w:hAnsi="Arial" w:cs="Arial"/>
        </w:rPr>
        <w:t xml:space="preserve"> debidamente llenado</w:t>
      </w:r>
      <w:r w:rsidR="002F0980">
        <w:rPr>
          <w:rFonts w:ascii="Arial" w:hAnsi="Arial" w:cs="Arial"/>
        </w:rPr>
        <w:t xml:space="preserve"> y </w:t>
      </w:r>
      <w:r w:rsidR="004B1B49">
        <w:rPr>
          <w:rFonts w:ascii="Arial" w:hAnsi="Arial" w:cs="Arial"/>
        </w:rPr>
        <w:t xml:space="preserve">firmado por la </w:t>
      </w:r>
      <w:r w:rsidR="00BC7656">
        <w:rPr>
          <w:rFonts w:ascii="Arial" w:hAnsi="Arial" w:cs="Arial"/>
        </w:rPr>
        <w:t>Persona Solicitante</w:t>
      </w:r>
      <w:r w:rsidR="00350AB4">
        <w:rPr>
          <w:rFonts w:ascii="Arial" w:hAnsi="Arial" w:cs="Arial"/>
        </w:rPr>
        <w:t>.</w:t>
      </w:r>
    </w:p>
    <w:p w14:paraId="01CE53AA" w14:textId="026AAAF7" w:rsidR="002F3DAC" w:rsidRPr="00703537" w:rsidRDefault="002F3DAC">
      <w:pPr>
        <w:rPr>
          <w:rFonts w:ascii="Arial" w:hAnsi="Arial" w:cs="Arial"/>
          <w:b/>
          <w:bCs/>
          <w:sz w:val="23"/>
          <w:szCs w:val="23"/>
        </w:rPr>
      </w:pPr>
      <w:r w:rsidRPr="00703537">
        <w:rPr>
          <w:rFonts w:ascii="Arial" w:hAnsi="Arial" w:cs="Arial"/>
          <w:b/>
          <w:bCs/>
          <w:sz w:val="23"/>
          <w:szCs w:val="23"/>
        </w:rPr>
        <w:br w:type="page"/>
      </w:r>
    </w:p>
    <w:p w14:paraId="7838D5F8" w14:textId="77777777" w:rsidR="00E65EED" w:rsidRDefault="00E65EED" w:rsidP="001C6784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</w:p>
    <w:p w14:paraId="71F29102" w14:textId="2E7C78F3" w:rsidR="001C010F" w:rsidRDefault="001C010F" w:rsidP="001C6784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bCs/>
          <w:sz w:val="28"/>
          <w:szCs w:val="28"/>
        </w:rPr>
        <w:t>CONSIDERACIONES GENERALES</w:t>
      </w:r>
    </w:p>
    <w:p w14:paraId="25227F55" w14:textId="67BA7F41" w:rsidR="00683EF3" w:rsidRDefault="00683EF3" w:rsidP="00A90D54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03537">
        <w:rPr>
          <w:rFonts w:ascii="Arial" w:hAnsi="Arial" w:cs="Arial"/>
          <w:noProof/>
          <w:szCs w:val="20"/>
        </w:rPr>
        <mc:AlternateContent>
          <mc:Choice Requires="wps">
            <w:drawing>
              <wp:anchor distT="0" distB="0" distL="114300" distR="114300" simplePos="0" relativeHeight="251708416" behindDoc="1" locked="0" layoutInCell="1" allowOverlap="1" wp14:anchorId="4A0C730F" wp14:editId="17513C00">
                <wp:simplePos x="0" y="0"/>
                <wp:positionH relativeFrom="column">
                  <wp:posOffset>-67586</wp:posOffset>
                </wp:positionH>
                <wp:positionV relativeFrom="paragraph">
                  <wp:posOffset>109054</wp:posOffset>
                </wp:positionV>
                <wp:extent cx="7058025" cy="954157"/>
                <wp:effectExtent l="0" t="0" r="47625" b="55880"/>
                <wp:wrapNone/>
                <wp:docPr id="8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58025" cy="954157"/>
                        </a:xfrm>
                        <a:prstGeom prst="roundRect">
                          <a:avLst>
                            <a:gd name="adj" fmla="val 12014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3E90D868" id="AutoShape 56" o:spid="_x0000_s1026" style="position:absolute;margin-left:-5.3pt;margin-top:8.6pt;width:555.75pt;height:75.15pt;z-index:-251608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" fillcolor="#f2f2f2 [3052]" strokecolor="#666 [1936]" strokeweight="1pt">
                <v:shadow on="t" color="#7f7f7f [1601]" opacity=".5" offset="1pt"/>
              </v:roundrect>
            </w:pict>
          </mc:Fallback>
        </mc:AlternateContent>
      </w:r>
    </w:p>
    <w:p w14:paraId="28BE4AA0" w14:textId="0583D01B" w:rsidR="00683EF3" w:rsidRPr="00683EF3" w:rsidRDefault="00683EF3" w:rsidP="00A90D54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90D54">
        <w:rPr>
          <w:rFonts w:ascii="Arial" w:hAnsi="Arial" w:cs="Arial"/>
          <w:b/>
          <w:bCs/>
          <w:sz w:val="28"/>
          <w:szCs w:val="28"/>
        </w:rPr>
        <w:t xml:space="preserve">Datos de contacto </w:t>
      </w:r>
      <w:r w:rsidR="00FD345E">
        <w:rPr>
          <w:rFonts w:ascii="Arial" w:hAnsi="Arial" w:cs="Arial"/>
          <w:b/>
          <w:bCs/>
          <w:sz w:val="28"/>
          <w:szCs w:val="28"/>
        </w:rPr>
        <w:t xml:space="preserve">del área técnica de apoyo </w:t>
      </w:r>
      <w:r w:rsidRPr="00A90D54">
        <w:rPr>
          <w:rFonts w:ascii="Arial" w:hAnsi="Arial" w:cs="Arial"/>
          <w:b/>
          <w:bCs/>
          <w:sz w:val="28"/>
          <w:szCs w:val="28"/>
        </w:rPr>
        <w:t>para asesoría o aclaraciones</w:t>
      </w:r>
    </w:p>
    <w:p w14:paraId="2741B464" w14:textId="7C70EE17" w:rsidR="00683EF3" w:rsidRDefault="00683EF3" w:rsidP="00A90D54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</w:p>
    <w:p w14:paraId="3272AB67" w14:textId="16F8CCAE" w:rsidR="00E65EED" w:rsidRDefault="00E65EED" w:rsidP="00A90D54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Servidores públicos: </w:t>
      </w:r>
      <w:r w:rsidR="00312BD6">
        <w:rPr>
          <w:rFonts w:ascii="Arial" w:hAnsi="Arial" w:cs="Arial"/>
        </w:rPr>
        <w:t xml:space="preserve">Ing. </w:t>
      </w:r>
      <w:r>
        <w:rPr>
          <w:rFonts w:ascii="Arial" w:hAnsi="Arial" w:cs="Arial"/>
        </w:rPr>
        <w:t>José A</w:t>
      </w:r>
      <w:r w:rsidR="004B6DFD">
        <w:rPr>
          <w:rFonts w:ascii="Arial" w:hAnsi="Arial" w:cs="Arial"/>
        </w:rPr>
        <w:t>r</w:t>
      </w:r>
      <w:r>
        <w:rPr>
          <w:rFonts w:ascii="Arial" w:hAnsi="Arial" w:cs="Arial"/>
        </w:rPr>
        <w:t xml:space="preserve">turo Sánchez Monterrubio </w:t>
      </w:r>
      <w:r w:rsidR="00F00973">
        <w:rPr>
          <w:rFonts w:ascii="Arial" w:hAnsi="Arial" w:cs="Arial"/>
        </w:rPr>
        <w:t>y el</w:t>
      </w:r>
      <w:r>
        <w:rPr>
          <w:rFonts w:ascii="Arial" w:hAnsi="Arial" w:cs="Arial"/>
        </w:rPr>
        <w:t xml:space="preserve"> </w:t>
      </w:r>
      <w:r w:rsidR="00312BD6">
        <w:rPr>
          <w:rFonts w:ascii="Arial" w:hAnsi="Arial" w:cs="Arial"/>
        </w:rPr>
        <w:t xml:space="preserve">Ing. </w:t>
      </w:r>
      <w:r>
        <w:rPr>
          <w:rFonts w:ascii="Arial" w:hAnsi="Arial" w:cs="Arial"/>
        </w:rPr>
        <w:t>Jorge Perales Romo</w:t>
      </w:r>
    </w:p>
    <w:p w14:paraId="1EB2391F" w14:textId="55C2EFB4" w:rsidR="00683EF3" w:rsidRPr="00683EF3" w:rsidRDefault="00683EF3" w:rsidP="00A90D54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A90D54">
        <w:rPr>
          <w:rFonts w:ascii="Arial" w:hAnsi="Arial" w:cs="Arial"/>
        </w:rPr>
        <w:t>Correos electrónicos:</w:t>
      </w:r>
      <w:r w:rsidRPr="00683EF3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="00E65EED" w:rsidRPr="00DD2232">
          <w:rPr>
            <w:rStyle w:val="Hipervnculo"/>
            <w:rFonts w:ascii="Arial" w:hAnsi="Arial" w:cs="Arial"/>
          </w:rPr>
          <w:t>arturo.monterrubio@inegi.org.mx</w:t>
        </w:r>
      </w:hyperlink>
      <w:r w:rsidR="00237EC1" w:rsidRPr="00627F16">
        <w:rPr>
          <w:rStyle w:val="Hipervnculo"/>
          <w:rFonts w:ascii="Arial" w:hAnsi="Arial" w:cs="Arial"/>
          <w:color w:val="000000" w:themeColor="text1"/>
          <w:u w:val="none"/>
        </w:rPr>
        <w:t xml:space="preserve"> y</w:t>
      </w:r>
      <w:r w:rsidR="00237EC1" w:rsidRPr="00627F16">
        <w:rPr>
          <w:rStyle w:val="Hipervnculo"/>
          <w:rFonts w:ascii="Arial" w:hAnsi="Arial" w:cs="Arial"/>
        </w:rPr>
        <w:t xml:space="preserve"> </w:t>
      </w:r>
      <w:hyperlink r:id="rId10" w:history="1">
        <w:r w:rsidR="00237EC1" w:rsidRPr="00627F16">
          <w:rPr>
            <w:rStyle w:val="Hipervnculo"/>
            <w:rFonts w:ascii="Arial" w:hAnsi="Arial" w:cs="Arial"/>
          </w:rPr>
          <w:t>jorge.perales@inegi.org.mx</w:t>
        </w:r>
      </w:hyperlink>
    </w:p>
    <w:p w14:paraId="1449423E" w14:textId="547A76ED" w:rsidR="00683EF3" w:rsidRPr="00A90D54" w:rsidRDefault="00683EF3" w:rsidP="00A90D54">
      <w:pPr>
        <w:pStyle w:val="Prrafodelista"/>
        <w:autoSpaceDE w:val="0"/>
        <w:autoSpaceDN w:val="0"/>
        <w:adjustRightInd w:val="0"/>
        <w:spacing w:after="0" w:line="240" w:lineRule="auto"/>
        <w:ind w:left="0"/>
        <w:jc w:val="both"/>
        <w:rPr>
          <w:rFonts w:ascii="Arial" w:hAnsi="Arial" w:cs="Arial"/>
        </w:rPr>
      </w:pPr>
      <w:r w:rsidRPr="00A90D54">
        <w:rPr>
          <w:rFonts w:ascii="Arial" w:hAnsi="Arial" w:cs="Arial"/>
        </w:rPr>
        <w:t>Teléfono en la Ciudad de Aguascalientes, Aguascalientes: 499 910 53 00, ext</w:t>
      </w:r>
      <w:r w:rsidR="001C6784">
        <w:rPr>
          <w:rFonts w:ascii="Arial" w:hAnsi="Arial" w:cs="Arial"/>
        </w:rPr>
        <w:t>ensiones</w:t>
      </w:r>
      <w:r w:rsidRPr="00A90D54">
        <w:rPr>
          <w:rFonts w:ascii="Arial" w:hAnsi="Arial" w:cs="Arial"/>
        </w:rPr>
        <w:t xml:space="preserve"> </w:t>
      </w:r>
      <w:r w:rsidR="00536755">
        <w:rPr>
          <w:rFonts w:ascii="Arial" w:hAnsi="Arial" w:cs="Arial"/>
        </w:rPr>
        <w:t>31</w:t>
      </w:r>
      <w:r w:rsidRPr="00A90D54">
        <w:rPr>
          <w:rFonts w:ascii="Arial" w:hAnsi="Arial" w:cs="Arial"/>
        </w:rPr>
        <w:t xml:space="preserve">1446 y </w:t>
      </w:r>
      <w:r w:rsidR="00536755">
        <w:rPr>
          <w:rFonts w:ascii="Arial" w:hAnsi="Arial" w:cs="Arial"/>
        </w:rPr>
        <w:t>31</w:t>
      </w:r>
      <w:r w:rsidRPr="00A90D54">
        <w:rPr>
          <w:rFonts w:ascii="Arial" w:hAnsi="Arial" w:cs="Arial"/>
        </w:rPr>
        <w:t>1435.</w:t>
      </w:r>
    </w:p>
    <w:p w14:paraId="51ED83BA" w14:textId="0694F8C6" w:rsidR="00683EF3" w:rsidRDefault="00290A4C" w:rsidP="00290A4C">
      <w:pPr>
        <w:pStyle w:val="Prrafodelista"/>
        <w:autoSpaceDE w:val="0"/>
        <w:autoSpaceDN w:val="0"/>
        <w:adjustRightInd w:val="0"/>
        <w:spacing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703537">
        <w:rPr>
          <w:rFonts w:ascii="Arial" w:hAnsi="Arial" w:cs="Arial"/>
          <w:noProof/>
          <w:sz w:val="16"/>
          <w:szCs w:val="20"/>
        </w:rPr>
        <mc:AlternateContent>
          <mc:Choice Requires="wps">
            <w:drawing>
              <wp:anchor distT="0" distB="0" distL="114300" distR="114300" simplePos="0" relativeHeight="251893760" behindDoc="1" locked="0" layoutInCell="1" allowOverlap="1" wp14:anchorId="11FEC7CA" wp14:editId="35A60749">
                <wp:simplePos x="0" y="0"/>
                <wp:positionH relativeFrom="margin">
                  <wp:posOffset>-66675</wp:posOffset>
                </wp:positionH>
                <wp:positionV relativeFrom="paragraph">
                  <wp:posOffset>161621</wp:posOffset>
                </wp:positionV>
                <wp:extent cx="7089140" cy="1066800"/>
                <wp:effectExtent l="0" t="0" r="35560" b="57150"/>
                <wp:wrapNone/>
                <wp:docPr id="143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89140" cy="1066800"/>
                        </a:xfrm>
                        <a:prstGeom prst="roundRect">
                          <a:avLst>
                            <a:gd name="adj" fmla="val 6893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690DADAE" id="AutoShape 54" o:spid="_x0000_s1026" style="position:absolute;margin-left:-5.25pt;margin-top:12.75pt;width:558.2pt;height:84pt;z-index:-251422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4518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</w:p>
    <w:p w14:paraId="0FBEAA53" w14:textId="212D3792" w:rsidR="00F0650B" w:rsidRPr="00703537" w:rsidRDefault="00F0650B" w:rsidP="00290A4C">
      <w:pPr>
        <w:pStyle w:val="Prrafodelista"/>
        <w:autoSpaceDE w:val="0"/>
        <w:autoSpaceDN w:val="0"/>
        <w:adjustRightInd w:val="0"/>
        <w:spacing w:after="0" w:line="240" w:lineRule="auto"/>
        <w:ind w:left="426"/>
        <w:jc w:val="both"/>
        <w:rPr>
          <w:rFonts w:ascii="Arial" w:hAnsi="Arial" w:cs="Arial"/>
          <w:b/>
          <w:bCs/>
          <w:sz w:val="28"/>
          <w:szCs w:val="28"/>
        </w:rPr>
      </w:pPr>
      <w:r w:rsidRPr="00703537">
        <w:rPr>
          <w:rFonts w:ascii="Arial" w:hAnsi="Arial" w:cs="Arial"/>
          <w:b/>
          <w:bCs/>
          <w:sz w:val="28"/>
          <w:szCs w:val="28"/>
        </w:rPr>
        <w:t>Fundamento jurídico administrativo</w:t>
      </w:r>
    </w:p>
    <w:p w14:paraId="2098EAE0" w14:textId="454DD465" w:rsidR="00F0650B" w:rsidRPr="00703537" w:rsidRDefault="00F0650B" w:rsidP="00F0650B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sz w:val="10"/>
          <w:szCs w:val="10"/>
        </w:rPr>
      </w:pPr>
    </w:p>
    <w:p w14:paraId="25775A1C" w14:textId="72CD87C8" w:rsidR="00F0650B" w:rsidRPr="00703537" w:rsidRDefault="00F0650B" w:rsidP="00C42F94">
      <w:pPr>
        <w:pStyle w:val="Prrafodelista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</w:rPr>
      </w:pPr>
      <w:r w:rsidRPr="00703537">
        <w:rPr>
          <w:rFonts w:ascii="Arial" w:hAnsi="Arial" w:cs="Arial"/>
        </w:rPr>
        <w:t xml:space="preserve">Artículo </w:t>
      </w:r>
      <w:r w:rsidR="00284859" w:rsidRPr="00703537">
        <w:rPr>
          <w:rFonts w:ascii="Arial" w:hAnsi="Arial" w:cs="Arial"/>
        </w:rPr>
        <w:t xml:space="preserve">60 y </w:t>
      </w:r>
      <w:r w:rsidRPr="00703537">
        <w:rPr>
          <w:rFonts w:ascii="Arial" w:hAnsi="Arial" w:cs="Arial"/>
        </w:rPr>
        <w:t>61 de la Ley del Sistema Nacional de Información Estadística y Geográfica.</w:t>
      </w:r>
    </w:p>
    <w:p w14:paraId="6CCC5E99" w14:textId="0DC8D1A8" w:rsidR="000B0AE8" w:rsidRPr="00703537" w:rsidRDefault="000B0AE8" w:rsidP="00C42F94">
      <w:pPr>
        <w:pStyle w:val="Prrafodelista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</w:rPr>
      </w:pPr>
      <w:r w:rsidRPr="00703537">
        <w:rPr>
          <w:rFonts w:ascii="Arial" w:hAnsi="Arial" w:cs="Arial"/>
        </w:rPr>
        <w:t>Artículo 24, Fracciones VIII y IX del Reglamento Interior del INEGI.</w:t>
      </w:r>
    </w:p>
    <w:p w14:paraId="43ED73F5" w14:textId="4DC11A26" w:rsidR="00810342" w:rsidRPr="00703537" w:rsidRDefault="005546C6" w:rsidP="00C42F94">
      <w:pPr>
        <w:pStyle w:val="Prrafodelista"/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426" w:hanging="426"/>
        <w:rPr>
          <w:rFonts w:ascii="Arial" w:hAnsi="Arial" w:cs="Arial"/>
        </w:rPr>
      </w:pPr>
      <w:r w:rsidRPr="00627F16">
        <w:rPr>
          <w:rFonts w:ascii="Arial" w:hAnsi="Arial" w:cs="Arial"/>
        </w:rPr>
        <w:t xml:space="preserve">Norma para la </w:t>
      </w:r>
      <w:r w:rsidR="00184AD9">
        <w:rPr>
          <w:rFonts w:ascii="Arial" w:hAnsi="Arial" w:cs="Arial"/>
        </w:rPr>
        <w:t>A</w:t>
      </w:r>
      <w:r w:rsidRPr="00627F16">
        <w:rPr>
          <w:rFonts w:ascii="Arial" w:hAnsi="Arial" w:cs="Arial"/>
        </w:rPr>
        <w:t xml:space="preserve">utorización de </w:t>
      </w:r>
      <w:r w:rsidR="00E8684D">
        <w:rPr>
          <w:rFonts w:ascii="Arial" w:hAnsi="Arial" w:cs="Arial"/>
        </w:rPr>
        <w:t>L</w:t>
      </w:r>
      <w:r w:rsidRPr="00627F16">
        <w:rPr>
          <w:rFonts w:ascii="Arial" w:hAnsi="Arial" w:cs="Arial"/>
        </w:rPr>
        <w:t xml:space="preserve">evantamientos </w:t>
      </w:r>
      <w:r w:rsidR="00E8684D">
        <w:rPr>
          <w:rFonts w:ascii="Arial" w:hAnsi="Arial" w:cs="Arial"/>
        </w:rPr>
        <w:t>A</w:t>
      </w:r>
      <w:r w:rsidRPr="00627F16">
        <w:rPr>
          <w:rFonts w:ascii="Arial" w:hAnsi="Arial" w:cs="Arial"/>
        </w:rPr>
        <w:t xml:space="preserve">éreos y </w:t>
      </w:r>
      <w:r w:rsidR="00E8684D">
        <w:rPr>
          <w:rFonts w:ascii="Arial" w:hAnsi="Arial" w:cs="Arial"/>
        </w:rPr>
        <w:t>L</w:t>
      </w:r>
      <w:r>
        <w:rPr>
          <w:rFonts w:ascii="Arial" w:hAnsi="Arial" w:cs="Arial"/>
        </w:rPr>
        <w:t>evantamien</w:t>
      </w:r>
      <w:r w:rsidRPr="00115876">
        <w:rPr>
          <w:rFonts w:ascii="Arial" w:hAnsi="Arial" w:cs="Arial"/>
        </w:rPr>
        <w:t xml:space="preserve">tos de </w:t>
      </w:r>
      <w:r w:rsidR="00E8684D">
        <w:rPr>
          <w:rFonts w:ascii="Arial" w:hAnsi="Arial" w:cs="Arial"/>
        </w:rPr>
        <w:t>I</w:t>
      </w:r>
      <w:r>
        <w:rPr>
          <w:rFonts w:ascii="Arial" w:hAnsi="Arial" w:cs="Arial"/>
        </w:rPr>
        <w:t xml:space="preserve">nformación </w:t>
      </w:r>
      <w:r w:rsidR="00E8684D">
        <w:rPr>
          <w:rFonts w:ascii="Arial" w:hAnsi="Arial" w:cs="Arial"/>
        </w:rPr>
        <w:t>G</w:t>
      </w:r>
      <w:r>
        <w:rPr>
          <w:rFonts w:ascii="Arial" w:hAnsi="Arial" w:cs="Arial"/>
        </w:rPr>
        <w:t xml:space="preserve">eográfica </w:t>
      </w:r>
      <w:r w:rsidRPr="00115876">
        <w:rPr>
          <w:rFonts w:ascii="Arial" w:hAnsi="Arial" w:cs="Arial"/>
        </w:rPr>
        <w:t xml:space="preserve">en el </w:t>
      </w:r>
      <w:r w:rsidR="00E8684D">
        <w:rPr>
          <w:rFonts w:ascii="Arial" w:hAnsi="Arial" w:cs="Arial"/>
        </w:rPr>
        <w:t>T</w:t>
      </w:r>
      <w:r w:rsidRPr="00115876">
        <w:rPr>
          <w:rFonts w:ascii="Arial" w:hAnsi="Arial" w:cs="Arial"/>
        </w:rPr>
        <w:t xml:space="preserve">erritorio </w:t>
      </w:r>
      <w:r w:rsidR="00E8684D">
        <w:rPr>
          <w:rFonts w:ascii="Arial" w:hAnsi="Arial" w:cs="Arial"/>
        </w:rPr>
        <w:t>N</w:t>
      </w:r>
      <w:r w:rsidRPr="00115876">
        <w:rPr>
          <w:rFonts w:ascii="Arial" w:hAnsi="Arial" w:cs="Arial"/>
        </w:rPr>
        <w:t>acional.</w:t>
      </w:r>
      <w:r w:rsidR="00C42F94" w:rsidRPr="00703537">
        <w:rPr>
          <w:rFonts w:ascii="Arial" w:hAnsi="Arial" w:cs="Arial"/>
        </w:rPr>
        <w:t xml:space="preserve"> </w:t>
      </w:r>
    </w:p>
    <w:p w14:paraId="2DF756C2" w14:textId="4C3EF69D" w:rsidR="00C42F94" w:rsidRPr="00703537" w:rsidRDefault="00C42F94" w:rsidP="00C42F94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rPr>
          <w:rFonts w:ascii="Arial" w:hAnsi="Arial" w:cs="Arial"/>
          <w:b/>
          <w:bCs/>
          <w:sz w:val="32"/>
          <w:szCs w:val="28"/>
        </w:rPr>
      </w:pPr>
    </w:p>
    <w:tbl>
      <w:tblPr>
        <w:tblStyle w:val="Tablaconcuadrcula"/>
        <w:tblW w:w="10882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95"/>
        <w:gridCol w:w="709"/>
        <w:gridCol w:w="4678"/>
      </w:tblGrid>
      <w:tr w:rsidR="00986A55" w:rsidRPr="00703537" w14:paraId="4DD2C9B1" w14:textId="77777777" w:rsidTr="006F1154">
        <w:tc>
          <w:tcPr>
            <w:tcW w:w="5495" w:type="dxa"/>
          </w:tcPr>
          <w:p w14:paraId="62555B99" w14:textId="2D1ADB90" w:rsidR="00986A55" w:rsidRPr="00703537" w:rsidRDefault="00F15AD5" w:rsidP="00986A55">
            <w:pPr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703537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10464" behindDoc="1" locked="0" layoutInCell="1" allowOverlap="1" wp14:anchorId="5AA6D87F" wp14:editId="1A43E9DE">
                      <wp:simplePos x="0" y="0"/>
                      <wp:positionH relativeFrom="column">
                        <wp:posOffset>3536315</wp:posOffset>
                      </wp:positionH>
                      <wp:positionV relativeFrom="paragraph">
                        <wp:posOffset>-1271</wp:posOffset>
                      </wp:positionV>
                      <wp:extent cx="3468370" cy="1019175"/>
                      <wp:effectExtent l="0" t="0" r="36830" b="66675"/>
                      <wp:wrapNone/>
                      <wp:docPr id="7" name="AutoShape 5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68370" cy="1019175"/>
                              </a:xfrm>
                              <a:prstGeom prst="roundRect">
                                <a:avLst>
                                  <a:gd name="adj" fmla="val 12014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dk1">
                                    <a:lumMod val="60000"/>
                                    <a:lumOff val="40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oundrect w14:anchorId="21E15AA6" id="AutoShape 59" o:spid="_x0000_s1026" style="position:absolute;margin-left:278.45pt;margin-top:-.1pt;width:273.1pt;height:80.25pt;z-index:-251606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" fillcolor="#f2f2f2 [3052]" strokecolor="#666 [1936]" strokeweight="1pt">
                      <v:shadow on="t" color="#7f7f7f [1601]" opacity=".5" offset="1pt"/>
                    </v:roundrect>
                  </w:pict>
                </mc:Fallback>
              </mc:AlternateContent>
            </w:r>
            <w:r w:rsidRPr="00703537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709440" behindDoc="1" locked="0" layoutInCell="1" allowOverlap="1" wp14:anchorId="4DCC5601" wp14:editId="3D3FE64A">
                      <wp:simplePos x="0" y="0"/>
                      <wp:positionH relativeFrom="column">
                        <wp:posOffset>-45085</wp:posOffset>
                      </wp:positionH>
                      <wp:positionV relativeFrom="paragraph">
                        <wp:posOffset>-1270</wp:posOffset>
                      </wp:positionV>
                      <wp:extent cx="3506470" cy="1028700"/>
                      <wp:effectExtent l="0" t="0" r="36830" b="57150"/>
                      <wp:wrapNone/>
                      <wp:docPr id="6" name="AutoShape 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06470" cy="1028700"/>
                              </a:xfrm>
                              <a:prstGeom prst="roundRect">
                                <a:avLst>
                                  <a:gd name="adj" fmla="val 12014"/>
                                </a:avLst>
                              </a:prstGeom>
                              <a:solidFill>
                                <a:schemeClr val="bg1">
                                  <a:lumMod val="95000"/>
                                  <a:lumOff val="0"/>
                                </a:schemeClr>
                              </a:solidFill>
                              <a:ln w="12700">
                                <a:solidFill>
                                  <a:schemeClr val="dk1">
                                    <a:lumMod val="60000"/>
                                    <a:lumOff val="4000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lt1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    <w:pict>
                    <v:roundrect w14:anchorId="42C4FC63" id="AutoShape 57" o:spid="_x0000_s1026" style="position:absolute;margin-left:-3.55pt;margin-top:-.1pt;width:276.1pt;height:81pt;z-index:-251607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787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" fillcolor="#f2f2f2 [3052]" strokecolor="#666 [1936]" strokeweight="1pt">
                      <v:shadow on="t" color="#7f7f7f [1601]" opacity=".5" offset="1pt"/>
                    </v:roundrect>
                  </w:pict>
                </mc:Fallback>
              </mc:AlternateContent>
            </w:r>
            <w:r w:rsidR="00986A55" w:rsidRPr="00703537">
              <w:rPr>
                <w:rFonts w:ascii="Arial" w:hAnsi="Arial" w:cs="Arial"/>
                <w:b/>
                <w:bCs/>
                <w:sz w:val="28"/>
                <w:szCs w:val="28"/>
              </w:rPr>
              <w:t>Números telefónicos para quejas:</w:t>
            </w:r>
          </w:p>
          <w:p w14:paraId="7FA7E27B" w14:textId="038BD27D" w:rsidR="00986A55" w:rsidRPr="00703537" w:rsidRDefault="006C0F08" w:rsidP="00986A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Órgano Interno de Control</w:t>
            </w:r>
            <w:r w:rsidR="008D738A">
              <w:rPr>
                <w:rFonts w:ascii="Arial" w:hAnsi="Arial" w:cs="Arial"/>
              </w:rPr>
              <w:t xml:space="preserve"> </w:t>
            </w:r>
            <w:r w:rsidR="00976765">
              <w:rPr>
                <w:rFonts w:ascii="Arial" w:hAnsi="Arial" w:cs="Arial"/>
              </w:rPr>
              <w:t xml:space="preserve">en </w:t>
            </w:r>
            <w:r w:rsidR="00986A55" w:rsidRPr="00703537">
              <w:rPr>
                <w:rFonts w:ascii="Arial" w:hAnsi="Arial" w:cs="Arial"/>
              </w:rPr>
              <w:t>el INEGI</w:t>
            </w:r>
          </w:p>
          <w:p w14:paraId="66A88A15" w14:textId="2F9F577C" w:rsidR="00986A55" w:rsidRPr="00703537" w:rsidRDefault="00986A55" w:rsidP="00986A55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 xml:space="preserve">En </w:t>
            </w:r>
            <w:r w:rsidR="00F15AD5">
              <w:rPr>
                <w:rFonts w:ascii="Arial" w:hAnsi="Arial" w:cs="Arial"/>
              </w:rPr>
              <w:t xml:space="preserve">la </w:t>
            </w:r>
            <w:r w:rsidR="005546C6">
              <w:rPr>
                <w:rFonts w:ascii="Arial" w:hAnsi="Arial" w:cs="Arial"/>
              </w:rPr>
              <w:t>C</w:t>
            </w:r>
            <w:r w:rsidR="00F15AD5">
              <w:rPr>
                <w:rFonts w:ascii="Arial" w:hAnsi="Arial" w:cs="Arial"/>
              </w:rPr>
              <w:t xml:space="preserve">iudad de </w:t>
            </w:r>
            <w:r w:rsidRPr="00703537">
              <w:rPr>
                <w:rFonts w:ascii="Arial" w:hAnsi="Arial" w:cs="Arial"/>
              </w:rPr>
              <w:t>Aguascalientes</w:t>
            </w:r>
            <w:r w:rsidR="002F4181">
              <w:rPr>
                <w:rFonts w:ascii="Arial" w:hAnsi="Arial" w:cs="Arial"/>
              </w:rPr>
              <w:t>:</w:t>
            </w:r>
            <w:r w:rsidRPr="00703537">
              <w:rPr>
                <w:rFonts w:ascii="Arial" w:hAnsi="Arial" w:cs="Arial"/>
              </w:rPr>
              <w:t xml:space="preserve"> 449</w:t>
            </w:r>
            <w:r w:rsidR="00251C19" w:rsidRPr="00703537">
              <w:rPr>
                <w:rFonts w:ascii="Arial" w:hAnsi="Arial" w:cs="Arial"/>
              </w:rPr>
              <w:t xml:space="preserve"> </w:t>
            </w:r>
            <w:r w:rsidRPr="00703537">
              <w:rPr>
                <w:rFonts w:ascii="Arial" w:hAnsi="Arial" w:cs="Arial"/>
              </w:rPr>
              <w:t>149 27 00</w:t>
            </w:r>
            <w:r w:rsidR="00290A4C">
              <w:rPr>
                <w:rFonts w:ascii="Arial" w:hAnsi="Arial" w:cs="Arial"/>
              </w:rPr>
              <w:t>,</w:t>
            </w:r>
            <w:r w:rsidRPr="00703537">
              <w:rPr>
                <w:rFonts w:ascii="Arial" w:hAnsi="Arial" w:cs="Arial"/>
              </w:rPr>
              <w:t xml:space="preserve"> </w:t>
            </w:r>
            <w:r w:rsidR="00831413" w:rsidRPr="00703537">
              <w:rPr>
                <w:rFonts w:ascii="Arial" w:hAnsi="Arial" w:cs="Arial"/>
              </w:rPr>
              <w:t>ext</w:t>
            </w:r>
            <w:r w:rsidR="00290A4C">
              <w:rPr>
                <w:rFonts w:ascii="Arial" w:hAnsi="Arial" w:cs="Arial"/>
              </w:rPr>
              <w:t>ensión</w:t>
            </w:r>
            <w:r w:rsidRPr="00703537">
              <w:rPr>
                <w:rFonts w:ascii="Arial" w:hAnsi="Arial" w:cs="Arial"/>
              </w:rPr>
              <w:t xml:space="preserve"> 4676</w:t>
            </w:r>
          </w:p>
          <w:p w14:paraId="0B4CED1C" w14:textId="7110360E" w:rsidR="002F4181" w:rsidRDefault="00986A55" w:rsidP="000136CB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>En la Ciudad de México</w:t>
            </w:r>
            <w:r w:rsidR="002F4181">
              <w:rPr>
                <w:rFonts w:ascii="Arial" w:hAnsi="Arial" w:cs="Arial"/>
              </w:rPr>
              <w:t>:</w:t>
            </w:r>
            <w:r w:rsidRPr="00703537">
              <w:rPr>
                <w:rFonts w:ascii="Arial" w:hAnsi="Arial" w:cs="Arial"/>
              </w:rPr>
              <w:t xml:space="preserve"> 55</w:t>
            </w:r>
            <w:r w:rsidR="00251C19" w:rsidRPr="00703537">
              <w:rPr>
                <w:rFonts w:ascii="Arial" w:hAnsi="Arial" w:cs="Arial"/>
              </w:rPr>
              <w:t xml:space="preserve"> </w:t>
            </w:r>
            <w:r w:rsidRPr="00703537">
              <w:rPr>
                <w:rFonts w:ascii="Arial" w:hAnsi="Arial" w:cs="Arial"/>
              </w:rPr>
              <w:t xml:space="preserve">57 22 55 47 </w:t>
            </w:r>
            <w:r w:rsidR="00954DFE" w:rsidRPr="00703537">
              <w:rPr>
                <w:rFonts w:ascii="Arial" w:hAnsi="Arial" w:cs="Arial"/>
              </w:rPr>
              <w:t>y</w:t>
            </w:r>
            <w:r w:rsidRPr="00703537">
              <w:rPr>
                <w:rFonts w:ascii="Arial" w:hAnsi="Arial" w:cs="Arial"/>
              </w:rPr>
              <w:t xml:space="preserve"> </w:t>
            </w:r>
          </w:p>
          <w:p w14:paraId="51FE1C3A" w14:textId="00384F75" w:rsidR="00986A55" w:rsidRPr="00703537" w:rsidRDefault="00251C19" w:rsidP="000136CB">
            <w:pPr>
              <w:jc w:val="center"/>
              <w:rPr>
                <w:rFonts w:ascii="Arial" w:hAnsi="Arial" w:cs="Arial"/>
              </w:rPr>
            </w:pPr>
            <w:r w:rsidRPr="00703537">
              <w:rPr>
                <w:rFonts w:ascii="Arial" w:hAnsi="Arial" w:cs="Arial"/>
              </w:rPr>
              <w:t xml:space="preserve">55 </w:t>
            </w:r>
            <w:r w:rsidR="00986A55" w:rsidRPr="00703537">
              <w:rPr>
                <w:rFonts w:ascii="Arial" w:hAnsi="Arial" w:cs="Arial"/>
              </w:rPr>
              <w:t>57 22 55 46</w:t>
            </w:r>
          </w:p>
        </w:tc>
        <w:tc>
          <w:tcPr>
            <w:tcW w:w="709" w:type="dxa"/>
          </w:tcPr>
          <w:p w14:paraId="1C8DAD52" w14:textId="08248370" w:rsidR="00986A55" w:rsidRPr="00703537" w:rsidRDefault="00986A55" w:rsidP="00986A5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4678" w:type="dxa"/>
          </w:tcPr>
          <w:p w14:paraId="023EEAE0" w14:textId="635D2ECA" w:rsidR="00986A55" w:rsidRPr="00703537" w:rsidRDefault="00986A55" w:rsidP="00986A55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703537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Sistema de atención </w:t>
            </w:r>
            <w:r w:rsidR="004F304D" w:rsidRPr="00703537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telefónica </w:t>
            </w:r>
            <w:r w:rsidR="00954DFE" w:rsidRPr="00703537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del INEGI </w:t>
            </w:r>
            <w:r w:rsidRPr="00703537">
              <w:rPr>
                <w:rFonts w:ascii="Arial" w:hAnsi="Arial" w:cs="Arial"/>
                <w:b/>
                <w:bCs/>
                <w:sz w:val="28"/>
                <w:szCs w:val="28"/>
              </w:rPr>
              <w:t>a la ciudadanía:</w:t>
            </w:r>
          </w:p>
          <w:p w14:paraId="42C53CCF" w14:textId="77777777" w:rsidR="00986A55" w:rsidRPr="00703537" w:rsidRDefault="00986A55" w:rsidP="00986A55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23BABC34" w14:textId="0297FD17" w:rsidR="00986A55" w:rsidRPr="00703537" w:rsidRDefault="00A40B97" w:rsidP="00986A5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Teléfono </w:t>
            </w:r>
            <w:r w:rsidR="00A0543E" w:rsidRPr="00703537">
              <w:rPr>
                <w:rFonts w:ascii="Arial" w:hAnsi="Arial" w:cs="Arial"/>
              </w:rPr>
              <w:t xml:space="preserve">Nacional sin costo: </w:t>
            </w:r>
            <w:r w:rsidR="00986A55" w:rsidRPr="00703537">
              <w:rPr>
                <w:rFonts w:ascii="Arial" w:hAnsi="Arial" w:cs="Arial"/>
              </w:rPr>
              <w:t xml:space="preserve">800 111 46 </w:t>
            </w:r>
            <w:r w:rsidR="004F304D" w:rsidRPr="00703537">
              <w:rPr>
                <w:rFonts w:ascii="Arial" w:hAnsi="Arial" w:cs="Arial"/>
              </w:rPr>
              <w:t>34</w:t>
            </w:r>
          </w:p>
        </w:tc>
      </w:tr>
    </w:tbl>
    <w:p w14:paraId="6F8D58C4" w14:textId="1B8AC48B" w:rsidR="00E65EED" w:rsidRDefault="00E65EED" w:rsidP="00FF2476">
      <w:pPr>
        <w:spacing w:after="0"/>
        <w:jc w:val="both"/>
        <w:rPr>
          <w:rFonts w:ascii="Arial" w:hAnsi="Arial" w:cs="Arial"/>
        </w:rPr>
      </w:pPr>
      <w:r w:rsidRPr="00703537"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731968" behindDoc="1" locked="0" layoutInCell="1" allowOverlap="1" wp14:anchorId="31A9E32E" wp14:editId="267EF69E">
                <wp:simplePos x="0" y="0"/>
                <wp:positionH relativeFrom="margin">
                  <wp:posOffset>-51683</wp:posOffset>
                </wp:positionH>
                <wp:positionV relativeFrom="paragraph">
                  <wp:posOffset>126420</wp:posOffset>
                </wp:positionV>
                <wp:extent cx="7025640" cy="3570136"/>
                <wp:effectExtent l="0" t="0" r="41910" b="49530"/>
                <wp:wrapNone/>
                <wp:docPr id="13" name="AutoShape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25640" cy="3570136"/>
                        </a:xfrm>
                        <a:prstGeom prst="roundRect">
                          <a:avLst>
                            <a:gd name="adj" fmla="val 3245"/>
                          </a:avLst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 w="12700">
                          <a:solidFill>
                            <a:schemeClr val="dk1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lt1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oundrect w14:anchorId="5D6AF1E7" id="AutoShape 81" o:spid="_x0000_s1026" style="position:absolute;margin-left:-4.05pt;margin-top:9.95pt;width:553.2pt;height:281.1pt;z-index:-2515845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21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" fillcolor="#f2f2f2 [3052]" strokecolor="#666 [1936]" strokeweight="1pt">
                <v:shadow on="t" color="#7f7f7f [1601]" opacity=".5" offset="1pt"/>
                <w10:wrap anchorx="margin"/>
              </v:roundrect>
            </w:pict>
          </mc:Fallback>
        </mc:AlternateContent>
      </w:r>
    </w:p>
    <w:p w14:paraId="0A4296CF" w14:textId="307FD7F9" w:rsidR="00E65EED" w:rsidRPr="00B5213D" w:rsidRDefault="00E65EED" w:rsidP="00E65EED">
      <w:pPr>
        <w:spacing w:before="24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Entrega física de informes </w:t>
      </w:r>
      <w:r w:rsidRPr="00B5213D">
        <w:rPr>
          <w:rFonts w:ascii="Arial" w:hAnsi="Arial" w:cs="Arial"/>
          <w:b/>
          <w:bCs/>
          <w:sz w:val="28"/>
          <w:szCs w:val="28"/>
        </w:rPr>
        <w:t xml:space="preserve">y </w:t>
      </w:r>
      <w:r w:rsidR="00E82828" w:rsidRPr="00B5213D">
        <w:rPr>
          <w:rFonts w:ascii="Arial" w:hAnsi="Arial" w:cs="Arial"/>
          <w:b/>
          <w:bCs/>
          <w:sz w:val="28"/>
          <w:szCs w:val="28"/>
        </w:rPr>
        <w:t xml:space="preserve">copia de las fotografías o imágenes y/o de la información obtenida </w:t>
      </w:r>
      <w:r w:rsidRPr="00B5213D">
        <w:rPr>
          <w:rFonts w:ascii="Arial" w:hAnsi="Arial" w:cs="Arial"/>
          <w:b/>
          <w:bCs/>
          <w:sz w:val="28"/>
          <w:szCs w:val="28"/>
        </w:rPr>
        <w:t>del levantamiento</w:t>
      </w:r>
    </w:p>
    <w:p w14:paraId="37A04476" w14:textId="77777777" w:rsidR="00E65EED" w:rsidRPr="00B5213D" w:rsidRDefault="00E65EED" w:rsidP="00E65EED">
      <w:pPr>
        <w:widowControl w:val="0"/>
        <w:autoSpaceDE w:val="0"/>
        <w:autoSpaceDN w:val="0"/>
        <w:adjustRightInd w:val="0"/>
        <w:spacing w:after="0" w:line="3" w:lineRule="exact"/>
        <w:ind w:left="426" w:hanging="426"/>
        <w:jc w:val="both"/>
        <w:rPr>
          <w:rFonts w:ascii="Arial" w:hAnsi="Arial" w:cs="Arial"/>
        </w:rPr>
      </w:pPr>
    </w:p>
    <w:p w14:paraId="1A6F44BA" w14:textId="435A67D8" w:rsidR="00E65EED" w:rsidRPr="00237EC1" w:rsidRDefault="00E82828" w:rsidP="00E65EED">
      <w:pPr>
        <w:widowControl w:val="0"/>
        <w:numPr>
          <w:ilvl w:val="0"/>
          <w:numId w:val="8"/>
        </w:numPr>
        <w:overflowPunct w:val="0"/>
        <w:autoSpaceDE w:val="0"/>
        <w:autoSpaceDN w:val="0"/>
        <w:adjustRightInd w:val="0"/>
        <w:spacing w:line="260" w:lineRule="auto"/>
        <w:ind w:left="426" w:hanging="426"/>
        <w:jc w:val="both"/>
        <w:rPr>
          <w:rFonts w:ascii="Arial" w:hAnsi="Arial" w:cs="Arial"/>
        </w:rPr>
      </w:pPr>
      <w:r w:rsidRPr="00B5213D">
        <w:rPr>
          <w:rFonts w:ascii="Arial" w:hAnsi="Arial" w:cs="Arial"/>
        </w:rPr>
        <w:t>Cuando por el volumen de la información no sea posible integrarla en el SARSSA l</w:t>
      </w:r>
      <w:r w:rsidR="00E65EED" w:rsidRPr="00B5213D">
        <w:rPr>
          <w:rFonts w:ascii="Arial" w:hAnsi="Arial" w:cs="Arial"/>
        </w:rPr>
        <w:t xml:space="preserve">a entrega podrá realizarse de manera presencial </w:t>
      </w:r>
      <w:r w:rsidR="00AA5191" w:rsidRPr="00B5213D">
        <w:rPr>
          <w:rFonts w:ascii="Arial" w:hAnsi="Arial" w:cs="Arial"/>
        </w:rPr>
        <w:t xml:space="preserve">o mediante servicio de paquetería </w:t>
      </w:r>
      <w:r w:rsidR="00E65EED" w:rsidRPr="00B5213D">
        <w:rPr>
          <w:rFonts w:ascii="Arial" w:hAnsi="Arial" w:cs="Arial"/>
        </w:rPr>
        <w:t xml:space="preserve">en </w:t>
      </w:r>
      <w:r w:rsidR="00E65EED" w:rsidRPr="00237EC1">
        <w:rPr>
          <w:rFonts w:ascii="Arial" w:hAnsi="Arial" w:cs="Arial"/>
        </w:rPr>
        <w:t>las oficinas de atención al público de la Dirección General de Geografía y Medio Ambiente, en un horario de 9:00 a 16:00 hora</w:t>
      </w:r>
      <w:r w:rsidR="009F24A1">
        <w:rPr>
          <w:rFonts w:ascii="Arial" w:hAnsi="Arial" w:cs="Arial"/>
        </w:rPr>
        <w:t>s</w:t>
      </w:r>
      <w:r w:rsidR="00E65EED" w:rsidRPr="00237EC1">
        <w:rPr>
          <w:rFonts w:ascii="Arial" w:hAnsi="Arial" w:cs="Arial"/>
        </w:rPr>
        <w:t xml:space="preserve">, de lunes a viernes. En </w:t>
      </w:r>
      <w:r w:rsidR="008E4A8E">
        <w:rPr>
          <w:rFonts w:ascii="Arial" w:hAnsi="Arial" w:cs="Arial"/>
        </w:rPr>
        <w:t>e</w:t>
      </w:r>
      <w:r w:rsidR="00E65EED" w:rsidRPr="00237EC1">
        <w:rPr>
          <w:rFonts w:ascii="Arial" w:hAnsi="Arial" w:cs="Arial"/>
        </w:rPr>
        <w:t>l siguiente domicilio:</w:t>
      </w:r>
    </w:p>
    <w:p w14:paraId="39AC4F97" w14:textId="3125E0C2" w:rsidR="00E65EED" w:rsidRDefault="00E65EED" w:rsidP="002261AB">
      <w:pPr>
        <w:pStyle w:val="Prrafodelista"/>
        <w:widowControl w:val="0"/>
        <w:overflowPunct w:val="0"/>
        <w:autoSpaceDE w:val="0"/>
        <w:autoSpaceDN w:val="0"/>
        <w:adjustRightInd w:val="0"/>
        <w:spacing w:line="224" w:lineRule="auto"/>
        <w:ind w:left="426"/>
        <w:jc w:val="both"/>
        <w:rPr>
          <w:rFonts w:ascii="Arial" w:hAnsi="Arial" w:cs="Arial"/>
        </w:rPr>
      </w:pPr>
      <w:r w:rsidRPr="00237EC1">
        <w:rPr>
          <w:rFonts w:ascii="Arial" w:hAnsi="Arial" w:cs="Arial"/>
        </w:rPr>
        <w:t xml:space="preserve">Av. Héroe de Nacozari Sur 2301, puerta 7 </w:t>
      </w:r>
      <w:r>
        <w:rPr>
          <w:rFonts w:ascii="Arial" w:hAnsi="Arial" w:cs="Arial"/>
        </w:rPr>
        <w:t>mezanine</w:t>
      </w:r>
      <w:r w:rsidRPr="00237EC1">
        <w:rPr>
          <w:rFonts w:ascii="Arial" w:hAnsi="Arial" w:cs="Arial"/>
        </w:rPr>
        <w:t>, Col</w:t>
      </w:r>
      <w:r>
        <w:rPr>
          <w:rFonts w:ascii="Arial" w:hAnsi="Arial" w:cs="Arial"/>
        </w:rPr>
        <w:t>onia</w:t>
      </w:r>
      <w:r w:rsidRPr="00237EC1">
        <w:rPr>
          <w:rFonts w:ascii="Arial" w:hAnsi="Arial" w:cs="Arial"/>
        </w:rPr>
        <w:t xml:space="preserve"> Jardines del Parque, C.P. 20276. Aguascalientes, Aguascalientes</w:t>
      </w:r>
      <w:r>
        <w:rPr>
          <w:rFonts w:ascii="Arial" w:hAnsi="Arial" w:cs="Arial"/>
        </w:rPr>
        <w:t>, o</w:t>
      </w:r>
    </w:p>
    <w:p w14:paraId="22761A4A" w14:textId="134833E7" w:rsidR="00E65EED" w:rsidRDefault="00E65EED" w:rsidP="00E65EED">
      <w:pPr>
        <w:pStyle w:val="Prrafodelista"/>
        <w:widowControl w:val="0"/>
        <w:overflowPunct w:val="0"/>
        <w:autoSpaceDE w:val="0"/>
        <w:autoSpaceDN w:val="0"/>
        <w:adjustRightInd w:val="0"/>
        <w:spacing w:line="224" w:lineRule="auto"/>
        <w:ind w:left="851"/>
        <w:jc w:val="both"/>
        <w:rPr>
          <w:rFonts w:ascii="Arial" w:hAnsi="Arial" w:cs="Arial"/>
        </w:rPr>
      </w:pPr>
    </w:p>
    <w:p w14:paraId="24EBB5F4" w14:textId="26611E9E" w:rsidR="00E65EED" w:rsidRDefault="009E4780" w:rsidP="00E65EED">
      <w:pPr>
        <w:widowControl w:val="0"/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</w:rPr>
      </w:pPr>
      <w:r w:rsidRPr="009E4780">
        <w:rPr>
          <w:rFonts w:ascii="Arial" w:hAnsi="Arial" w:cs="Arial"/>
        </w:rPr>
        <w:t>Desde el interior de la República, podrá realizarse la entrega mediante servicio de mensajería en el domicilio señalado para la Ciudad de Aguascalientes.</w:t>
      </w:r>
    </w:p>
    <w:p w14:paraId="5106E21E" w14:textId="37A9B12D" w:rsidR="00E65EED" w:rsidRDefault="00E65EED" w:rsidP="00E65EED">
      <w:pPr>
        <w:widowControl w:val="0"/>
        <w:autoSpaceDE w:val="0"/>
        <w:autoSpaceDN w:val="0"/>
        <w:adjustRightInd w:val="0"/>
        <w:spacing w:line="240" w:lineRule="auto"/>
        <w:ind w:left="426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La entrega deberá hacer referencia al número de Autorización correspondiente y </w:t>
      </w:r>
      <w:r w:rsidR="00312BD6">
        <w:rPr>
          <w:rFonts w:ascii="Arial" w:hAnsi="Arial" w:cs="Arial"/>
        </w:rPr>
        <w:t>el paquete deberá señalar que es para</w:t>
      </w:r>
      <w:r>
        <w:rPr>
          <w:rFonts w:ascii="Arial" w:hAnsi="Arial" w:cs="Arial"/>
        </w:rPr>
        <w:t xml:space="preserve"> la atención de los servidores públicos a los que se refieren los d</w:t>
      </w:r>
      <w:r w:rsidRPr="00E65EED">
        <w:rPr>
          <w:rFonts w:ascii="Arial" w:hAnsi="Arial" w:cs="Arial"/>
        </w:rPr>
        <w:t>atos de contacto del área técnica de apoyo</w:t>
      </w:r>
      <w:r w:rsidR="009E4780">
        <w:rPr>
          <w:rFonts w:ascii="Arial" w:hAnsi="Arial" w:cs="Arial"/>
        </w:rPr>
        <w:t xml:space="preserve"> proporcionados</w:t>
      </w:r>
      <w:r>
        <w:rPr>
          <w:rFonts w:ascii="Arial" w:hAnsi="Arial" w:cs="Arial"/>
        </w:rPr>
        <w:t>.</w:t>
      </w:r>
    </w:p>
    <w:p w14:paraId="09C067F4" w14:textId="3B38B1CB" w:rsidR="00E65EED" w:rsidRPr="001D0A58" w:rsidRDefault="00E65EED" w:rsidP="00E65EED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Arial" w:hAnsi="Arial" w:cs="Arial"/>
        </w:rPr>
      </w:pPr>
    </w:p>
    <w:p w14:paraId="4DDD92E4" w14:textId="77777777" w:rsidR="00EB2D93" w:rsidRDefault="00EB2D93" w:rsidP="00EB2D93">
      <w:pPr>
        <w:rPr>
          <w:rFonts w:ascii="Arial" w:hAnsi="Arial" w:cs="Arial"/>
        </w:rPr>
      </w:pPr>
    </w:p>
    <w:sectPr w:rsidR="00EB2D93" w:rsidSect="00E1420F">
      <w:headerReference w:type="default" r:id="rId11"/>
      <w:footerReference w:type="default" r:id="rId12"/>
      <w:pgSz w:w="12240" w:h="15840"/>
      <w:pgMar w:top="720" w:right="1041" w:bottom="720" w:left="72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120405" w14:textId="77777777" w:rsidR="00E1420F" w:rsidRDefault="00E1420F" w:rsidP="00B50FC0">
      <w:pPr>
        <w:spacing w:after="0" w:line="240" w:lineRule="auto"/>
      </w:pPr>
      <w:r>
        <w:separator/>
      </w:r>
    </w:p>
  </w:endnote>
  <w:endnote w:type="continuationSeparator" w:id="0">
    <w:p w14:paraId="63B17780" w14:textId="77777777" w:rsidR="00E1420F" w:rsidRDefault="00E1420F" w:rsidP="00B50F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,Bold">
    <w:altName w:val="Candar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38776805"/>
      <w:docPartObj>
        <w:docPartGallery w:val="Page Numbers (Bottom of Page)"/>
        <w:docPartUnique/>
      </w:docPartObj>
    </w:sdtPr>
    <w:sdtEndPr/>
    <w:sdtContent>
      <w:p w14:paraId="722896C9" w14:textId="3C9DBDC9" w:rsidR="009769F8" w:rsidRDefault="009769F8" w:rsidP="00C40B47">
        <w:pPr>
          <w:pStyle w:val="Piedepgina"/>
          <w:ind w:right="554"/>
          <w:jc w:val="right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7456" behindDoc="0" locked="0" layoutInCell="1" allowOverlap="1" wp14:anchorId="13601289" wp14:editId="610AFD7B">
                  <wp:simplePos x="0" y="0"/>
                  <wp:positionH relativeFrom="column">
                    <wp:posOffset>-88265</wp:posOffset>
                  </wp:positionH>
                  <wp:positionV relativeFrom="paragraph">
                    <wp:posOffset>100965</wp:posOffset>
                  </wp:positionV>
                  <wp:extent cx="5949950" cy="0"/>
                  <wp:effectExtent l="19050" t="19050" r="12700" b="19050"/>
                  <wp:wrapNone/>
                  <wp:docPr id="375" name="Conector recto 37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 flipH="1">
                            <a:off x="0" y="0"/>
                            <a:ext cx="5949950" cy="0"/>
                          </a:xfrm>
                          <a:prstGeom prst="line">
                            <a:avLst/>
                          </a:prstGeom>
                          <a:ln w="31750">
                            <a:solidFill>
                              <a:srgbClr val="003057"/>
                            </a:solidFill>
                            <a:headEnd w="lg" len="lg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<w:pict>
                <v:line w14:anchorId="0E1C07C9" id="Conector recto 375" o:spid="_x0000_s1026" style="position:absolute;flip:x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.95pt,7.95pt" to="461.55pt,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" strokecolor="#003057" strokeweight="2.5pt">
                  <v:stroke startarrowwidth="wide" startarrowlength="long"/>
                </v:lin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8480" behindDoc="0" locked="0" layoutInCell="1" allowOverlap="1" wp14:anchorId="2688408E" wp14:editId="7DAB3664">
                  <wp:simplePos x="0" y="0"/>
                  <wp:positionH relativeFrom="column">
                    <wp:posOffset>6407150</wp:posOffset>
                  </wp:positionH>
                  <wp:positionV relativeFrom="paragraph">
                    <wp:posOffset>101439</wp:posOffset>
                  </wp:positionV>
                  <wp:extent cx="565785" cy="0"/>
                  <wp:effectExtent l="0" t="19050" r="24765" b="19050"/>
                  <wp:wrapNone/>
                  <wp:docPr id="376" name="Conector recto 376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565785" cy="0"/>
                          </a:xfrm>
                          <a:prstGeom prst="line">
                            <a:avLst/>
                          </a:prstGeom>
                          <a:ln w="31750">
                            <a:solidFill>
                              <a:srgbClr val="003057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  <w:pict>
                <v:line w14:anchorId="139BCA60" id="Conector recto 376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04.5pt,8pt" to="549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" strokecolor="#003057" strokeweight="2.5pt"/>
              </w:pict>
            </mc:Fallback>
          </mc:AlternateContent>
        </w:r>
        <w:r>
          <w:fldChar w:fldCharType="begin"/>
        </w:r>
        <w:r>
          <w:instrText>PAGE   \* MERGEFORMAT</w:instrText>
        </w:r>
        <w:r>
          <w:fldChar w:fldCharType="separate"/>
        </w:r>
        <w:r w:rsidRPr="00F46628">
          <w:rPr>
            <w:noProof/>
            <w:lang w:val="es-ES"/>
          </w:rPr>
          <w:t>9</w:t>
        </w:r>
        <w:r>
          <w:fldChar w:fldCharType="end"/>
        </w:r>
        <w:r>
          <w:t xml:space="preserve"> de 8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D2C94A5" w14:textId="77777777" w:rsidR="00E1420F" w:rsidRDefault="00E1420F" w:rsidP="00B50FC0">
      <w:pPr>
        <w:spacing w:after="0" w:line="240" w:lineRule="auto"/>
      </w:pPr>
      <w:r>
        <w:separator/>
      </w:r>
    </w:p>
  </w:footnote>
  <w:footnote w:type="continuationSeparator" w:id="0">
    <w:p w14:paraId="30C0AB15" w14:textId="77777777" w:rsidR="00E1420F" w:rsidRDefault="00E1420F" w:rsidP="00B50F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1091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127"/>
      <w:gridCol w:w="7087"/>
      <w:gridCol w:w="1701"/>
    </w:tblGrid>
    <w:tr w:rsidR="009769F8" w14:paraId="0B657E65" w14:textId="77777777" w:rsidTr="00AF0792">
      <w:tc>
        <w:tcPr>
          <w:tcW w:w="2127" w:type="dxa"/>
        </w:tcPr>
        <w:p w14:paraId="1370879B" w14:textId="7004FF96" w:rsidR="009769F8" w:rsidRDefault="009769F8" w:rsidP="00B50FC0">
          <w:pPr>
            <w:pStyle w:val="Encabezado"/>
            <w:jc w:val="both"/>
          </w:pPr>
        </w:p>
      </w:tc>
      <w:tc>
        <w:tcPr>
          <w:tcW w:w="7087" w:type="dxa"/>
        </w:tcPr>
        <w:p w14:paraId="7CF22642" w14:textId="4D354471" w:rsidR="009769F8" w:rsidRPr="00703537" w:rsidRDefault="009769F8" w:rsidP="00AF0792">
          <w:pPr>
            <w:widowControl w:val="0"/>
            <w:autoSpaceDE w:val="0"/>
            <w:autoSpaceDN w:val="0"/>
            <w:adjustRightInd w:val="0"/>
            <w:ind w:left="33"/>
            <w:jc w:val="center"/>
            <w:rPr>
              <w:rFonts w:ascii="Arial" w:hAnsi="Arial" w:cs="Arial"/>
              <w:b/>
              <w:bCs/>
              <w:sz w:val="23"/>
              <w:szCs w:val="23"/>
            </w:rPr>
          </w:pPr>
          <w:r w:rsidRPr="00703537">
            <w:rPr>
              <w:rFonts w:ascii="Arial" w:hAnsi="Arial" w:cs="Arial"/>
              <w:b/>
              <w:bCs/>
              <w:sz w:val="23"/>
              <w:szCs w:val="23"/>
            </w:rPr>
            <w:t xml:space="preserve">Solicitud </w:t>
          </w:r>
          <w:r>
            <w:rPr>
              <w:rFonts w:ascii="Arial" w:hAnsi="Arial" w:cs="Arial"/>
              <w:b/>
              <w:bCs/>
              <w:sz w:val="23"/>
              <w:szCs w:val="23"/>
            </w:rPr>
            <w:t>de</w:t>
          </w:r>
          <w:r w:rsidRPr="00703537">
            <w:rPr>
              <w:rFonts w:ascii="Arial" w:hAnsi="Arial" w:cs="Arial"/>
              <w:b/>
              <w:bCs/>
              <w:sz w:val="23"/>
              <w:szCs w:val="23"/>
            </w:rPr>
            <w:t xml:space="preserve"> autorización de</w:t>
          </w:r>
        </w:p>
        <w:p w14:paraId="70B29A0D" w14:textId="77777777" w:rsidR="009769F8" w:rsidRPr="00703537" w:rsidRDefault="009769F8" w:rsidP="00AF0792">
          <w:pPr>
            <w:ind w:left="33"/>
            <w:jc w:val="center"/>
            <w:rPr>
              <w:rFonts w:ascii="Arial" w:hAnsi="Arial" w:cs="Arial"/>
              <w:b/>
              <w:bCs/>
              <w:sz w:val="29"/>
              <w:szCs w:val="29"/>
            </w:rPr>
          </w:pPr>
          <w:r w:rsidRPr="00703537">
            <w:rPr>
              <w:rFonts w:ascii="Arial" w:eastAsiaTheme="minorHAnsi" w:hAnsi="Arial" w:cs="Arial"/>
              <w:b/>
              <w:bCs/>
              <w:sz w:val="28"/>
              <w:szCs w:val="28"/>
              <w:lang w:eastAsia="en-US"/>
            </w:rPr>
            <w:t>Levantamientos Aéreos</w:t>
          </w:r>
        </w:p>
        <w:p w14:paraId="5F0EF590" w14:textId="4BDC3D46" w:rsidR="009769F8" w:rsidRDefault="009769F8" w:rsidP="00AF0792">
          <w:pPr>
            <w:pStyle w:val="Encabezado"/>
            <w:ind w:left="33"/>
            <w:jc w:val="center"/>
          </w:pPr>
          <w:r>
            <w:rPr>
              <w:rFonts w:ascii="Arial" w:hAnsi="Arial" w:cs="Arial"/>
              <w:b/>
              <w:bCs/>
            </w:rPr>
            <w:t xml:space="preserve">para </w:t>
          </w:r>
          <w:r w:rsidRPr="00703537">
            <w:rPr>
              <w:rFonts w:ascii="Arial" w:hAnsi="Arial" w:cs="Arial"/>
              <w:b/>
              <w:bCs/>
            </w:rPr>
            <w:t>personas físicas o morales</w:t>
          </w:r>
          <w:r>
            <w:rPr>
              <w:rFonts w:ascii="Arial" w:hAnsi="Arial" w:cs="Arial"/>
              <w:b/>
              <w:bCs/>
            </w:rPr>
            <w:t>,</w:t>
          </w:r>
          <w:r w:rsidRPr="00703537">
            <w:rPr>
              <w:rFonts w:ascii="Arial" w:hAnsi="Arial" w:cs="Arial"/>
              <w:b/>
              <w:bCs/>
            </w:rPr>
            <w:t xml:space="preserve"> nacionales </w:t>
          </w:r>
          <w:r>
            <w:rPr>
              <w:rFonts w:ascii="Arial" w:hAnsi="Arial" w:cs="Arial"/>
              <w:b/>
              <w:bCs/>
            </w:rPr>
            <w:t>o</w:t>
          </w:r>
          <w:r w:rsidRPr="00703537">
            <w:rPr>
              <w:rFonts w:ascii="Arial" w:hAnsi="Arial" w:cs="Arial"/>
              <w:b/>
              <w:bCs/>
            </w:rPr>
            <w:t xml:space="preserve"> extranjeras</w:t>
          </w:r>
        </w:p>
      </w:tc>
      <w:tc>
        <w:tcPr>
          <w:tcW w:w="1701" w:type="dxa"/>
        </w:tcPr>
        <w:p w14:paraId="5BEF6E40" w14:textId="3C9B4CD2" w:rsidR="009769F8" w:rsidRDefault="009769F8" w:rsidP="00B50FC0">
          <w:pPr>
            <w:pStyle w:val="Encabezado"/>
            <w:jc w:val="both"/>
          </w:pPr>
          <w:r>
            <w:rPr>
              <w:noProof/>
            </w:rPr>
            <w:drawing>
              <wp:anchor distT="0" distB="0" distL="114300" distR="114300" simplePos="0" relativeHeight="251658240" behindDoc="0" locked="0" layoutInCell="1" allowOverlap="1" wp14:anchorId="1C8FF8D9" wp14:editId="3747D532">
                <wp:simplePos x="0" y="0"/>
                <wp:positionH relativeFrom="column">
                  <wp:posOffset>311358</wp:posOffset>
                </wp:positionH>
                <wp:positionV relativeFrom="paragraph">
                  <wp:posOffset>68239</wp:posOffset>
                </wp:positionV>
                <wp:extent cx="762000" cy="400050"/>
                <wp:effectExtent l="0" t="0" r="0" b="0"/>
                <wp:wrapNone/>
                <wp:docPr id="369" name="Imagen 36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2000" cy="4000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</w:tbl>
  <w:p w14:paraId="7354F329" w14:textId="437EF500" w:rsidR="009769F8" w:rsidRDefault="009769F8" w:rsidP="00B50FC0">
    <w:pPr>
      <w:pStyle w:val="Encabezad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8173963" wp14:editId="02376136">
          <wp:simplePos x="0" y="0"/>
          <wp:positionH relativeFrom="column">
            <wp:posOffset>-40602</wp:posOffset>
          </wp:positionH>
          <wp:positionV relativeFrom="paragraph">
            <wp:posOffset>-587356</wp:posOffset>
          </wp:positionV>
          <wp:extent cx="621665" cy="646430"/>
          <wp:effectExtent l="0" t="0" r="6985" b="1270"/>
          <wp:wrapNone/>
          <wp:docPr id="370" name="Imagen 3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1665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23.25pt;height:24pt;visibility:visible;mso-wrap-style:square" o:bullet="t">
        <v:imagedata r:id="rId1" o:title=""/>
      </v:shape>
    </w:pict>
  </w:numPicBullet>
  <w:abstractNum w:abstractNumId="0" w15:restartNumberingAfterBreak="0">
    <w:nsid w:val="0268051E"/>
    <w:multiLevelType w:val="hybridMultilevel"/>
    <w:tmpl w:val="B2E69ADA"/>
    <w:lvl w:ilvl="0" w:tplc="E9AE78D2">
      <w:start w:val="1"/>
      <w:numFmt w:val="lowerLetter"/>
      <w:lvlText w:val="%1)"/>
      <w:lvlJc w:val="left"/>
      <w:pPr>
        <w:tabs>
          <w:tab w:val="num" w:pos="1770"/>
        </w:tabs>
        <w:ind w:left="1770" w:hanging="360"/>
      </w:pPr>
      <w:rPr>
        <w:rFonts w:hint="default"/>
        <w:b w:val="0"/>
      </w:rPr>
    </w:lvl>
    <w:lvl w:ilvl="1" w:tplc="080A0019" w:tentative="1">
      <w:start w:val="1"/>
      <w:numFmt w:val="lowerLetter"/>
      <w:lvlText w:val="%2."/>
      <w:lvlJc w:val="left"/>
      <w:pPr>
        <w:tabs>
          <w:tab w:val="num" w:pos="2490"/>
        </w:tabs>
        <w:ind w:left="2490" w:hanging="360"/>
      </w:pPr>
    </w:lvl>
    <w:lvl w:ilvl="2" w:tplc="080A001B" w:tentative="1">
      <w:start w:val="1"/>
      <w:numFmt w:val="lowerRoman"/>
      <w:lvlText w:val="%3."/>
      <w:lvlJc w:val="right"/>
      <w:pPr>
        <w:tabs>
          <w:tab w:val="num" w:pos="3210"/>
        </w:tabs>
        <w:ind w:left="321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3930"/>
        </w:tabs>
        <w:ind w:left="393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4650"/>
        </w:tabs>
        <w:ind w:left="465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5370"/>
        </w:tabs>
        <w:ind w:left="537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6090"/>
        </w:tabs>
        <w:ind w:left="609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6810"/>
        </w:tabs>
        <w:ind w:left="681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7530"/>
        </w:tabs>
        <w:ind w:left="7530" w:hanging="180"/>
      </w:pPr>
    </w:lvl>
  </w:abstractNum>
  <w:abstractNum w:abstractNumId="1" w15:restartNumberingAfterBreak="0">
    <w:nsid w:val="02693776"/>
    <w:multiLevelType w:val="hybridMultilevel"/>
    <w:tmpl w:val="DE7E0478"/>
    <w:lvl w:ilvl="0" w:tplc="3C0CE6E0">
      <w:start w:val="1"/>
      <w:numFmt w:val="lowerLetter"/>
      <w:lvlText w:val="%1)"/>
      <w:lvlJc w:val="left"/>
      <w:pPr>
        <w:ind w:left="786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506" w:hanging="360"/>
      </w:pPr>
    </w:lvl>
    <w:lvl w:ilvl="2" w:tplc="080A001B" w:tentative="1">
      <w:start w:val="1"/>
      <w:numFmt w:val="lowerRoman"/>
      <w:lvlText w:val="%3."/>
      <w:lvlJc w:val="right"/>
      <w:pPr>
        <w:ind w:left="2226" w:hanging="180"/>
      </w:pPr>
    </w:lvl>
    <w:lvl w:ilvl="3" w:tplc="080A000F" w:tentative="1">
      <w:start w:val="1"/>
      <w:numFmt w:val="decimal"/>
      <w:lvlText w:val="%4."/>
      <w:lvlJc w:val="left"/>
      <w:pPr>
        <w:ind w:left="2946" w:hanging="360"/>
      </w:pPr>
    </w:lvl>
    <w:lvl w:ilvl="4" w:tplc="080A0019" w:tentative="1">
      <w:start w:val="1"/>
      <w:numFmt w:val="lowerLetter"/>
      <w:lvlText w:val="%5."/>
      <w:lvlJc w:val="left"/>
      <w:pPr>
        <w:ind w:left="3666" w:hanging="360"/>
      </w:pPr>
    </w:lvl>
    <w:lvl w:ilvl="5" w:tplc="080A001B" w:tentative="1">
      <w:start w:val="1"/>
      <w:numFmt w:val="lowerRoman"/>
      <w:lvlText w:val="%6."/>
      <w:lvlJc w:val="right"/>
      <w:pPr>
        <w:ind w:left="4386" w:hanging="180"/>
      </w:pPr>
    </w:lvl>
    <w:lvl w:ilvl="6" w:tplc="080A000F" w:tentative="1">
      <w:start w:val="1"/>
      <w:numFmt w:val="decimal"/>
      <w:lvlText w:val="%7."/>
      <w:lvlJc w:val="left"/>
      <w:pPr>
        <w:ind w:left="5106" w:hanging="360"/>
      </w:pPr>
    </w:lvl>
    <w:lvl w:ilvl="7" w:tplc="080A0019" w:tentative="1">
      <w:start w:val="1"/>
      <w:numFmt w:val="lowerLetter"/>
      <w:lvlText w:val="%8."/>
      <w:lvlJc w:val="left"/>
      <w:pPr>
        <w:ind w:left="5826" w:hanging="360"/>
      </w:pPr>
    </w:lvl>
    <w:lvl w:ilvl="8" w:tplc="08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4C80E2E"/>
    <w:multiLevelType w:val="hybridMultilevel"/>
    <w:tmpl w:val="61EE46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2824B5"/>
    <w:multiLevelType w:val="hybridMultilevel"/>
    <w:tmpl w:val="65B66A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251D9E"/>
    <w:multiLevelType w:val="hybridMultilevel"/>
    <w:tmpl w:val="7D4C32A4"/>
    <w:lvl w:ilvl="0" w:tplc="C64AA348">
      <w:start w:val="1"/>
      <w:numFmt w:val="upperLetter"/>
      <w:lvlText w:val="%1)"/>
      <w:lvlJc w:val="left"/>
      <w:pPr>
        <w:ind w:left="644" w:hanging="360"/>
      </w:pPr>
      <w:rPr>
        <w:rFonts w:cs="Candara,Bold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364" w:hanging="360"/>
      </w:pPr>
    </w:lvl>
    <w:lvl w:ilvl="2" w:tplc="080A001B" w:tentative="1">
      <w:start w:val="1"/>
      <w:numFmt w:val="lowerRoman"/>
      <w:lvlText w:val="%3."/>
      <w:lvlJc w:val="right"/>
      <w:pPr>
        <w:ind w:left="2084" w:hanging="180"/>
      </w:pPr>
    </w:lvl>
    <w:lvl w:ilvl="3" w:tplc="080A000F" w:tentative="1">
      <w:start w:val="1"/>
      <w:numFmt w:val="decimal"/>
      <w:lvlText w:val="%4."/>
      <w:lvlJc w:val="left"/>
      <w:pPr>
        <w:ind w:left="2804" w:hanging="360"/>
      </w:pPr>
    </w:lvl>
    <w:lvl w:ilvl="4" w:tplc="080A0019" w:tentative="1">
      <w:start w:val="1"/>
      <w:numFmt w:val="lowerLetter"/>
      <w:lvlText w:val="%5."/>
      <w:lvlJc w:val="left"/>
      <w:pPr>
        <w:ind w:left="3524" w:hanging="360"/>
      </w:pPr>
    </w:lvl>
    <w:lvl w:ilvl="5" w:tplc="080A001B" w:tentative="1">
      <w:start w:val="1"/>
      <w:numFmt w:val="lowerRoman"/>
      <w:lvlText w:val="%6."/>
      <w:lvlJc w:val="right"/>
      <w:pPr>
        <w:ind w:left="4244" w:hanging="180"/>
      </w:pPr>
    </w:lvl>
    <w:lvl w:ilvl="6" w:tplc="080A000F" w:tentative="1">
      <w:start w:val="1"/>
      <w:numFmt w:val="decimal"/>
      <w:lvlText w:val="%7."/>
      <w:lvlJc w:val="left"/>
      <w:pPr>
        <w:ind w:left="4964" w:hanging="360"/>
      </w:pPr>
    </w:lvl>
    <w:lvl w:ilvl="7" w:tplc="080A0019" w:tentative="1">
      <w:start w:val="1"/>
      <w:numFmt w:val="lowerLetter"/>
      <w:lvlText w:val="%8."/>
      <w:lvlJc w:val="left"/>
      <w:pPr>
        <w:ind w:left="5684" w:hanging="360"/>
      </w:pPr>
    </w:lvl>
    <w:lvl w:ilvl="8" w:tplc="0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0AE2140"/>
    <w:multiLevelType w:val="hybridMultilevel"/>
    <w:tmpl w:val="7BBA2214"/>
    <w:lvl w:ilvl="0" w:tplc="C00AE91A">
      <w:start w:val="1"/>
      <w:numFmt w:val="bullet"/>
      <w:lvlText w:val="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535EA3"/>
    <w:multiLevelType w:val="hybridMultilevel"/>
    <w:tmpl w:val="9CD0442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847229E"/>
    <w:multiLevelType w:val="hybridMultilevel"/>
    <w:tmpl w:val="0AEAF73A"/>
    <w:lvl w:ilvl="0" w:tplc="080A0001">
      <w:start w:val="1"/>
      <w:numFmt w:val="bullet"/>
      <w:lvlText w:val=""/>
      <w:lvlJc w:val="left"/>
      <w:pPr>
        <w:ind w:left="88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abstractNum w:abstractNumId="8" w15:restartNumberingAfterBreak="0">
    <w:nsid w:val="192422AD"/>
    <w:multiLevelType w:val="hybridMultilevel"/>
    <w:tmpl w:val="78BC4D72"/>
    <w:lvl w:ilvl="0" w:tplc="EC4CC9C0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127E6B"/>
    <w:multiLevelType w:val="multilevel"/>
    <w:tmpl w:val="8422730A"/>
    <w:lvl w:ilvl="0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0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97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68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756" w:hanging="1800"/>
      </w:pPr>
      <w:rPr>
        <w:rFonts w:hint="default"/>
      </w:rPr>
    </w:lvl>
  </w:abstractNum>
  <w:abstractNum w:abstractNumId="10" w15:restartNumberingAfterBreak="0">
    <w:nsid w:val="2C516121"/>
    <w:multiLevelType w:val="hybridMultilevel"/>
    <w:tmpl w:val="DBB66D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2C20D04"/>
    <w:multiLevelType w:val="hybridMultilevel"/>
    <w:tmpl w:val="D6867AF6"/>
    <w:lvl w:ilvl="0" w:tplc="080A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2" w15:restartNumberingAfterBreak="0">
    <w:nsid w:val="3A977FC1"/>
    <w:multiLevelType w:val="hybridMultilevel"/>
    <w:tmpl w:val="D304B6B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A95B9F"/>
    <w:multiLevelType w:val="hybridMultilevel"/>
    <w:tmpl w:val="630638BE"/>
    <w:lvl w:ilvl="0" w:tplc="A9849F8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B0C5AB2"/>
    <w:multiLevelType w:val="hybridMultilevel"/>
    <w:tmpl w:val="9228B4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3233060"/>
    <w:multiLevelType w:val="hybridMultilevel"/>
    <w:tmpl w:val="0DC825CC"/>
    <w:lvl w:ilvl="0" w:tplc="A9849F86">
      <w:start w:val="1"/>
      <w:numFmt w:val="bullet"/>
      <w:lvlText w:val="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C25CDF"/>
    <w:multiLevelType w:val="hybridMultilevel"/>
    <w:tmpl w:val="3D16F2C4"/>
    <w:lvl w:ilvl="0" w:tplc="569619DA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5584E27"/>
    <w:multiLevelType w:val="hybridMultilevel"/>
    <w:tmpl w:val="3076984C"/>
    <w:lvl w:ilvl="0" w:tplc="E7AEBB34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3120EB"/>
    <w:multiLevelType w:val="hybridMultilevel"/>
    <w:tmpl w:val="0A32617A"/>
    <w:lvl w:ilvl="0" w:tplc="A7E8233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893D90"/>
    <w:multiLevelType w:val="hybridMultilevel"/>
    <w:tmpl w:val="374E2E88"/>
    <w:lvl w:ilvl="0" w:tplc="080A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0" w15:restartNumberingAfterBreak="0">
    <w:nsid w:val="71FE765C"/>
    <w:multiLevelType w:val="hybridMultilevel"/>
    <w:tmpl w:val="EA3483BE"/>
    <w:lvl w:ilvl="0" w:tplc="B6C4201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653F61"/>
    <w:multiLevelType w:val="hybridMultilevel"/>
    <w:tmpl w:val="5BF40518"/>
    <w:lvl w:ilvl="0" w:tplc="080A0017">
      <w:start w:val="1"/>
      <w:numFmt w:val="lowerLetter"/>
      <w:lvlText w:val="%1)"/>
      <w:lvlJc w:val="left"/>
      <w:pPr>
        <w:ind w:left="1506" w:hanging="360"/>
      </w:pPr>
    </w:lvl>
    <w:lvl w:ilvl="1" w:tplc="080A0019" w:tentative="1">
      <w:start w:val="1"/>
      <w:numFmt w:val="lowerLetter"/>
      <w:lvlText w:val="%2."/>
      <w:lvlJc w:val="left"/>
      <w:pPr>
        <w:ind w:left="2226" w:hanging="360"/>
      </w:pPr>
    </w:lvl>
    <w:lvl w:ilvl="2" w:tplc="080A001B" w:tentative="1">
      <w:start w:val="1"/>
      <w:numFmt w:val="lowerRoman"/>
      <w:lvlText w:val="%3."/>
      <w:lvlJc w:val="right"/>
      <w:pPr>
        <w:ind w:left="2946" w:hanging="180"/>
      </w:pPr>
    </w:lvl>
    <w:lvl w:ilvl="3" w:tplc="080A000F" w:tentative="1">
      <w:start w:val="1"/>
      <w:numFmt w:val="decimal"/>
      <w:lvlText w:val="%4."/>
      <w:lvlJc w:val="left"/>
      <w:pPr>
        <w:ind w:left="3666" w:hanging="360"/>
      </w:pPr>
    </w:lvl>
    <w:lvl w:ilvl="4" w:tplc="080A0019" w:tentative="1">
      <w:start w:val="1"/>
      <w:numFmt w:val="lowerLetter"/>
      <w:lvlText w:val="%5."/>
      <w:lvlJc w:val="left"/>
      <w:pPr>
        <w:ind w:left="4386" w:hanging="360"/>
      </w:pPr>
    </w:lvl>
    <w:lvl w:ilvl="5" w:tplc="080A001B" w:tentative="1">
      <w:start w:val="1"/>
      <w:numFmt w:val="lowerRoman"/>
      <w:lvlText w:val="%6."/>
      <w:lvlJc w:val="right"/>
      <w:pPr>
        <w:ind w:left="5106" w:hanging="180"/>
      </w:pPr>
    </w:lvl>
    <w:lvl w:ilvl="6" w:tplc="080A000F" w:tentative="1">
      <w:start w:val="1"/>
      <w:numFmt w:val="decimal"/>
      <w:lvlText w:val="%7."/>
      <w:lvlJc w:val="left"/>
      <w:pPr>
        <w:ind w:left="5826" w:hanging="360"/>
      </w:pPr>
    </w:lvl>
    <w:lvl w:ilvl="7" w:tplc="080A0019" w:tentative="1">
      <w:start w:val="1"/>
      <w:numFmt w:val="lowerLetter"/>
      <w:lvlText w:val="%8."/>
      <w:lvlJc w:val="left"/>
      <w:pPr>
        <w:ind w:left="6546" w:hanging="360"/>
      </w:pPr>
    </w:lvl>
    <w:lvl w:ilvl="8" w:tplc="080A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2" w15:restartNumberingAfterBreak="0">
    <w:nsid w:val="7C186E6B"/>
    <w:multiLevelType w:val="hybridMultilevel"/>
    <w:tmpl w:val="09CE7FAC"/>
    <w:lvl w:ilvl="0" w:tplc="4148C084">
      <w:numFmt w:val="bullet"/>
      <w:lvlText w:val=""/>
      <w:lvlJc w:val="left"/>
      <w:pPr>
        <w:ind w:left="720" w:hanging="360"/>
      </w:pPr>
      <w:rPr>
        <w:rFonts w:ascii="Symbol" w:eastAsiaTheme="minorEastAsia" w:hAnsi="Symbol" w:cs="Candara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7"/>
  </w:num>
  <w:num w:numId="3">
    <w:abstractNumId w:val="16"/>
  </w:num>
  <w:num w:numId="4">
    <w:abstractNumId w:val="8"/>
  </w:num>
  <w:num w:numId="5">
    <w:abstractNumId w:val="13"/>
  </w:num>
  <w:num w:numId="6">
    <w:abstractNumId w:val="15"/>
  </w:num>
  <w:num w:numId="7">
    <w:abstractNumId w:val="10"/>
  </w:num>
  <w:num w:numId="8">
    <w:abstractNumId w:val="19"/>
  </w:num>
  <w:num w:numId="9">
    <w:abstractNumId w:val="11"/>
  </w:num>
  <w:num w:numId="10">
    <w:abstractNumId w:val="3"/>
  </w:num>
  <w:num w:numId="11">
    <w:abstractNumId w:val="4"/>
  </w:num>
  <w:num w:numId="12">
    <w:abstractNumId w:val="14"/>
  </w:num>
  <w:num w:numId="13">
    <w:abstractNumId w:val="0"/>
  </w:num>
  <w:num w:numId="14">
    <w:abstractNumId w:val="6"/>
  </w:num>
  <w:num w:numId="15">
    <w:abstractNumId w:val="5"/>
  </w:num>
  <w:num w:numId="16">
    <w:abstractNumId w:val="20"/>
  </w:num>
  <w:num w:numId="17">
    <w:abstractNumId w:val="12"/>
  </w:num>
  <w:num w:numId="18">
    <w:abstractNumId w:val="2"/>
  </w:num>
  <w:num w:numId="19">
    <w:abstractNumId w:val="7"/>
  </w:num>
  <w:num w:numId="20">
    <w:abstractNumId w:val="18"/>
  </w:num>
  <w:num w:numId="21">
    <w:abstractNumId w:val="9"/>
  </w:num>
  <w:num w:numId="22">
    <w:abstractNumId w:val="1"/>
  </w:num>
  <w:num w:numId="23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ocumentProtection w:edit="forms" w:enforcement="0"/>
  <w:defaultTabStop w:val="708"/>
  <w:hyphenationZone w:val="425"/>
  <w:drawingGridHorizontalSpacing w:val="110"/>
  <w:displayHorizontalDrawingGridEvery w:val="2"/>
  <w:doNotShadeFormData/>
  <w:characterSpacingControl w:val="doNotCompress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AyNjGxMDU3NzUxNLNQ0lEKTi0uzszPAykwqgUA/fa4tSwAAAA="/>
  </w:docVars>
  <w:rsids>
    <w:rsidRoot w:val="00307D15"/>
    <w:rsid w:val="00000F78"/>
    <w:rsid w:val="00003D93"/>
    <w:rsid w:val="000064B1"/>
    <w:rsid w:val="000136CB"/>
    <w:rsid w:val="00016EFA"/>
    <w:rsid w:val="000205B4"/>
    <w:rsid w:val="000230D1"/>
    <w:rsid w:val="00023425"/>
    <w:rsid w:val="0002687D"/>
    <w:rsid w:val="00027A76"/>
    <w:rsid w:val="00035FC4"/>
    <w:rsid w:val="0003643E"/>
    <w:rsid w:val="00045948"/>
    <w:rsid w:val="00047353"/>
    <w:rsid w:val="00051825"/>
    <w:rsid w:val="000528D6"/>
    <w:rsid w:val="00054566"/>
    <w:rsid w:val="00055124"/>
    <w:rsid w:val="00060383"/>
    <w:rsid w:val="00060EFF"/>
    <w:rsid w:val="00063B1D"/>
    <w:rsid w:val="00063F98"/>
    <w:rsid w:val="00066B2D"/>
    <w:rsid w:val="00070627"/>
    <w:rsid w:val="00071524"/>
    <w:rsid w:val="00072617"/>
    <w:rsid w:val="00072DD1"/>
    <w:rsid w:val="000745FD"/>
    <w:rsid w:val="000802CE"/>
    <w:rsid w:val="00084A74"/>
    <w:rsid w:val="000903C6"/>
    <w:rsid w:val="000914DA"/>
    <w:rsid w:val="00093E9F"/>
    <w:rsid w:val="000A1A2A"/>
    <w:rsid w:val="000A1C20"/>
    <w:rsid w:val="000A608A"/>
    <w:rsid w:val="000A7B48"/>
    <w:rsid w:val="000B0AE8"/>
    <w:rsid w:val="000B1650"/>
    <w:rsid w:val="000B2D7A"/>
    <w:rsid w:val="000B4223"/>
    <w:rsid w:val="000B706B"/>
    <w:rsid w:val="000B7800"/>
    <w:rsid w:val="000B7A5A"/>
    <w:rsid w:val="000C12EC"/>
    <w:rsid w:val="000C5681"/>
    <w:rsid w:val="000C69C3"/>
    <w:rsid w:val="000C6AF2"/>
    <w:rsid w:val="000D2171"/>
    <w:rsid w:val="000D26EA"/>
    <w:rsid w:val="000E2C80"/>
    <w:rsid w:val="000E48C6"/>
    <w:rsid w:val="000E69E1"/>
    <w:rsid w:val="000E7A67"/>
    <w:rsid w:val="000F0100"/>
    <w:rsid w:val="000F1FC6"/>
    <w:rsid w:val="000F3035"/>
    <w:rsid w:val="000F6084"/>
    <w:rsid w:val="001003C3"/>
    <w:rsid w:val="00100F13"/>
    <w:rsid w:val="00101A50"/>
    <w:rsid w:val="001030D7"/>
    <w:rsid w:val="00107339"/>
    <w:rsid w:val="001119AC"/>
    <w:rsid w:val="001135EF"/>
    <w:rsid w:val="00116F38"/>
    <w:rsid w:val="0012058A"/>
    <w:rsid w:val="001220B0"/>
    <w:rsid w:val="001225A6"/>
    <w:rsid w:val="00123C84"/>
    <w:rsid w:val="00126C89"/>
    <w:rsid w:val="00143937"/>
    <w:rsid w:val="001453F7"/>
    <w:rsid w:val="00147052"/>
    <w:rsid w:val="0015115B"/>
    <w:rsid w:val="00163430"/>
    <w:rsid w:val="00165722"/>
    <w:rsid w:val="00170720"/>
    <w:rsid w:val="00170B45"/>
    <w:rsid w:val="00170C7C"/>
    <w:rsid w:val="00171E48"/>
    <w:rsid w:val="0017524A"/>
    <w:rsid w:val="0017683E"/>
    <w:rsid w:val="00181AE0"/>
    <w:rsid w:val="001836BD"/>
    <w:rsid w:val="00184AD9"/>
    <w:rsid w:val="00184CC9"/>
    <w:rsid w:val="00185809"/>
    <w:rsid w:val="001905B7"/>
    <w:rsid w:val="00190797"/>
    <w:rsid w:val="001947DB"/>
    <w:rsid w:val="00195BC7"/>
    <w:rsid w:val="001967EA"/>
    <w:rsid w:val="001A0460"/>
    <w:rsid w:val="001A0581"/>
    <w:rsid w:val="001A578C"/>
    <w:rsid w:val="001A7B15"/>
    <w:rsid w:val="001B5033"/>
    <w:rsid w:val="001B7BF5"/>
    <w:rsid w:val="001C010F"/>
    <w:rsid w:val="001C1747"/>
    <w:rsid w:val="001C192A"/>
    <w:rsid w:val="001C2074"/>
    <w:rsid w:val="001C21BF"/>
    <w:rsid w:val="001C33D9"/>
    <w:rsid w:val="001C4555"/>
    <w:rsid w:val="001C51D8"/>
    <w:rsid w:val="001C6784"/>
    <w:rsid w:val="001C6F34"/>
    <w:rsid w:val="001D0A58"/>
    <w:rsid w:val="001E0260"/>
    <w:rsid w:val="001E2B08"/>
    <w:rsid w:val="001E781C"/>
    <w:rsid w:val="001F02F7"/>
    <w:rsid w:val="001F4E0F"/>
    <w:rsid w:val="001F6258"/>
    <w:rsid w:val="00202531"/>
    <w:rsid w:val="002068D2"/>
    <w:rsid w:val="00207064"/>
    <w:rsid w:val="002102DF"/>
    <w:rsid w:val="00210899"/>
    <w:rsid w:val="00211FEF"/>
    <w:rsid w:val="002130D8"/>
    <w:rsid w:val="00214801"/>
    <w:rsid w:val="00220BD1"/>
    <w:rsid w:val="002219E2"/>
    <w:rsid w:val="002260AC"/>
    <w:rsid w:val="002261AB"/>
    <w:rsid w:val="00230713"/>
    <w:rsid w:val="00230E94"/>
    <w:rsid w:val="0023505A"/>
    <w:rsid w:val="00235586"/>
    <w:rsid w:val="002355AA"/>
    <w:rsid w:val="00237EC1"/>
    <w:rsid w:val="00240122"/>
    <w:rsid w:val="00242938"/>
    <w:rsid w:val="00245F9C"/>
    <w:rsid w:val="0024628F"/>
    <w:rsid w:val="00247ABA"/>
    <w:rsid w:val="00251A10"/>
    <w:rsid w:val="00251C19"/>
    <w:rsid w:val="002540BF"/>
    <w:rsid w:val="00255BE5"/>
    <w:rsid w:val="00255C76"/>
    <w:rsid w:val="00260682"/>
    <w:rsid w:val="0026099C"/>
    <w:rsid w:val="00271894"/>
    <w:rsid w:val="00272DA0"/>
    <w:rsid w:val="002755ED"/>
    <w:rsid w:val="00277BF5"/>
    <w:rsid w:val="0028101A"/>
    <w:rsid w:val="00284859"/>
    <w:rsid w:val="00285BA1"/>
    <w:rsid w:val="00290A4C"/>
    <w:rsid w:val="00293BF0"/>
    <w:rsid w:val="00293F4D"/>
    <w:rsid w:val="0029479E"/>
    <w:rsid w:val="0029612F"/>
    <w:rsid w:val="002A4B83"/>
    <w:rsid w:val="002A4C6C"/>
    <w:rsid w:val="002A5EFC"/>
    <w:rsid w:val="002A6E0D"/>
    <w:rsid w:val="002B0F90"/>
    <w:rsid w:val="002B1529"/>
    <w:rsid w:val="002B24CA"/>
    <w:rsid w:val="002B4593"/>
    <w:rsid w:val="002B6A77"/>
    <w:rsid w:val="002C558C"/>
    <w:rsid w:val="002D5A67"/>
    <w:rsid w:val="002D5FE3"/>
    <w:rsid w:val="002D7281"/>
    <w:rsid w:val="002E1089"/>
    <w:rsid w:val="002E1196"/>
    <w:rsid w:val="002E263D"/>
    <w:rsid w:val="002E4212"/>
    <w:rsid w:val="002E6C05"/>
    <w:rsid w:val="002F0980"/>
    <w:rsid w:val="002F2AC5"/>
    <w:rsid w:val="002F3DAC"/>
    <w:rsid w:val="002F4181"/>
    <w:rsid w:val="002F58EB"/>
    <w:rsid w:val="002F6BB3"/>
    <w:rsid w:val="00300214"/>
    <w:rsid w:val="00302C9C"/>
    <w:rsid w:val="00304EBC"/>
    <w:rsid w:val="0030612D"/>
    <w:rsid w:val="00307D15"/>
    <w:rsid w:val="00311290"/>
    <w:rsid w:val="003123A7"/>
    <w:rsid w:val="00312BD6"/>
    <w:rsid w:val="003160CD"/>
    <w:rsid w:val="00320ECC"/>
    <w:rsid w:val="003238C3"/>
    <w:rsid w:val="003242BD"/>
    <w:rsid w:val="00325810"/>
    <w:rsid w:val="00327BE7"/>
    <w:rsid w:val="003308BD"/>
    <w:rsid w:val="003317E9"/>
    <w:rsid w:val="00331ACB"/>
    <w:rsid w:val="003340E4"/>
    <w:rsid w:val="00337CC9"/>
    <w:rsid w:val="00344CA7"/>
    <w:rsid w:val="00345AB5"/>
    <w:rsid w:val="00345B54"/>
    <w:rsid w:val="003477D0"/>
    <w:rsid w:val="00350A47"/>
    <w:rsid w:val="00350AB4"/>
    <w:rsid w:val="00351CE6"/>
    <w:rsid w:val="003541F6"/>
    <w:rsid w:val="003575E3"/>
    <w:rsid w:val="0035791D"/>
    <w:rsid w:val="00360215"/>
    <w:rsid w:val="0036113A"/>
    <w:rsid w:val="00361A68"/>
    <w:rsid w:val="00370591"/>
    <w:rsid w:val="0037217B"/>
    <w:rsid w:val="0037243D"/>
    <w:rsid w:val="00373643"/>
    <w:rsid w:val="003749EB"/>
    <w:rsid w:val="00377671"/>
    <w:rsid w:val="00377C19"/>
    <w:rsid w:val="00381048"/>
    <w:rsid w:val="00382173"/>
    <w:rsid w:val="003822CD"/>
    <w:rsid w:val="00382EF4"/>
    <w:rsid w:val="00384BB5"/>
    <w:rsid w:val="0038523B"/>
    <w:rsid w:val="00386FD6"/>
    <w:rsid w:val="003904E2"/>
    <w:rsid w:val="00391020"/>
    <w:rsid w:val="003914C4"/>
    <w:rsid w:val="00393E78"/>
    <w:rsid w:val="0039594F"/>
    <w:rsid w:val="003974FD"/>
    <w:rsid w:val="00397560"/>
    <w:rsid w:val="003A0BD7"/>
    <w:rsid w:val="003A13B8"/>
    <w:rsid w:val="003A2E61"/>
    <w:rsid w:val="003A39AE"/>
    <w:rsid w:val="003A3DBF"/>
    <w:rsid w:val="003A4423"/>
    <w:rsid w:val="003A5B94"/>
    <w:rsid w:val="003B0316"/>
    <w:rsid w:val="003B0E05"/>
    <w:rsid w:val="003B16BB"/>
    <w:rsid w:val="003C76BE"/>
    <w:rsid w:val="003D1965"/>
    <w:rsid w:val="003D234B"/>
    <w:rsid w:val="003D2A8E"/>
    <w:rsid w:val="003D51BE"/>
    <w:rsid w:val="003D7345"/>
    <w:rsid w:val="003E0C81"/>
    <w:rsid w:val="003E250D"/>
    <w:rsid w:val="003E2821"/>
    <w:rsid w:val="003E2CEE"/>
    <w:rsid w:val="003E34B6"/>
    <w:rsid w:val="003E4004"/>
    <w:rsid w:val="003E4B6E"/>
    <w:rsid w:val="003F0B6D"/>
    <w:rsid w:val="003F19AE"/>
    <w:rsid w:val="003F396D"/>
    <w:rsid w:val="003F6BB6"/>
    <w:rsid w:val="00402176"/>
    <w:rsid w:val="004035B9"/>
    <w:rsid w:val="00404B3F"/>
    <w:rsid w:val="00410039"/>
    <w:rsid w:val="00414545"/>
    <w:rsid w:val="00416B92"/>
    <w:rsid w:val="004173DD"/>
    <w:rsid w:val="004214C7"/>
    <w:rsid w:val="00422D1B"/>
    <w:rsid w:val="004232C6"/>
    <w:rsid w:val="00431388"/>
    <w:rsid w:val="00431A1D"/>
    <w:rsid w:val="004373CF"/>
    <w:rsid w:val="00440C36"/>
    <w:rsid w:val="0044151A"/>
    <w:rsid w:val="004435FA"/>
    <w:rsid w:val="004445D1"/>
    <w:rsid w:val="0045071E"/>
    <w:rsid w:val="004517B8"/>
    <w:rsid w:val="00455C4C"/>
    <w:rsid w:val="00455DD4"/>
    <w:rsid w:val="004616CB"/>
    <w:rsid w:val="00462177"/>
    <w:rsid w:val="00462864"/>
    <w:rsid w:val="0046656D"/>
    <w:rsid w:val="00466638"/>
    <w:rsid w:val="00470EAA"/>
    <w:rsid w:val="00473645"/>
    <w:rsid w:val="0047455F"/>
    <w:rsid w:val="004767BE"/>
    <w:rsid w:val="004809EE"/>
    <w:rsid w:val="00481BED"/>
    <w:rsid w:val="00482543"/>
    <w:rsid w:val="00484309"/>
    <w:rsid w:val="00487DCD"/>
    <w:rsid w:val="00487E07"/>
    <w:rsid w:val="00487F9A"/>
    <w:rsid w:val="004912A9"/>
    <w:rsid w:val="004930FD"/>
    <w:rsid w:val="004935E5"/>
    <w:rsid w:val="004943F3"/>
    <w:rsid w:val="00497BA4"/>
    <w:rsid w:val="004A0B39"/>
    <w:rsid w:val="004A11C6"/>
    <w:rsid w:val="004A44C7"/>
    <w:rsid w:val="004A44CB"/>
    <w:rsid w:val="004A663D"/>
    <w:rsid w:val="004B1B49"/>
    <w:rsid w:val="004B61AA"/>
    <w:rsid w:val="004B6DFD"/>
    <w:rsid w:val="004B7EA0"/>
    <w:rsid w:val="004C10D8"/>
    <w:rsid w:val="004C24D5"/>
    <w:rsid w:val="004C4188"/>
    <w:rsid w:val="004D032B"/>
    <w:rsid w:val="004D0AED"/>
    <w:rsid w:val="004D0DE6"/>
    <w:rsid w:val="004D24CA"/>
    <w:rsid w:val="004D26D8"/>
    <w:rsid w:val="004D3C73"/>
    <w:rsid w:val="004D7E2C"/>
    <w:rsid w:val="004E1568"/>
    <w:rsid w:val="004E3A85"/>
    <w:rsid w:val="004E547A"/>
    <w:rsid w:val="004E7701"/>
    <w:rsid w:val="004E79F5"/>
    <w:rsid w:val="004F151E"/>
    <w:rsid w:val="004F304D"/>
    <w:rsid w:val="004F490C"/>
    <w:rsid w:val="00503006"/>
    <w:rsid w:val="0050370F"/>
    <w:rsid w:val="0050672D"/>
    <w:rsid w:val="0050716B"/>
    <w:rsid w:val="00507175"/>
    <w:rsid w:val="00511426"/>
    <w:rsid w:val="0051159A"/>
    <w:rsid w:val="005126D0"/>
    <w:rsid w:val="00513DEB"/>
    <w:rsid w:val="005143FD"/>
    <w:rsid w:val="005230C8"/>
    <w:rsid w:val="005242D9"/>
    <w:rsid w:val="00536755"/>
    <w:rsid w:val="00537816"/>
    <w:rsid w:val="00541C4B"/>
    <w:rsid w:val="0054558A"/>
    <w:rsid w:val="00545D7B"/>
    <w:rsid w:val="005478D2"/>
    <w:rsid w:val="005514AF"/>
    <w:rsid w:val="005546C6"/>
    <w:rsid w:val="00556308"/>
    <w:rsid w:val="00561F08"/>
    <w:rsid w:val="005637CB"/>
    <w:rsid w:val="005642A3"/>
    <w:rsid w:val="005658F7"/>
    <w:rsid w:val="00566691"/>
    <w:rsid w:val="005678F9"/>
    <w:rsid w:val="00571BA2"/>
    <w:rsid w:val="00571EE3"/>
    <w:rsid w:val="00582480"/>
    <w:rsid w:val="0059127B"/>
    <w:rsid w:val="0059487D"/>
    <w:rsid w:val="0059663A"/>
    <w:rsid w:val="005A266C"/>
    <w:rsid w:val="005A50E3"/>
    <w:rsid w:val="005A559B"/>
    <w:rsid w:val="005A5F9A"/>
    <w:rsid w:val="005A6BF2"/>
    <w:rsid w:val="005B1FC9"/>
    <w:rsid w:val="005B25C0"/>
    <w:rsid w:val="005B5299"/>
    <w:rsid w:val="005C00DD"/>
    <w:rsid w:val="005C0436"/>
    <w:rsid w:val="005C357A"/>
    <w:rsid w:val="005C3925"/>
    <w:rsid w:val="005D1826"/>
    <w:rsid w:val="005D63AE"/>
    <w:rsid w:val="005E122A"/>
    <w:rsid w:val="005E1A4D"/>
    <w:rsid w:val="005E40AC"/>
    <w:rsid w:val="005E424D"/>
    <w:rsid w:val="005F1CB1"/>
    <w:rsid w:val="005F2470"/>
    <w:rsid w:val="005F40EE"/>
    <w:rsid w:val="00602D1E"/>
    <w:rsid w:val="0060504A"/>
    <w:rsid w:val="0060571F"/>
    <w:rsid w:val="00605EAF"/>
    <w:rsid w:val="006063C0"/>
    <w:rsid w:val="0060679E"/>
    <w:rsid w:val="006115ED"/>
    <w:rsid w:val="00611895"/>
    <w:rsid w:val="00614674"/>
    <w:rsid w:val="0062415F"/>
    <w:rsid w:val="006245EB"/>
    <w:rsid w:val="00626142"/>
    <w:rsid w:val="00627669"/>
    <w:rsid w:val="006308E0"/>
    <w:rsid w:val="006322C8"/>
    <w:rsid w:val="0063337B"/>
    <w:rsid w:val="00633CF6"/>
    <w:rsid w:val="006349B9"/>
    <w:rsid w:val="006355DE"/>
    <w:rsid w:val="006367F7"/>
    <w:rsid w:val="00640AA6"/>
    <w:rsid w:val="00645B55"/>
    <w:rsid w:val="00646862"/>
    <w:rsid w:val="00646C45"/>
    <w:rsid w:val="0064755F"/>
    <w:rsid w:val="00660614"/>
    <w:rsid w:val="006616A6"/>
    <w:rsid w:val="00661A04"/>
    <w:rsid w:val="0066216D"/>
    <w:rsid w:val="006719C8"/>
    <w:rsid w:val="006721B4"/>
    <w:rsid w:val="006734C5"/>
    <w:rsid w:val="006754B8"/>
    <w:rsid w:val="0067614A"/>
    <w:rsid w:val="00683A28"/>
    <w:rsid w:val="00683EF3"/>
    <w:rsid w:val="00686DE1"/>
    <w:rsid w:val="00687B98"/>
    <w:rsid w:val="00696546"/>
    <w:rsid w:val="006976D3"/>
    <w:rsid w:val="006A37A1"/>
    <w:rsid w:val="006A5230"/>
    <w:rsid w:val="006A61E0"/>
    <w:rsid w:val="006A663E"/>
    <w:rsid w:val="006A735B"/>
    <w:rsid w:val="006B22E5"/>
    <w:rsid w:val="006B3401"/>
    <w:rsid w:val="006B3C4D"/>
    <w:rsid w:val="006B4210"/>
    <w:rsid w:val="006B561F"/>
    <w:rsid w:val="006C0607"/>
    <w:rsid w:val="006C0F08"/>
    <w:rsid w:val="006C3E32"/>
    <w:rsid w:val="006C6CE5"/>
    <w:rsid w:val="006D1D24"/>
    <w:rsid w:val="006D48FA"/>
    <w:rsid w:val="006D5A81"/>
    <w:rsid w:val="006D6F83"/>
    <w:rsid w:val="006D7AB0"/>
    <w:rsid w:val="006D7B5A"/>
    <w:rsid w:val="006E1014"/>
    <w:rsid w:val="006E11D1"/>
    <w:rsid w:val="006E13FB"/>
    <w:rsid w:val="006E1DA1"/>
    <w:rsid w:val="006E224D"/>
    <w:rsid w:val="006E375C"/>
    <w:rsid w:val="006E4038"/>
    <w:rsid w:val="006F0575"/>
    <w:rsid w:val="006F1154"/>
    <w:rsid w:val="00702BD7"/>
    <w:rsid w:val="00703537"/>
    <w:rsid w:val="00704560"/>
    <w:rsid w:val="0070488A"/>
    <w:rsid w:val="00705137"/>
    <w:rsid w:val="00705D2D"/>
    <w:rsid w:val="0070647F"/>
    <w:rsid w:val="007075E2"/>
    <w:rsid w:val="00710888"/>
    <w:rsid w:val="007110DF"/>
    <w:rsid w:val="007150A0"/>
    <w:rsid w:val="007202BA"/>
    <w:rsid w:val="007256EC"/>
    <w:rsid w:val="0072726B"/>
    <w:rsid w:val="00730B93"/>
    <w:rsid w:val="007315F4"/>
    <w:rsid w:val="007351E4"/>
    <w:rsid w:val="00736491"/>
    <w:rsid w:val="00741421"/>
    <w:rsid w:val="007419B3"/>
    <w:rsid w:val="0074205B"/>
    <w:rsid w:val="00742A6A"/>
    <w:rsid w:val="00742E6B"/>
    <w:rsid w:val="007445DF"/>
    <w:rsid w:val="00746138"/>
    <w:rsid w:val="00746A8F"/>
    <w:rsid w:val="007503CF"/>
    <w:rsid w:val="00756301"/>
    <w:rsid w:val="00760CA2"/>
    <w:rsid w:val="007611C7"/>
    <w:rsid w:val="00761313"/>
    <w:rsid w:val="00762861"/>
    <w:rsid w:val="00764D1D"/>
    <w:rsid w:val="007658E8"/>
    <w:rsid w:val="00766912"/>
    <w:rsid w:val="00767BAC"/>
    <w:rsid w:val="007743FD"/>
    <w:rsid w:val="007814A4"/>
    <w:rsid w:val="0078379F"/>
    <w:rsid w:val="007844A9"/>
    <w:rsid w:val="007857A6"/>
    <w:rsid w:val="00790279"/>
    <w:rsid w:val="00790C56"/>
    <w:rsid w:val="00790E6D"/>
    <w:rsid w:val="007924F3"/>
    <w:rsid w:val="00792DE2"/>
    <w:rsid w:val="00792FF4"/>
    <w:rsid w:val="0079356C"/>
    <w:rsid w:val="0079610B"/>
    <w:rsid w:val="007A2874"/>
    <w:rsid w:val="007A2EAD"/>
    <w:rsid w:val="007A34EE"/>
    <w:rsid w:val="007A3B2B"/>
    <w:rsid w:val="007A72F9"/>
    <w:rsid w:val="007B2872"/>
    <w:rsid w:val="007B5575"/>
    <w:rsid w:val="007B654C"/>
    <w:rsid w:val="007C3950"/>
    <w:rsid w:val="007C3F27"/>
    <w:rsid w:val="007D2439"/>
    <w:rsid w:val="007D70EC"/>
    <w:rsid w:val="007E2FEC"/>
    <w:rsid w:val="007E49D5"/>
    <w:rsid w:val="007E646B"/>
    <w:rsid w:val="007F1C30"/>
    <w:rsid w:val="007F2D89"/>
    <w:rsid w:val="007F34F9"/>
    <w:rsid w:val="007F3FAF"/>
    <w:rsid w:val="007F489B"/>
    <w:rsid w:val="007F584E"/>
    <w:rsid w:val="007F6F78"/>
    <w:rsid w:val="0080183C"/>
    <w:rsid w:val="00801F1A"/>
    <w:rsid w:val="00802760"/>
    <w:rsid w:val="00803B34"/>
    <w:rsid w:val="0080588A"/>
    <w:rsid w:val="00806F28"/>
    <w:rsid w:val="00810342"/>
    <w:rsid w:val="00813580"/>
    <w:rsid w:val="00817408"/>
    <w:rsid w:val="0082041A"/>
    <w:rsid w:val="00821DCD"/>
    <w:rsid w:val="00823009"/>
    <w:rsid w:val="008232CC"/>
    <w:rsid w:val="00825EAA"/>
    <w:rsid w:val="00827C43"/>
    <w:rsid w:val="00830519"/>
    <w:rsid w:val="00831413"/>
    <w:rsid w:val="00833FB0"/>
    <w:rsid w:val="00836417"/>
    <w:rsid w:val="00837AF1"/>
    <w:rsid w:val="0084005F"/>
    <w:rsid w:val="008403BE"/>
    <w:rsid w:val="008412F2"/>
    <w:rsid w:val="00851CEB"/>
    <w:rsid w:val="00853A7A"/>
    <w:rsid w:val="00866C34"/>
    <w:rsid w:val="00872EC2"/>
    <w:rsid w:val="00880045"/>
    <w:rsid w:val="008830A4"/>
    <w:rsid w:val="00883BBF"/>
    <w:rsid w:val="00884105"/>
    <w:rsid w:val="008844B0"/>
    <w:rsid w:val="008860FD"/>
    <w:rsid w:val="0088613D"/>
    <w:rsid w:val="00887E71"/>
    <w:rsid w:val="008900B6"/>
    <w:rsid w:val="008915AF"/>
    <w:rsid w:val="00896160"/>
    <w:rsid w:val="00897BED"/>
    <w:rsid w:val="008A11B6"/>
    <w:rsid w:val="008A19CD"/>
    <w:rsid w:val="008A266F"/>
    <w:rsid w:val="008A2D33"/>
    <w:rsid w:val="008A30A2"/>
    <w:rsid w:val="008A3125"/>
    <w:rsid w:val="008B0752"/>
    <w:rsid w:val="008B3ED5"/>
    <w:rsid w:val="008B7B87"/>
    <w:rsid w:val="008C1FE6"/>
    <w:rsid w:val="008D03F4"/>
    <w:rsid w:val="008D4E84"/>
    <w:rsid w:val="008D738A"/>
    <w:rsid w:val="008E2F55"/>
    <w:rsid w:val="008E4416"/>
    <w:rsid w:val="008E4A8E"/>
    <w:rsid w:val="008E62B7"/>
    <w:rsid w:val="008F09C7"/>
    <w:rsid w:val="008F11A5"/>
    <w:rsid w:val="008F3BC6"/>
    <w:rsid w:val="008F3EA0"/>
    <w:rsid w:val="008F46E1"/>
    <w:rsid w:val="008F5359"/>
    <w:rsid w:val="008F5FAF"/>
    <w:rsid w:val="00901A45"/>
    <w:rsid w:val="00902C7A"/>
    <w:rsid w:val="009108C1"/>
    <w:rsid w:val="009129BA"/>
    <w:rsid w:val="00915C5C"/>
    <w:rsid w:val="0091661B"/>
    <w:rsid w:val="00920B8A"/>
    <w:rsid w:val="0092273C"/>
    <w:rsid w:val="00927870"/>
    <w:rsid w:val="009318D6"/>
    <w:rsid w:val="00932EE7"/>
    <w:rsid w:val="00934531"/>
    <w:rsid w:val="00934FCB"/>
    <w:rsid w:val="00937E02"/>
    <w:rsid w:val="0094242F"/>
    <w:rsid w:val="009432F2"/>
    <w:rsid w:val="00944422"/>
    <w:rsid w:val="009500CC"/>
    <w:rsid w:val="00954B8C"/>
    <w:rsid w:val="00954DFE"/>
    <w:rsid w:val="00957268"/>
    <w:rsid w:val="009614C9"/>
    <w:rsid w:val="00964B36"/>
    <w:rsid w:val="00965687"/>
    <w:rsid w:val="00967845"/>
    <w:rsid w:val="009719BB"/>
    <w:rsid w:val="00974800"/>
    <w:rsid w:val="00974C92"/>
    <w:rsid w:val="00976765"/>
    <w:rsid w:val="009769F8"/>
    <w:rsid w:val="00983050"/>
    <w:rsid w:val="0098368A"/>
    <w:rsid w:val="009856E5"/>
    <w:rsid w:val="00986A55"/>
    <w:rsid w:val="00993D9C"/>
    <w:rsid w:val="00993F70"/>
    <w:rsid w:val="00995B75"/>
    <w:rsid w:val="009B2C80"/>
    <w:rsid w:val="009B310C"/>
    <w:rsid w:val="009B3D4B"/>
    <w:rsid w:val="009B4AF9"/>
    <w:rsid w:val="009B78D3"/>
    <w:rsid w:val="009C0D04"/>
    <w:rsid w:val="009C124A"/>
    <w:rsid w:val="009D07EE"/>
    <w:rsid w:val="009D35AB"/>
    <w:rsid w:val="009D5526"/>
    <w:rsid w:val="009E4780"/>
    <w:rsid w:val="009E51E8"/>
    <w:rsid w:val="009E562D"/>
    <w:rsid w:val="009E57A9"/>
    <w:rsid w:val="009E6ED4"/>
    <w:rsid w:val="009E7A07"/>
    <w:rsid w:val="009F24A1"/>
    <w:rsid w:val="009F3335"/>
    <w:rsid w:val="009F4B29"/>
    <w:rsid w:val="009F520B"/>
    <w:rsid w:val="00A00010"/>
    <w:rsid w:val="00A00409"/>
    <w:rsid w:val="00A00D33"/>
    <w:rsid w:val="00A02C7C"/>
    <w:rsid w:val="00A03DB5"/>
    <w:rsid w:val="00A04F14"/>
    <w:rsid w:val="00A0506B"/>
    <w:rsid w:val="00A0543E"/>
    <w:rsid w:val="00A054C9"/>
    <w:rsid w:val="00A0720A"/>
    <w:rsid w:val="00A11A70"/>
    <w:rsid w:val="00A13AD2"/>
    <w:rsid w:val="00A170C5"/>
    <w:rsid w:val="00A22517"/>
    <w:rsid w:val="00A23336"/>
    <w:rsid w:val="00A3429C"/>
    <w:rsid w:val="00A3448F"/>
    <w:rsid w:val="00A37572"/>
    <w:rsid w:val="00A37DDD"/>
    <w:rsid w:val="00A40974"/>
    <w:rsid w:val="00A40B97"/>
    <w:rsid w:val="00A41B1A"/>
    <w:rsid w:val="00A4358D"/>
    <w:rsid w:val="00A45ACA"/>
    <w:rsid w:val="00A45D9F"/>
    <w:rsid w:val="00A511AB"/>
    <w:rsid w:val="00A52BC4"/>
    <w:rsid w:val="00A579EC"/>
    <w:rsid w:val="00A6060C"/>
    <w:rsid w:val="00A67826"/>
    <w:rsid w:val="00A70636"/>
    <w:rsid w:val="00A749C1"/>
    <w:rsid w:val="00A75AF4"/>
    <w:rsid w:val="00A77FD5"/>
    <w:rsid w:val="00A84C0E"/>
    <w:rsid w:val="00A86FA0"/>
    <w:rsid w:val="00A904FC"/>
    <w:rsid w:val="00A90D54"/>
    <w:rsid w:val="00A93785"/>
    <w:rsid w:val="00A93C71"/>
    <w:rsid w:val="00A9610E"/>
    <w:rsid w:val="00A96BE2"/>
    <w:rsid w:val="00A96E10"/>
    <w:rsid w:val="00A976E6"/>
    <w:rsid w:val="00AA1763"/>
    <w:rsid w:val="00AA36CF"/>
    <w:rsid w:val="00AA3C62"/>
    <w:rsid w:val="00AA5191"/>
    <w:rsid w:val="00AA54C3"/>
    <w:rsid w:val="00AA59DC"/>
    <w:rsid w:val="00AB235D"/>
    <w:rsid w:val="00AB335B"/>
    <w:rsid w:val="00AB5743"/>
    <w:rsid w:val="00AC7D38"/>
    <w:rsid w:val="00AC7FB4"/>
    <w:rsid w:val="00AD1BB6"/>
    <w:rsid w:val="00AD5C99"/>
    <w:rsid w:val="00AE38E7"/>
    <w:rsid w:val="00AE447C"/>
    <w:rsid w:val="00AE61E0"/>
    <w:rsid w:val="00AF0792"/>
    <w:rsid w:val="00AF54FD"/>
    <w:rsid w:val="00AF7FA8"/>
    <w:rsid w:val="00B013CA"/>
    <w:rsid w:val="00B0244A"/>
    <w:rsid w:val="00B03535"/>
    <w:rsid w:val="00B059A7"/>
    <w:rsid w:val="00B05DB8"/>
    <w:rsid w:val="00B129AA"/>
    <w:rsid w:val="00B13596"/>
    <w:rsid w:val="00B167D2"/>
    <w:rsid w:val="00B16B25"/>
    <w:rsid w:val="00B16CF6"/>
    <w:rsid w:val="00B210B2"/>
    <w:rsid w:val="00B24629"/>
    <w:rsid w:val="00B25A64"/>
    <w:rsid w:val="00B27720"/>
    <w:rsid w:val="00B33685"/>
    <w:rsid w:val="00B372CF"/>
    <w:rsid w:val="00B44343"/>
    <w:rsid w:val="00B44AAA"/>
    <w:rsid w:val="00B453B0"/>
    <w:rsid w:val="00B456E9"/>
    <w:rsid w:val="00B475BC"/>
    <w:rsid w:val="00B47A53"/>
    <w:rsid w:val="00B47ADB"/>
    <w:rsid w:val="00B50FC0"/>
    <w:rsid w:val="00B5213D"/>
    <w:rsid w:val="00B53DCC"/>
    <w:rsid w:val="00B57059"/>
    <w:rsid w:val="00B61802"/>
    <w:rsid w:val="00B632D3"/>
    <w:rsid w:val="00B67542"/>
    <w:rsid w:val="00B70666"/>
    <w:rsid w:val="00B70A35"/>
    <w:rsid w:val="00B744B8"/>
    <w:rsid w:val="00B777CB"/>
    <w:rsid w:val="00B8008C"/>
    <w:rsid w:val="00B8076D"/>
    <w:rsid w:val="00B81B5D"/>
    <w:rsid w:val="00B82715"/>
    <w:rsid w:val="00B86D8F"/>
    <w:rsid w:val="00B922AD"/>
    <w:rsid w:val="00B9460D"/>
    <w:rsid w:val="00B9470B"/>
    <w:rsid w:val="00B97D45"/>
    <w:rsid w:val="00BA1769"/>
    <w:rsid w:val="00BA33FE"/>
    <w:rsid w:val="00BA37C2"/>
    <w:rsid w:val="00BA4C39"/>
    <w:rsid w:val="00BA5239"/>
    <w:rsid w:val="00BA69D7"/>
    <w:rsid w:val="00BA7A67"/>
    <w:rsid w:val="00BB2FA9"/>
    <w:rsid w:val="00BB4D4A"/>
    <w:rsid w:val="00BB605A"/>
    <w:rsid w:val="00BB6443"/>
    <w:rsid w:val="00BB7C29"/>
    <w:rsid w:val="00BC28C3"/>
    <w:rsid w:val="00BC5419"/>
    <w:rsid w:val="00BC6CFB"/>
    <w:rsid w:val="00BC7656"/>
    <w:rsid w:val="00BD159F"/>
    <w:rsid w:val="00BD34FC"/>
    <w:rsid w:val="00BD6F29"/>
    <w:rsid w:val="00BE2A1A"/>
    <w:rsid w:val="00BE46EE"/>
    <w:rsid w:val="00BE6F81"/>
    <w:rsid w:val="00BE7C59"/>
    <w:rsid w:val="00BF1A2C"/>
    <w:rsid w:val="00BF2E77"/>
    <w:rsid w:val="00BF5974"/>
    <w:rsid w:val="00BF60B9"/>
    <w:rsid w:val="00BF6AE3"/>
    <w:rsid w:val="00C00384"/>
    <w:rsid w:val="00C01E8B"/>
    <w:rsid w:val="00C0382F"/>
    <w:rsid w:val="00C0491B"/>
    <w:rsid w:val="00C0581C"/>
    <w:rsid w:val="00C063B8"/>
    <w:rsid w:val="00C06CDF"/>
    <w:rsid w:val="00C12F20"/>
    <w:rsid w:val="00C147D4"/>
    <w:rsid w:val="00C14D44"/>
    <w:rsid w:val="00C1706F"/>
    <w:rsid w:val="00C20214"/>
    <w:rsid w:val="00C210A1"/>
    <w:rsid w:val="00C26383"/>
    <w:rsid w:val="00C26DD9"/>
    <w:rsid w:val="00C31AC6"/>
    <w:rsid w:val="00C32F0E"/>
    <w:rsid w:val="00C33E56"/>
    <w:rsid w:val="00C402F9"/>
    <w:rsid w:val="00C40B47"/>
    <w:rsid w:val="00C415AE"/>
    <w:rsid w:val="00C41CE3"/>
    <w:rsid w:val="00C41FEC"/>
    <w:rsid w:val="00C42F94"/>
    <w:rsid w:val="00C45D69"/>
    <w:rsid w:val="00C5045A"/>
    <w:rsid w:val="00C50CD2"/>
    <w:rsid w:val="00C5123B"/>
    <w:rsid w:val="00C51C24"/>
    <w:rsid w:val="00C533B5"/>
    <w:rsid w:val="00C53E7A"/>
    <w:rsid w:val="00C571E3"/>
    <w:rsid w:val="00C573AD"/>
    <w:rsid w:val="00C60616"/>
    <w:rsid w:val="00C615B4"/>
    <w:rsid w:val="00C61BF9"/>
    <w:rsid w:val="00C6322A"/>
    <w:rsid w:val="00C63C7C"/>
    <w:rsid w:val="00C656D9"/>
    <w:rsid w:val="00C66AAF"/>
    <w:rsid w:val="00C75D3E"/>
    <w:rsid w:val="00C75E12"/>
    <w:rsid w:val="00C766C5"/>
    <w:rsid w:val="00C77525"/>
    <w:rsid w:val="00C77D49"/>
    <w:rsid w:val="00C80E4F"/>
    <w:rsid w:val="00C92D08"/>
    <w:rsid w:val="00C9369D"/>
    <w:rsid w:val="00C9377D"/>
    <w:rsid w:val="00C95D8B"/>
    <w:rsid w:val="00C966FA"/>
    <w:rsid w:val="00CA1557"/>
    <w:rsid w:val="00CA3ACC"/>
    <w:rsid w:val="00CA3FFA"/>
    <w:rsid w:val="00CA5E53"/>
    <w:rsid w:val="00CA7812"/>
    <w:rsid w:val="00CA7DAE"/>
    <w:rsid w:val="00CB0355"/>
    <w:rsid w:val="00CB12CD"/>
    <w:rsid w:val="00CB43D1"/>
    <w:rsid w:val="00CB5E23"/>
    <w:rsid w:val="00CD0A8A"/>
    <w:rsid w:val="00CD0D84"/>
    <w:rsid w:val="00CD2C1B"/>
    <w:rsid w:val="00CD44F1"/>
    <w:rsid w:val="00CD63D7"/>
    <w:rsid w:val="00CD6648"/>
    <w:rsid w:val="00CE2729"/>
    <w:rsid w:val="00CE7924"/>
    <w:rsid w:val="00CF0B1A"/>
    <w:rsid w:val="00CF31FB"/>
    <w:rsid w:val="00CF4766"/>
    <w:rsid w:val="00CF5624"/>
    <w:rsid w:val="00CF6A91"/>
    <w:rsid w:val="00D01B97"/>
    <w:rsid w:val="00D029A6"/>
    <w:rsid w:val="00D15131"/>
    <w:rsid w:val="00D211F5"/>
    <w:rsid w:val="00D25D3E"/>
    <w:rsid w:val="00D261E1"/>
    <w:rsid w:val="00D32E7C"/>
    <w:rsid w:val="00D335AA"/>
    <w:rsid w:val="00D33F3B"/>
    <w:rsid w:val="00D356D6"/>
    <w:rsid w:val="00D35B69"/>
    <w:rsid w:val="00D3746F"/>
    <w:rsid w:val="00D37AC6"/>
    <w:rsid w:val="00D415C4"/>
    <w:rsid w:val="00D41A99"/>
    <w:rsid w:val="00D42B88"/>
    <w:rsid w:val="00D42F7D"/>
    <w:rsid w:val="00D44294"/>
    <w:rsid w:val="00D44689"/>
    <w:rsid w:val="00D44BAE"/>
    <w:rsid w:val="00D44FF1"/>
    <w:rsid w:val="00D475F1"/>
    <w:rsid w:val="00D52B5A"/>
    <w:rsid w:val="00D539D3"/>
    <w:rsid w:val="00D54926"/>
    <w:rsid w:val="00D562EF"/>
    <w:rsid w:val="00D611A4"/>
    <w:rsid w:val="00D64439"/>
    <w:rsid w:val="00D71067"/>
    <w:rsid w:val="00D83C07"/>
    <w:rsid w:val="00D90D6B"/>
    <w:rsid w:val="00D94905"/>
    <w:rsid w:val="00D96D60"/>
    <w:rsid w:val="00D97F25"/>
    <w:rsid w:val="00DA33E1"/>
    <w:rsid w:val="00DA3411"/>
    <w:rsid w:val="00DA470D"/>
    <w:rsid w:val="00DB190D"/>
    <w:rsid w:val="00DB5F5C"/>
    <w:rsid w:val="00DC53A9"/>
    <w:rsid w:val="00DC5474"/>
    <w:rsid w:val="00DC5606"/>
    <w:rsid w:val="00DD1979"/>
    <w:rsid w:val="00DD2EC4"/>
    <w:rsid w:val="00DD62A9"/>
    <w:rsid w:val="00DD7904"/>
    <w:rsid w:val="00DE0782"/>
    <w:rsid w:val="00DE16FF"/>
    <w:rsid w:val="00DE29BC"/>
    <w:rsid w:val="00DE2F82"/>
    <w:rsid w:val="00DE56FB"/>
    <w:rsid w:val="00DF0AF8"/>
    <w:rsid w:val="00DF3815"/>
    <w:rsid w:val="00E10C40"/>
    <w:rsid w:val="00E12153"/>
    <w:rsid w:val="00E1420F"/>
    <w:rsid w:val="00E14627"/>
    <w:rsid w:val="00E158CA"/>
    <w:rsid w:val="00E161FC"/>
    <w:rsid w:val="00E21611"/>
    <w:rsid w:val="00E226E5"/>
    <w:rsid w:val="00E27625"/>
    <w:rsid w:val="00E31379"/>
    <w:rsid w:val="00E33561"/>
    <w:rsid w:val="00E3676C"/>
    <w:rsid w:val="00E4062E"/>
    <w:rsid w:val="00E4189C"/>
    <w:rsid w:val="00E41F69"/>
    <w:rsid w:val="00E42B7E"/>
    <w:rsid w:val="00E46490"/>
    <w:rsid w:val="00E50222"/>
    <w:rsid w:val="00E539E4"/>
    <w:rsid w:val="00E55D49"/>
    <w:rsid w:val="00E620B5"/>
    <w:rsid w:val="00E651D9"/>
    <w:rsid w:val="00E65EED"/>
    <w:rsid w:val="00E66E4A"/>
    <w:rsid w:val="00E67CB2"/>
    <w:rsid w:val="00E72031"/>
    <w:rsid w:val="00E7285B"/>
    <w:rsid w:val="00E72D6B"/>
    <w:rsid w:val="00E7361C"/>
    <w:rsid w:val="00E75872"/>
    <w:rsid w:val="00E81B5F"/>
    <w:rsid w:val="00E81D11"/>
    <w:rsid w:val="00E82238"/>
    <w:rsid w:val="00E82828"/>
    <w:rsid w:val="00E8684D"/>
    <w:rsid w:val="00E90FC5"/>
    <w:rsid w:val="00E93B7A"/>
    <w:rsid w:val="00E947DF"/>
    <w:rsid w:val="00E9626A"/>
    <w:rsid w:val="00E96D98"/>
    <w:rsid w:val="00EA2219"/>
    <w:rsid w:val="00EA3467"/>
    <w:rsid w:val="00EA410C"/>
    <w:rsid w:val="00EB173A"/>
    <w:rsid w:val="00EB2D93"/>
    <w:rsid w:val="00EB5630"/>
    <w:rsid w:val="00EB6E94"/>
    <w:rsid w:val="00EC3595"/>
    <w:rsid w:val="00EC4232"/>
    <w:rsid w:val="00EC43C8"/>
    <w:rsid w:val="00EC69EB"/>
    <w:rsid w:val="00EC6BB0"/>
    <w:rsid w:val="00ED42C6"/>
    <w:rsid w:val="00EE0C8F"/>
    <w:rsid w:val="00EE1087"/>
    <w:rsid w:val="00EE3BF6"/>
    <w:rsid w:val="00EE4DA1"/>
    <w:rsid w:val="00EE6C8F"/>
    <w:rsid w:val="00EE70EF"/>
    <w:rsid w:val="00EF1C90"/>
    <w:rsid w:val="00EF56F0"/>
    <w:rsid w:val="00EF5D40"/>
    <w:rsid w:val="00EF70B4"/>
    <w:rsid w:val="00F00973"/>
    <w:rsid w:val="00F010EE"/>
    <w:rsid w:val="00F01864"/>
    <w:rsid w:val="00F028EC"/>
    <w:rsid w:val="00F0577C"/>
    <w:rsid w:val="00F0650B"/>
    <w:rsid w:val="00F06675"/>
    <w:rsid w:val="00F10582"/>
    <w:rsid w:val="00F10829"/>
    <w:rsid w:val="00F10C06"/>
    <w:rsid w:val="00F14831"/>
    <w:rsid w:val="00F14D0B"/>
    <w:rsid w:val="00F157BC"/>
    <w:rsid w:val="00F15AD5"/>
    <w:rsid w:val="00F164DF"/>
    <w:rsid w:val="00F165B6"/>
    <w:rsid w:val="00F16A20"/>
    <w:rsid w:val="00F16F8D"/>
    <w:rsid w:val="00F176B6"/>
    <w:rsid w:val="00F22994"/>
    <w:rsid w:val="00F259A0"/>
    <w:rsid w:val="00F262DE"/>
    <w:rsid w:val="00F27B6C"/>
    <w:rsid w:val="00F30D89"/>
    <w:rsid w:val="00F31137"/>
    <w:rsid w:val="00F3126A"/>
    <w:rsid w:val="00F313D1"/>
    <w:rsid w:val="00F34C82"/>
    <w:rsid w:val="00F418B8"/>
    <w:rsid w:val="00F41F53"/>
    <w:rsid w:val="00F442AE"/>
    <w:rsid w:val="00F454E1"/>
    <w:rsid w:val="00F46628"/>
    <w:rsid w:val="00F4770F"/>
    <w:rsid w:val="00F52B09"/>
    <w:rsid w:val="00F53E13"/>
    <w:rsid w:val="00F54256"/>
    <w:rsid w:val="00F5458A"/>
    <w:rsid w:val="00F6238D"/>
    <w:rsid w:val="00F64ECC"/>
    <w:rsid w:val="00F658BE"/>
    <w:rsid w:val="00F67241"/>
    <w:rsid w:val="00F67771"/>
    <w:rsid w:val="00F67B06"/>
    <w:rsid w:val="00F70A4B"/>
    <w:rsid w:val="00F73685"/>
    <w:rsid w:val="00F7698A"/>
    <w:rsid w:val="00F82F66"/>
    <w:rsid w:val="00F8308C"/>
    <w:rsid w:val="00F837E8"/>
    <w:rsid w:val="00F84363"/>
    <w:rsid w:val="00F848DF"/>
    <w:rsid w:val="00F85259"/>
    <w:rsid w:val="00F855E3"/>
    <w:rsid w:val="00F85738"/>
    <w:rsid w:val="00F861DF"/>
    <w:rsid w:val="00F8633A"/>
    <w:rsid w:val="00F87D95"/>
    <w:rsid w:val="00F92FCA"/>
    <w:rsid w:val="00F93932"/>
    <w:rsid w:val="00F93EC6"/>
    <w:rsid w:val="00FA1EBE"/>
    <w:rsid w:val="00FA2C92"/>
    <w:rsid w:val="00FA4FBA"/>
    <w:rsid w:val="00FA5B51"/>
    <w:rsid w:val="00FB2593"/>
    <w:rsid w:val="00FB42A1"/>
    <w:rsid w:val="00FB5AB0"/>
    <w:rsid w:val="00FB5D39"/>
    <w:rsid w:val="00FB703C"/>
    <w:rsid w:val="00FB7E33"/>
    <w:rsid w:val="00FC01A0"/>
    <w:rsid w:val="00FC268B"/>
    <w:rsid w:val="00FC2B03"/>
    <w:rsid w:val="00FC7290"/>
    <w:rsid w:val="00FD08BC"/>
    <w:rsid w:val="00FD1187"/>
    <w:rsid w:val="00FD278A"/>
    <w:rsid w:val="00FD345E"/>
    <w:rsid w:val="00FD3B25"/>
    <w:rsid w:val="00FD518F"/>
    <w:rsid w:val="00FE02A1"/>
    <w:rsid w:val="00FE0E0C"/>
    <w:rsid w:val="00FE6BB0"/>
    <w:rsid w:val="00FE6ED6"/>
    <w:rsid w:val="00FF2476"/>
    <w:rsid w:val="00FF2E08"/>
    <w:rsid w:val="00FF4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2"/>
    </o:shapelayout>
  </w:shapeDefaults>
  <w:decimalSymbol w:val="."/>
  <w:listSeparator w:val=","/>
  <w14:docId w14:val="3F6352F2"/>
  <w15:docId w15:val="{1BF6DBC8-F60A-4E70-B380-CBC64329C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7AB0"/>
    <w:rPr>
      <w:rFonts w:eastAsiaTheme="minorEastAsia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44422"/>
    <w:pPr>
      <w:ind w:left="720"/>
      <w:contextualSpacing/>
    </w:pPr>
  </w:style>
  <w:style w:type="table" w:styleId="Tablaconcuadrcula">
    <w:name w:val="Table Grid"/>
    <w:basedOn w:val="Tablanormal"/>
    <w:uiPriority w:val="59"/>
    <w:rsid w:val="00EF56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E3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34B6"/>
    <w:rPr>
      <w:rFonts w:ascii="Tahoma" w:eastAsiaTheme="minorEastAsia" w:hAnsi="Tahoma" w:cs="Tahoma"/>
      <w:sz w:val="16"/>
      <w:szCs w:val="16"/>
      <w:lang w:eastAsia="es-MX"/>
    </w:rPr>
  </w:style>
  <w:style w:type="character" w:styleId="Textodelmarcadordeposicin">
    <w:name w:val="Placeholder Text"/>
    <w:basedOn w:val="Fuentedeprrafopredeter"/>
    <w:uiPriority w:val="99"/>
    <w:semiHidden/>
    <w:rsid w:val="004A0B39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4F304D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3781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53781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537816"/>
    <w:rPr>
      <w:rFonts w:eastAsiaTheme="minorEastAsia"/>
      <w:sz w:val="20"/>
      <w:szCs w:val="20"/>
      <w:lang w:eastAsia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37816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37816"/>
    <w:rPr>
      <w:rFonts w:eastAsiaTheme="minorEastAsia"/>
      <w:b/>
      <w:bCs/>
      <w:sz w:val="20"/>
      <w:szCs w:val="20"/>
      <w:lang w:eastAsia="es-MX"/>
    </w:rPr>
  </w:style>
  <w:style w:type="paragraph" w:customStyle="1" w:styleId="Default">
    <w:name w:val="Default"/>
    <w:rsid w:val="000B780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ipervnculovisitado">
    <w:name w:val="FollowedHyperlink"/>
    <w:basedOn w:val="Fuentedeprrafopredeter"/>
    <w:uiPriority w:val="99"/>
    <w:semiHidden/>
    <w:unhideWhenUsed/>
    <w:rsid w:val="00C66AAF"/>
    <w:rPr>
      <w:color w:val="800080" w:themeColor="followed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158CA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B50F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50FC0"/>
    <w:rPr>
      <w:rFonts w:eastAsiaTheme="minorEastAsia"/>
      <w:lang w:eastAsia="es-MX"/>
    </w:rPr>
  </w:style>
  <w:style w:type="paragraph" w:styleId="Piedepgina">
    <w:name w:val="footer"/>
    <w:basedOn w:val="Normal"/>
    <w:link w:val="PiedepginaCar"/>
    <w:uiPriority w:val="99"/>
    <w:unhideWhenUsed/>
    <w:rsid w:val="00B50FC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50FC0"/>
    <w:rPr>
      <w:rFonts w:eastAsiaTheme="minorEastAsia"/>
      <w:lang w:eastAsia="es-MX"/>
    </w:rPr>
  </w:style>
  <w:style w:type="paragraph" w:styleId="Revisin">
    <w:name w:val="Revision"/>
    <w:hidden/>
    <w:uiPriority w:val="99"/>
    <w:semiHidden/>
    <w:rsid w:val="00897BED"/>
    <w:pPr>
      <w:spacing w:after="0" w:line="240" w:lineRule="auto"/>
    </w:pPr>
    <w:rPr>
      <w:rFonts w:eastAsiaTheme="minorEastAsia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E65E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nieg.mx/DocumentacionPortal/Normatividad/vigente/Norma_Tecnica_sobre_Domicilios_Geograficos.pdf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jorge.perales@inegi.org.mx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rturo.monterrubio@inegi.org.mx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2012\Miss%20Fly\Nuevos%20formularios\formulario%20EG01_con%20macros.do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C5CB62-BE17-4FC7-BDB0-61F2EAD0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formulario EG01_con macros</Template>
  <TotalTime>0</TotalTime>
  <Pages>8</Pages>
  <Words>1818</Words>
  <Characters>9999</Characters>
  <Application>Microsoft Office Word</Application>
  <DocSecurity>4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INEGI</dc:creator>
  <cp:lastModifiedBy>JIMENEZ MUÑOZ LORENA LIZETH</cp:lastModifiedBy>
  <cp:revision>2</cp:revision>
  <cp:lastPrinted>2024-02-02T16:05:00Z</cp:lastPrinted>
  <dcterms:created xsi:type="dcterms:W3CDTF">2024-02-13T15:46:00Z</dcterms:created>
  <dcterms:modified xsi:type="dcterms:W3CDTF">2024-02-13T15:46:00Z</dcterms:modified>
</cp:coreProperties>
</file>