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14:paraId="753334D7" w14:textId="186162F7" w:rsidR="00A054C9" w:rsidRPr="009A7131" w:rsidRDefault="005E3A83" w:rsidP="009F636D">
      <w:pPr>
        <w:jc w:val="right"/>
        <w:rPr>
          <w:rFonts w:ascii="Arial" w:hAnsi="Arial" w:cs="Arial"/>
        </w:rPr>
      </w:pPr>
      <w:r w:rsidRPr="00703537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2424192" behindDoc="1" locked="0" layoutInCell="1" allowOverlap="1" wp14:anchorId="38C5443A" wp14:editId="4F08EA8A">
                <wp:simplePos x="0" y="0"/>
                <wp:positionH relativeFrom="margin">
                  <wp:posOffset>-38100</wp:posOffset>
                </wp:positionH>
                <wp:positionV relativeFrom="paragraph">
                  <wp:posOffset>-130810</wp:posOffset>
                </wp:positionV>
                <wp:extent cx="7005955" cy="1076325"/>
                <wp:effectExtent l="0" t="0" r="42545" b="66675"/>
                <wp:wrapNone/>
                <wp:docPr id="123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05955" cy="1076325"/>
                        </a:xfrm>
                        <a:prstGeom prst="roundRect">
                          <a:avLst>
                            <a:gd name="adj" fmla="val 16326"/>
                          </a:avLst>
                        </a:prstGeom>
                        <a:solidFill>
                          <a:schemeClr val="bg1">
                            <a:lumMod val="95000"/>
                            <a:lumOff val="0"/>
                          </a:schemeClr>
                        </a:solidFill>
                        <a:ln w="12700">
                          <a:solidFill>
                            <a:schemeClr val="dk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oundrect w14:anchorId="56AD900A" id="AutoShape 5" o:spid="_x0000_s1026" style="position:absolute;margin-left:-3pt;margin-top:-10.3pt;width:551.65pt;height:84.75pt;z-index:-250892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69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" fillcolor="#f2f2f2 [3052]" strokecolor="#666 [1936]" strokeweight="1pt">
                <v:shadow on="t" color="#7f7f7f [1601]" opacity=".5" offset="1pt"/>
                <w10:wrap anchorx="margin"/>
              </v:roundrect>
            </w:pict>
          </mc:Fallback>
        </mc:AlternateContent>
      </w:r>
      <w:r w:rsidR="009F636D" w:rsidRPr="009A7131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01593308" wp14:editId="6B1E534D">
                <wp:simplePos x="0" y="0"/>
                <wp:positionH relativeFrom="column">
                  <wp:posOffset>2776220</wp:posOffset>
                </wp:positionH>
                <wp:positionV relativeFrom="paragraph">
                  <wp:posOffset>131445</wp:posOffset>
                </wp:positionV>
                <wp:extent cx="1760855" cy="0"/>
                <wp:effectExtent l="0" t="0" r="0" b="0"/>
                <wp:wrapNone/>
                <wp:docPr id="120" name="AutoShape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76085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type w14:anchorId="6B2F1CB7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98" o:spid="_x0000_s1026" type="#_x0000_t32" style="position:absolute;margin-left:218.6pt;margin-top:10.35pt;width:138.65pt;height:0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"/>
            </w:pict>
          </mc:Fallback>
        </mc:AlternateContent>
      </w:r>
      <w:r w:rsidR="009F636D" w:rsidRPr="009A7131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42A9A62F" wp14:editId="61B2C51C">
                <wp:simplePos x="0" y="0"/>
                <wp:positionH relativeFrom="column">
                  <wp:posOffset>5049359</wp:posOffset>
                </wp:positionH>
                <wp:positionV relativeFrom="paragraph">
                  <wp:posOffset>131445</wp:posOffset>
                </wp:positionV>
                <wp:extent cx="1760855" cy="0"/>
                <wp:effectExtent l="0" t="0" r="0" b="0"/>
                <wp:wrapNone/>
                <wp:docPr id="121" name="AutoShape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76085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01187647" id="AutoShape 99" o:spid="_x0000_s1026" type="#_x0000_t32" style="position:absolute;margin-left:397.6pt;margin-top:10.35pt;width:138.65pt;height:0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"/>
            </w:pict>
          </mc:Fallback>
        </mc:AlternateContent>
      </w:r>
      <w:r w:rsidR="00A054C9" w:rsidRPr="009A7131">
        <w:rPr>
          <w:rFonts w:ascii="Arial" w:hAnsi="Arial" w:cs="Arial"/>
        </w:rPr>
        <w:t>Lugar</w:t>
      </w:r>
      <w:r w:rsidR="002F2AC5" w:rsidRPr="009A7131">
        <w:rPr>
          <w:rFonts w:ascii="Arial" w:hAnsi="Arial" w:cs="Arial"/>
        </w:rPr>
        <w:t xml:space="preserve">: </w:t>
      </w:r>
      <w:r w:rsidR="0063337B" w:rsidRPr="009A7131">
        <w:rPr>
          <w:rFonts w:ascii="Arial" w:hAnsi="Arial" w:cs="Arial"/>
        </w:rPr>
        <w:tab/>
      </w:r>
      <w:r w:rsidR="0063337B" w:rsidRPr="009A7131">
        <w:rPr>
          <w:rFonts w:ascii="Arial" w:hAnsi="Arial" w:cs="Arial"/>
        </w:rPr>
        <w:tab/>
      </w:r>
      <w:r w:rsidR="009F636D">
        <w:rPr>
          <w:rFonts w:ascii="Arial" w:hAnsi="Arial" w:cs="Arial"/>
        </w:rPr>
        <w:tab/>
      </w:r>
      <w:r w:rsidR="002F2AC5" w:rsidRPr="009A7131">
        <w:rPr>
          <w:rFonts w:ascii="Arial" w:hAnsi="Arial" w:cs="Arial"/>
        </w:rPr>
        <w:tab/>
      </w:r>
      <w:r w:rsidR="00611E91">
        <w:rPr>
          <w:rFonts w:ascii="Arial" w:hAnsi="Arial" w:cs="Arial"/>
        </w:rPr>
        <w:tab/>
      </w:r>
      <w:r w:rsidR="00A054C9" w:rsidRPr="009A7131">
        <w:rPr>
          <w:rFonts w:ascii="Arial" w:hAnsi="Arial" w:cs="Arial"/>
        </w:rPr>
        <w:t>Fecha</w:t>
      </w:r>
      <w:r w:rsidR="002F2AC5" w:rsidRPr="009A7131">
        <w:rPr>
          <w:rFonts w:ascii="Arial" w:hAnsi="Arial" w:cs="Arial"/>
        </w:rPr>
        <w:t xml:space="preserve">: </w:t>
      </w:r>
      <w:r w:rsidR="0063337B" w:rsidRPr="009A7131">
        <w:rPr>
          <w:rFonts w:ascii="Arial" w:hAnsi="Arial" w:cs="Arial"/>
        </w:rPr>
        <w:tab/>
      </w:r>
      <w:r w:rsidR="009F636D">
        <w:rPr>
          <w:rFonts w:ascii="Arial" w:hAnsi="Arial" w:cs="Arial"/>
        </w:rPr>
        <w:tab/>
      </w:r>
      <w:r w:rsidR="009F636D">
        <w:rPr>
          <w:rFonts w:ascii="Arial" w:hAnsi="Arial" w:cs="Arial"/>
        </w:rPr>
        <w:tab/>
      </w:r>
      <w:r w:rsidR="009F636D">
        <w:rPr>
          <w:rFonts w:ascii="Arial" w:hAnsi="Arial" w:cs="Arial"/>
        </w:rPr>
        <w:tab/>
      </w:r>
      <w:r w:rsidR="00A054C9" w:rsidRPr="009A7131">
        <w:rPr>
          <w:rFonts w:ascii="Arial" w:hAnsi="Arial" w:cs="Arial"/>
        </w:rPr>
        <w:t xml:space="preserve"> </w:t>
      </w:r>
    </w:p>
    <w:p w14:paraId="2D596C75" w14:textId="00443896" w:rsidR="00544931" w:rsidRDefault="00544931" w:rsidP="00466638">
      <w:pPr>
        <w:autoSpaceDE w:val="0"/>
        <w:autoSpaceDN w:val="0"/>
        <w:adjustRightInd w:val="0"/>
        <w:spacing w:after="0" w:line="240" w:lineRule="auto"/>
        <w:rPr>
          <w:rFonts w:ascii="Arial" w:eastAsiaTheme="minorHAnsi" w:hAnsi="Arial" w:cs="Arial"/>
          <w:lang w:eastAsia="en-US"/>
        </w:rPr>
      </w:pPr>
    </w:p>
    <w:p w14:paraId="4F2317CF" w14:textId="44AB560A" w:rsidR="00A054C9" w:rsidRPr="009A7131" w:rsidRDefault="006D0B6E" w:rsidP="0046663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9A7131">
        <w:rPr>
          <w:rFonts w:ascii="Arial" w:eastAsiaTheme="minorHAnsi" w:hAnsi="Arial" w:cs="Arial"/>
          <w:lang w:eastAsia="en-US"/>
        </w:rPr>
        <w:t xml:space="preserve">Por este conducto solicito </w:t>
      </w:r>
      <w:r w:rsidR="00596411">
        <w:rPr>
          <w:rFonts w:ascii="Arial" w:eastAsiaTheme="minorHAnsi" w:hAnsi="Arial" w:cs="Arial"/>
          <w:lang w:eastAsia="en-US"/>
        </w:rPr>
        <w:t>A</w:t>
      </w:r>
      <w:r w:rsidRPr="009A7131">
        <w:rPr>
          <w:rFonts w:ascii="Arial" w:eastAsiaTheme="minorHAnsi" w:hAnsi="Arial" w:cs="Arial"/>
          <w:lang w:eastAsia="en-US"/>
        </w:rPr>
        <w:t xml:space="preserve">utorización para realizar un </w:t>
      </w:r>
      <w:r w:rsidR="009A6F39">
        <w:rPr>
          <w:rFonts w:ascii="Arial" w:eastAsiaTheme="minorHAnsi" w:hAnsi="Arial" w:cs="Arial"/>
          <w:lang w:eastAsia="en-US"/>
        </w:rPr>
        <w:t>L</w:t>
      </w:r>
      <w:r w:rsidR="001A12C0">
        <w:rPr>
          <w:rFonts w:ascii="Arial" w:eastAsiaTheme="minorHAnsi" w:hAnsi="Arial" w:cs="Arial"/>
          <w:lang w:eastAsia="en-US"/>
        </w:rPr>
        <w:t xml:space="preserve">evantamiento de </w:t>
      </w:r>
      <w:r w:rsidR="009A6F39">
        <w:rPr>
          <w:rFonts w:ascii="Arial" w:eastAsiaTheme="minorHAnsi" w:hAnsi="Arial" w:cs="Arial"/>
          <w:lang w:eastAsia="en-US"/>
        </w:rPr>
        <w:t>I</w:t>
      </w:r>
      <w:r w:rsidR="001A12C0">
        <w:rPr>
          <w:rFonts w:ascii="Arial" w:eastAsiaTheme="minorHAnsi" w:hAnsi="Arial" w:cs="Arial"/>
          <w:lang w:eastAsia="en-US"/>
        </w:rPr>
        <w:t>nformación</w:t>
      </w:r>
      <w:r w:rsidR="001A12C0" w:rsidRPr="009A7131">
        <w:rPr>
          <w:rFonts w:ascii="Arial" w:eastAsiaTheme="minorHAnsi" w:hAnsi="Arial" w:cs="Arial"/>
          <w:lang w:eastAsia="en-US"/>
        </w:rPr>
        <w:t xml:space="preserve"> </w:t>
      </w:r>
      <w:r w:rsidR="00B17615">
        <w:rPr>
          <w:rFonts w:ascii="Arial" w:eastAsiaTheme="minorHAnsi" w:hAnsi="Arial" w:cs="Arial"/>
          <w:lang w:eastAsia="en-US"/>
        </w:rPr>
        <w:t>G</w:t>
      </w:r>
      <w:r w:rsidRPr="009A7131">
        <w:rPr>
          <w:rFonts w:ascii="Arial" w:eastAsiaTheme="minorHAnsi" w:hAnsi="Arial" w:cs="Arial"/>
          <w:lang w:eastAsia="en-US"/>
        </w:rPr>
        <w:t>eográfica en el Territorio Nacional de los Estados Unidos Mexicanos, para cuyos efectos proporciono los siguientes datos</w:t>
      </w:r>
      <w:r w:rsidR="005C3925" w:rsidRPr="009A7131">
        <w:rPr>
          <w:rFonts w:ascii="Arial" w:eastAsiaTheme="minorHAnsi" w:hAnsi="Arial" w:cs="Arial"/>
          <w:lang w:eastAsia="en-US"/>
        </w:rPr>
        <w:t>:</w:t>
      </w:r>
      <w:r w:rsidR="005E3A83" w:rsidRPr="005E3A83">
        <w:rPr>
          <w:rFonts w:ascii="Arial" w:hAnsi="Arial" w:cs="Arial"/>
          <w:noProof/>
          <w:sz w:val="20"/>
          <w:szCs w:val="20"/>
        </w:rPr>
        <w:t xml:space="preserve"> </w:t>
      </w:r>
    </w:p>
    <w:p w14:paraId="1055389E" w14:textId="392DD9C8" w:rsidR="00A054C9" w:rsidRPr="00627F16" w:rsidRDefault="005E3A83" w:rsidP="00A054C9">
      <w:pPr>
        <w:spacing w:line="240" w:lineRule="auto"/>
        <w:rPr>
          <w:rFonts w:ascii="Arial" w:hAnsi="Arial" w:cs="Arial"/>
          <w:b/>
          <w:noProof/>
          <w:sz w:val="20"/>
          <w:szCs w:val="28"/>
        </w:rPr>
      </w:pPr>
      <w:r w:rsidRPr="00627F16">
        <w:rPr>
          <w:rFonts w:ascii="Arial" w:hAnsi="Arial" w:cs="Arial"/>
          <w:b/>
          <w:noProof/>
          <w:sz w:val="20"/>
          <w:szCs w:val="28"/>
        </w:rPr>
        <mc:AlternateContent>
          <mc:Choice Requires="wps">
            <w:drawing>
              <wp:anchor distT="0" distB="0" distL="114300" distR="114300" simplePos="0" relativeHeight="252421120" behindDoc="1" locked="0" layoutInCell="1" allowOverlap="1" wp14:anchorId="4A8ED5B3" wp14:editId="61A616B5">
                <wp:simplePos x="0" y="0"/>
                <wp:positionH relativeFrom="column">
                  <wp:posOffset>-66675</wp:posOffset>
                </wp:positionH>
                <wp:positionV relativeFrom="paragraph">
                  <wp:posOffset>247015</wp:posOffset>
                </wp:positionV>
                <wp:extent cx="7047230" cy="6038850"/>
                <wp:effectExtent l="0" t="0" r="39370" b="57150"/>
                <wp:wrapNone/>
                <wp:docPr id="1089223071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47230" cy="6038850"/>
                        </a:xfrm>
                        <a:prstGeom prst="roundRect">
                          <a:avLst>
                            <a:gd name="adj" fmla="val 1872"/>
                          </a:avLst>
                        </a:prstGeom>
                        <a:solidFill>
                          <a:schemeClr val="bg1">
                            <a:lumMod val="95000"/>
                            <a:lumOff val="0"/>
                          </a:schemeClr>
                        </a:solidFill>
                        <a:ln w="12700">
                          <a:solidFill>
                            <a:schemeClr val="dk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oundrect w14:anchorId="06AA1A54" id="AutoShape 6" o:spid="_x0000_s1026" style="position:absolute;margin-left:-5.25pt;margin-top:19.45pt;width:554.9pt;height:475.5pt;z-index:-250895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22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" fillcolor="#f2f2f2 [3052]" strokecolor="#666 [1936]" strokeweight="1pt">
                <v:shadow on="t" color="#7f7f7f [1601]" opacity=".5" offset="1pt"/>
              </v:roundrect>
            </w:pict>
          </mc:Fallback>
        </mc:AlternateContent>
      </w:r>
      <w:r w:rsidR="006D0B6E" w:rsidRPr="00627F16"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06400" behindDoc="0" locked="0" layoutInCell="1" allowOverlap="1" wp14:anchorId="07BB9995" wp14:editId="07054970">
                <wp:simplePos x="0" y="0"/>
                <wp:positionH relativeFrom="column">
                  <wp:posOffset>-287655</wp:posOffset>
                </wp:positionH>
                <wp:positionV relativeFrom="paragraph">
                  <wp:posOffset>294005</wp:posOffset>
                </wp:positionV>
                <wp:extent cx="370840" cy="429260"/>
                <wp:effectExtent l="38100" t="38100" r="48260" b="66040"/>
                <wp:wrapNone/>
                <wp:docPr id="128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0840" cy="429260"/>
                        </a:xfrm>
                        <a:prstGeom prst="diamond">
                          <a:avLst/>
                        </a:pr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57150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3063A2" w14:textId="02E57D25" w:rsidR="003D47A0" w:rsidRDefault="003D47A0" w:rsidP="00F41F5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type w14:anchorId="07BB9995" id="_x0000_t4" coordsize="21600,21600" o:spt="4" path="m10800,l,10800,10800,21600,21600,10800xe">
                <v:stroke joinstyle="miter"/>
                <v:path gradientshapeok="t" o:connecttype="rect" textboxrect="5400,5400,16200,16200"/>
              </v:shapetype>
              <v:shape id="AutoShape 19" o:spid="_x0000_s1026" type="#_x0000_t4" style="position:absolute;margin-left:-22.65pt;margin-top:23.15pt;width:29.2pt;height:33.8pt;z-index:252006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" fillcolor="black [3213]" strokecolor="white [3212]" strokeweight="4.5pt">
                <v:textbox>
                  <w:txbxContent>
                    <w:p w14:paraId="643063A2" w14:textId="02E57D25" w:rsidR="003D47A0" w:rsidRDefault="003D47A0" w:rsidP="00F41F53"/>
                  </w:txbxContent>
                </v:textbox>
              </v:shape>
            </w:pict>
          </mc:Fallback>
        </mc:AlternateContent>
      </w:r>
    </w:p>
    <w:p w14:paraId="30F49E91" w14:textId="5564B262" w:rsidR="00627F16" w:rsidRDefault="00627F16" w:rsidP="006D0B6E">
      <w:pPr>
        <w:spacing w:after="0" w:line="240" w:lineRule="exact"/>
        <w:ind w:left="284"/>
        <w:rPr>
          <w:rFonts w:ascii="Arial" w:hAnsi="Arial" w:cs="Arial"/>
          <w:b/>
          <w:sz w:val="28"/>
          <w:szCs w:val="28"/>
        </w:rPr>
      </w:pPr>
    </w:p>
    <w:p w14:paraId="42CB53C9" w14:textId="13EAC783" w:rsidR="00466638" w:rsidRPr="00627F16" w:rsidRDefault="006D0B6E" w:rsidP="006D0B6E">
      <w:pPr>
        <w:spacing w:after="0" w:line="240" w:lineRule="exact"/>
        <w:ind w:left="284"/>
        <w:rPr>
          <w:rFonts w:ascii="Arial" w:hAnsi="Arial" w:cs="Arial"/>
          <w:b/>
          <w:sz w:val="28"/>
          <w:szCs w:val="28"/>
        </w:rPr>
      </w:pPr>
      <w:r w:rsidRPr="00627F16"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02304" behindDoc="0" locked="0" layoutInCell="1" allowOverlap="1" wp14:anchorId="0D5A1FDD" wp14:editId="45ECFD3C">
                <wp:simplePos x="0" y="0"/>
                <wp:positionH relativeFrom="column">
                  <wp:posOffset>61595</wp:posOffset>
                </wp:positionH>
                <wp:positionV relativeFrom="paragraph">
                  <wp:posOffset>150495</wp:posOffset>
                </wp:positionV>
                <wp:extent cx="6911975" cy="0"/>
                <wp:effectExtent l="0" t="0" r="0" b="0"/>
                <wp:wrapNone/>
                <wp:docPr id="117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911975" cy="0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444D8B32" id="AutoShape 7" o:spid="_x0000_s1026" type="#_x0000_t32" style="position:absolute;margin-left:4.85pt;margin-top:11.85pt;width:544.25pt;height:0;z-index:25200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" strokeweight="1.5pt"/>
            </w:pict>
          </mc:Fallback>
        </mc:AlternateContent>
      </w:r>
      <w:r w:rsidR="00466638" w:rsidRPr="00627F16">
        <w:rPr>
          <w:rFonts w:ascii="Arial" w:hAnsi="Arial" w:cs="Arial"/>
          <w:b/>
          <w:sz w:val="28"/>
          <w:szCs w:val="28"/>
        </w:rPr>
        <w:t>DATOS GENERALES</w:t>
      </w:r>
    </w:p>
    <w:p w14:paraId="2F460601" w14:textId="77777777" w:rsidR="006D0B6E" w:rsidRPr="00627F16" w:rsidRDefault="006D0B6E" w:rsidP="00660614">
      <w:pPr>
        <w:pStyle w:val="Default"/>
        <w:spacing w:line="360" w:lineRule="auto"/>
        <w:ind w:firstLine="284"/>
      </w:pPr>
    </w:p>
    <w:p w14:paraId="051E05F5" w14:textId="58219DB3" w:rsidR="00660614" w:rsidRPr="00E30C7A" w:rsidRDefault="00466638" w:rsidP="00660614">
      <w:pPr>
        <w:pStyle w:val="Default"/>
        <w:spacing w:line="360" w:lineRule="auto"/>
        <w:ind w:firstLine="284"/>
        <w:rPr>
          <w:rFonts w:eastAsiaTheme="minorEastAsia"/>
          <w:color w:val="auto"/>
          <w:sz w:val="22"/>
          <w:szCs w:val="22"/>
          <w:lang w:eastAsia="es-MX"/>
        </w:rPr>
      </w:pPr>
      <w:r w:rsidRPr="00E30C7A">
        <w:rPr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998208" behindDoc="0" locked="0" layoutInCell="1" allowOverlap="1" wp14:anchorId="4BAA2474" wp14:editId="1CABAF46">
                <wp:simplePos x="0" y="0"/>
                <wp:positionH relativeFrom="column">
                  <wp:posOffset>1671955</wp:posOffset>
                </wp:positionH>
                <wp:positionV relativeFrom="paragraph">
                  <wp:posOffset>156541</wp:posOffset>
                </wp:positionV>
                <wp:extent cx="5151120" cy="0"/>
                <wp:effectExtent l="0" t="0" r="0" b="0"/>
                <wp:wrapNone/>
                <wp:docPr id="124" name="AutoShape 1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1511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00C100CE" id="AutoShape 156" o:spid="_x0000_s1026" type="#_x0000_t32" style="position:absolute;margin-left:131.65pt;margin-top:12.35pt;width:405.6pt;height:0;z-index:25199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"/>
            </w:pict>
          </mc:Fallback>
        </mc:AlternateContent>
      </w:r>
      <w:r w:rsidR="00E46490" w:rsidRPr="00E30C7A">
        <w:rPr>
          <w:sz w:val="22"/>
          <w:szCs w:val="22"/>
        </w:rPr>
        <w:t>Nombre o razón social</w:t>
      </w:r>
      <w:r w:rsidR="002755ED" w:rsidRPr="00E30C7A">
        <w:rPr>
          <w:sz w:val="22"/>
          <w:szCs w:val="22"/>
        </w:rPr>
        <w:t>:</w:t>
      </w:r>
      <w:r w:rsidR="00660614" w:rsidRPr="00E30C7A">
        <w:rPr>
          <w:rFonts w:eastAsiaTheme="minorEastAsia"/>
          <w:color w:val="auto"/>
          <w:sz w:val="22"/>
          <w:szCs w:val="22"/>
          <w:lang w:eastAsia="es-MX"/>
        </w:rPr>
        <w:t xml:space="preserve"> </w:t>
      </w:r>
    </w:p>
    <w:p w14:paraId="5231FF32" w14:textId="2D9432BA" w:rsidR="004243A0" w:rsidRDefault="00C96C74" w:rsidP="006D0B6E">
      <w:pPr>
        <w:spacing w:after="0" w:line="360" w:lineRule="auto"/>
        <w:ind w:left="284"/>
        <w:rPr>
          <w:rFonts w:ascii="Arial" w:hAnsi="Arial" w:cs="Arial"/>
        </w:rPr>
      </w:pPr>
      <w:r w:rsidRPr="00E30C7A">
        <w:rPr>
          <w:noProof/>
        </w:rPr>
        <mc:AlternateContent>
          <mc:Choice Requires="wps">
            <w:drawing>
              <wp:anchor distT="0" distB="0" distL="114300" distR="114300" simplePos="0" relativeHeight="252422144" behindDoc="0" locked="0" layoutInCell="1" allowOverlap="1" wp14:anchorId="46FE32DE" wp14:editId="016FE2B5">
                <wp:simplePos x="0" y="0"/>
                <wp:positionH relativeFrom="column">
                  <wp:posOffset>1158240</wp:posOffset>
                </wp:positionH>
                <wp:positionV relativeFrom="paragraph">
                  <wp:posOffset>146685</wp:posOffset>
                </wp:positionV>
                <wp:extent cx="5622925" cy="0"/>
                <wp:effectExtent l="0" t="0" r="0" b="0"/>
                <wp:wrapNone/>
                <wp:docPr id="1306696668" name="AutoShape 1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229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30B52E86" id="AutoShape 156" o:spid="_x0000_s1026" type="#_x0000_t32" style="position:absolute;margin-left:91.2pt;margin-top:11.55pt;width:442.75pt;height:0;z-index:252422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"/>
            </w:pict>
          </mc:Fallback>
        </mc:AlternateContent>
      </w:r>
      <w:r w:rsidR="006D0B6E" w:rsidRPr="00E30C7A">
        <w:rPr>
          <w:rFonts w:ascii="Arial" w:hAnsi="Arial" w:cs="Arial"/>
        </w:rPr>
        <w:t>Nacionalidad</w:t>
      </w:r>
      <w:bookmarkStart w:id="1" w:name="Texto7"/>
      <w:r w:rsidR="006D0B6E" w:rsidRPr="00E30C7A">
        <w:rPr>
          <w:rFonts w:ascii="Arial" w:hAnsi="Arial" w:cs="Arial"/>
        </w:rPr>
        <w:t xml:space="preserve">: </w:t>
      </w:r>
      <w:bookmarkEnd w:id="1"/>
      <w:r w:rsidR="006D0B6E" w:rsidRPr="00E30C7A">
        <w:rPr>
          <w:rFonts w:ascii="Arial" w:hAnsi="Arial" w:cs="Arial"/>
        </w:rPr>
        <w:t xml:space="preserve"> </w:t>
      </w:r>
      <w:r w:rsidR="006D0B6E" w:rsidRPr="00E30C7A">
        <w:rPr>
          <w:rFonts w:ascii="Arial" w:hAnsi="Arial" w:cs="Arial"/>
        </w:rPr>
        <w:tab/>
      </w:r>
      <w:r w:rsidR="006D0B6E" w:rsidRPr="00E30C7A">
        <w:rPr>
          <w:rFonts w:ascii="Arial" w:hAnsi="Arial" w:cs="Arial"/>
        </w:rPr>
        <w:tab/>
      </w:r>
      <w:r w:rsidR="006D0B6E" w:rsidRPr="00E30C7A">
        <w:rPr>
          <w:rFonts w:ascii="Arial" w:hAnsi="Arial" w:cs="Arial"/>
        </w:rPr>
        <w:tab/>
      </w:r>
      <w:r w:rsidR="006D0B6E" w:rsidRPr="00E30C7A">
        <w:rPr>
          <w:rFonts w:ascii="Arial" w:hAnsi="Arial" w:cs="Arial"/>
        </w:rPr>
        <w:tab/>
      </w:r>
    </w:p>
    <w:p w14:paraId="4BB47B08" w14:textId="5F42BC2B" w:rsidR="006D0B6E" w:rsidRPr="00E30C7A" w:rsidRDefault="006D0B6E" w:rsidP="006D0B6E">
      <w:pPr>
        <w:spacing w:after="0" w:line="360" w:lineRule="auto"/>
        <w:ind w:left="284"/>
        <w:rPr>
          <w:rFonts w:ascii="Arial" w:hAnsi="Arial" w:cs="Arial"/>
        </w:rPr>
      </w:pPr>
      <w:r w:rsidRPr="00E30C7A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2182528" behindDoc="0" locked="0" layoutInCell="1" allowOverlap="1" wp14:anchorId="65E0BA8B" wp14:editId="3C58D7CD">
                <wp:simplePos x="0" y="0"/>
                <wp:positionH relativeFrom="column">
                  <wp:posOffset>3174365</wp:posOffset>
                </wp:positionH>
                <wp:positionV relativeFrom="paragraph">
                  <wp:posOffset>139700</wp:posOffset>
                </wp:positionV>
                <wp:extent cx="3597275" cy="0"/>
                <wp:effectExtent l="12065" t="9525" r="10160" b="9525"/>
                <wp:wrapNone/>
                <wp:docPr id="116" name="AutoShape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972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733B12EC" id="AutoShape 74" o:spid="_x0000_s1026" type="#_x0000_t32" style="position:absolute;margin-left:249.95pt;margin-top:11pt;width:283.25pt;height:0;z-index:252182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"/>
            </w:pict>
          </mc:Fallback>
        </mc:AlternateContent>
      </w:r>
      <w:r w:rsidR="004243A0">
        <w:rPr>
          <w:rFonts w:ascii="Arial" w:hAnsi="Arial" w:cs="Arial"/>
        </w:rPr>
        <w:t>I</w:t>
      </w:r>
      <w:r w:rsidRPr="00E30C7A">
        <w:rPr>
          <w:rFonts w:ascii="Arial" w:hAnsi="Arial" w:cs="Arial"/>
        </w:rPr>
        <w:t xml:space="preserve">nstitución (especificar departamento y/o sección): </w:t>
      </w:r>
    </w:p>
    <w:p w14:paraId="4CC339F1" w14:textId="58EA6FE1" w:rsidR="00792FF4" w:rsidRPr="00E30C7A" w:rsidRDefault="00792FF4" w:rsidP="00660614">
      <w:pPr>
        <w:spacing w:after="0"/>
        <w:ind w:left="284"/>
        <w:rPr>
          <w:rFonts w:ascii="Arial" w:hAnsi="Arial" w:cs="Arial"/>
        </w:rPr>
      </w:pPr>
      <w:r w:rsidRPr="00E30C7A">
        <w:rPr>
          <w:rFonts w:ascii="Arial" w:hAnsi="Arial" w:cs="Arial"/>
        </w:rPr>
        <w:t>Domicilio</w:t>
      </w:r>
      <w:r w:rsidR="00E50222" w:rsidRPr="00E30C7A">
        <w:rPr>
          <w:rFonts w:ascii="Arial" w:hAnsi="Arial" w:cs="Arial"/>
        </w:rPr>
        <w:t>:</w:t>
      </w:r>
    </w:p>
    <w:p w14:paraId="7892BAD9" w14:textId="1E6A18D6" w:rsidR="000B7800" w:rsidRPr="00E30C7A" w:rsidRDefault="00A45D9F" w:rsidP="000B7800">
      <w:pPr>
        <w:pStyle w:val="Default"/>
        <w:spacing w:line="360" w:lineRule="auto"/>
        <w:ind w:firstLine="284"/>
        <w:rPr>
          <w:sz w:val="22"/>
          <w:szCs w:val="22"/>
        </w:rPr>
      </w:pPr>
      <w:r w:rsidRPr="00E30C7A">
        <w:rPr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798528" behindDoc="0" locked="0" layoutInCell="1" allowOverlap="1" wp14:anchorId="7B61E8E5" wp14:editId="375BA718">
                <wp:simplePos x="0" y="0"/>
                <wp:positionH relativeFrom="column">
                  <wp:posOffset>1148715</wp:posOffset>
                </wp:positionH>
                <wp:positionV relativeFrom="paragraph">
                  <wp:posOffset>137160</wp:posOffset>
                </wp:positionV>
                <wp:extent cx="5622925" cy="0"/>
                <wp:effectExtent l="5715" t="10795" r="10160" b="8255"/>
                <wp:wrapNone/>
                <wp:docPr id="115" name="AutoShape 1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229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3D8D453C" id="AutoShape 156" o:spid="_x0000_s1026" type="#_x0000_t32" style="position:absolute;margin-left:90.45pt;margin-top:10.8pt;width:442.75pt;height:0;z-index:251798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"/>
            </w:pict>
          </mc:Fallback>
        </mc:AlternateContent>
      </w:r>
      <w:r w:rsidR="000B7800" w:rsidRPr="00E30C7A">
        <w:rPr>
          <w:rFonts w:eastAsiaTheme="minorEastAsia"/>
          <w:color w:val="auto"/>
          <w:sz w:val="22"/>
          <w:szCs w:val="22"/>
          <w:lang w:eastAsia="es-MX"/>
        </w:rPr>
        <w:t>Tipo de Vialidad</w:t>
      </w:r>
      <w:r w:rsidR="000B7800" w:rsidRPr="00E30C7A">
        <w:rPr>
          <w:sz w:val="22"/>
          <w:szCs w:val="22"/>
        </w:rPr>
        <w:t>:</w:t>
      </w:r>
    </w:p>
    <w:p w14:paraId="3017110B" w14:textId="15EEC76D" w:rsidR="000B7800" w:rsidRPr="00E30C7A" w:rsidRDefault="00A45D9F" w:rsidP="000B7800">
      <w:pPr>
        <w:pStyle w:val="Default"/>
        <w:spacing w:line="360" w:lineRule="auto"/>
        <w:ind w:firstLine="284"/>
        <w:rPr>
          <w:rFonts w:eastAsiaTheme="minorEastAsia"/>
          <w:color w:val="auto"/>
          <w:sz w:val="22"/>
          <w:szCs w:val="22"/>
          <w:lang w:eastAsia="es-MX"/>
        </w:rPr>
      </w:pPr>
      <w:r w:rsidRPr="00E30C7A">
        <w:rPr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 wp14:anchorId="76309B90" wp14:editId="52261DEE">
                <wp:simplePos x="0" y="0"/>
                <wp:positionH relativeFrom="column">
                  <wp:posOffset>1377315</wp:posOffset>
                </wp:positionH>
                <wp:positionV relativeFrom="paragraph">
                  <wp:posOffset>138430</wp:posOffset>
                </wp:positionV>
                <wp:extent cx="5394325" cy="0"/>
                <wp:effectExtent l="5715" t="10160" r="10160" b="8890"/>
                <wp:wrapNone/>
                <wp:docPr id="114" name="AutoShape 1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943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5088E880" id="AutoShape 157" o:spid="_x0000_s1026" type="#_x0000_t32" style="position:absolute;margin-left:108.45pt;margin-top:10.9pt;width:424.75pt;height:0;z-index:251799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"/>
            </w:pict>
          </mc:Fallback>
        </mc:AlternateContent>
      </w:r>
      <w:r w:rsidR="000B7800" w:rsidRPr="00E30C7A">
        <w:rPr>
          <w:rFonts w:eastAsiaTheme="minorEastAsia"/>
          <w:color w:val="auto"/>
          <w:sz w:val="22"/>
          <w:szCs w:val="22"/>
          <w:lang w:eastAsia="es-MX"/>
        </w:rPr>
        <w:t xml:space="preserve">Nombre de </w:t>
      </w:r>
      <w:r w:rsidR="00FE6BB0" w:rsidRPr="00E30C7A">
        <w:rPr>
          <w:rFonts w:eastAsiaTheme="minorEastAsia"/>
          <w:color w:val="auto"/>
          <w:sz w:val="22"/>
          <w:szCs w:val="22"/>
          <w:lang w:eastAsia="es-MX"/>
        </w:rPr>
        <w:t xml:space="preserve">la </w:t>
      </w:r>
      <w:r w:rsidR="000B7800" w:rsidRPr="00E30C7A">
        <w:rPr>
          <w:rFonts w:eastAsiaTheme="minorEastAsia"/>
          <w:color w:val="auto"/>
          <w:sz w:val="22"/>
          <w:szCs w:val="22"/>
          <w:lang w:eastAsia="es-MX"/>
        </w:rPr>
        <w:t>Vialidad:</w:t>
      </w:r>
    </w:p>
    <w:p w14:paraId="7FF5905C" w14:textId="61749F97" w:rsidR="000B7800" w:rsidRPr="00E30C7A" w:rsidRDefault="00A45D9F" w:rsidP="000B7800">
      <w:pPr>
        <w:pStyle w:val="Default"/>
        <w:spacing w:line="360" w:lineRule="auto"/>
        <w:ind w:left="284"/>
        <w:rPr>
          <w:rFonts w:eastAsiaTheme="minorEastAsia"/>
          <w:color w:val="auto"/>
          <w:sz w:val="22"/>
          <w:szCs w:val="22"/>
          <w:lang w:eastAsia="es-MX"/>
        </w:rPr>
      </w:pPr>
      <w:r w:rsidRPr="00E30C7A">
        <w:rPr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41CCE59D" wp14:editId="1B5727FA">
                <wp:simplePos x="0" y="0"/>
                <wp:positionH relativeFrom="column">
                  <wp:posOffset>5514975</wp:posOffset>
                </wp:positionH>
                <wp:positionV relativeFrom="paragraph">
                  <wp:posOffset>151130</wp:posOffset>
                </wp:positionV>
                <wp:extent cx="1285240" cy="0"/>
                <wp:effectExtent l="9525" t="12065" r="10160" b="6985"/>
                <wp:wrapNone/>
                <wp:docPr id="113" name="AutoShape 1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8524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380E6651" id="AutoShape 176" o:spid="_x0000_s1026" type="#_x0000_t32" style="position:absolute;margin-left:434.25pt;margin-top:11.9pt;width:101.2pt;height:0;z-index:251821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"/>
            </w:pict>
          </mc:Fallback>
        </mc:AlternateContent>
      </w:r>
      <w:r w:rsidRPr="00E30C7A">
        <w:rPr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822080" behindDoc="0" locked="0" layoutInCell="1" allowOverlap="1" wp14:anchorId="6C918D14" wp14:editId="79A5669A">
                <wp:simplePos x="0" y="0"/>
                <wp:positionH relativeFrom="column">
                  <wp:posOffset>1259840</wp:posOffset>
                </wp:positionH>
                <wp:positionV relativeFrom="paragraph">
                  <wp:posOffset>150495</wp:posOffset>
                </wp:positionV>
                <wp:extent cx="445135" cy="0"/>
                <wp:effectExtent l="12065" t="11430" r="9525" b="7620"/>
                <wp:wrapNone/>
                <wp:docPr id="112" name="AutoShape 1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451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38C3A877" id="AutoShape 177" o:spid="_x0000_s1026" type="#_x0000_t32" style="position:absolute;margin-left:99.2pt;margin-top:11.85pt;width:35.05pt;height:0;z-index:251822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"/>
            </w:pict>
          </mc:Fallback>
        </mc:AlternateContent>
      </w:r>
      <w:r w:rsidRPr="00E30C7A">
        <w:rPr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 wp14:anchorId="26DE1853" wp14:editId="595E1868">
                <wp:simplePos x="0" y="0"/>
                <wp:positionH relativeFrom="column">
                  <wp:posOffset>2974975</wp:posOffset>
                </wp:positionH>
                <wp:positionV relativeFrom="paragraph">
                  <wp:posOffset>150495</wp:posOffset>
                </wp:positionV>
                <wp:extent cx="425450" cy="0"/>
                <wp:effectExtent l="12700" t="11430" r="9525" b="7620"/>
                <wp:wrapNone/>
                <wp:docPr id="111" name="AutoShape 1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254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261CBF8A" id="AutoShape 175" o:spid="_x0000_s1026" type="#_x0000_t32" style="position:absolute;margin-left:234.25pt;margin-top:11.85pt;width:33.5pt;height:0;z-index:25182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"/>
            </w:pict>
          </mc:Fallback>
        </mc:AlternateContent>
      </w:r>
      <w:r w:rsidR="00F855E3" w:rsidRPr="00E30C7A">
        <w:rPr>
          <w:rFonts w:eastAsiaTheme="minorEastAsia"/>
          <w:color w:val="auto"/>
          <w:sz w:val="22"/>
          <w:szCs w:val="22"/>
          <w:lang w:eastAsia="es-MX"/>
        </w:rPr>
        <w:t>Número Exterior</w:t>
      </w:r>
      <w:r w:rsidR="000B7800" w:rsidRPr="00E30C7A">
        <w:rPr>
          <w:rFonts w:eastAsiaTheme="minorEastAsia"/>
          <w:color w:val="auto"/>
          <w:sz w:val="22"/>
          <w:szCs w:val="22"/>
          <w:lang w:eastAsia="es-MX"/>
        </w:rPr>
        <w:t>:</w:t>
      </w:r>
      <w:r w:rsidR="00C41FEC" w:rsidRPr="00E30C7A">
        <w:rPr>
          <w:rFonts w:eastAsiaTheme="minorEastAsia"/>
          <w:color w:val="auto"/>
          <w:sz w:val="22"/>
          <w:szCs w:val="22"/>
          <w:lang w:eastAsia="es-MX"/>
        </w:rPr>
        <w:tab/>
      </w:r>
      <w:r w:rsidR="00F855E3" w:rsidRPr="00E30C7A">
        <w:rPr>
          <w:rFonts w:eastAsiaTheme="minorEastAsia"/>
          <w:color w:val="auto"/>
          <w:sz w:val="22"/>
          <w:szCs w:val="22"/>
          <w:lang w:eastAsia="es-MX"/>
        </w:rPr>
        <w:tab/>
        <w:t xml:space="preserve">    Número Interior:</w:t>
      </w:r>
      <w:r w:rsidR="00F855E3" w:rsidRPr="00E30C7A">
        <w:rPr>
          <w:rFonts w:eastAsiaTheme="minorEastAsia"/>
          <w:color w:val="auto"/>
          <w:sz w:val="22"/>
          <w:szCs w:val="22"/>
          <w:lang w:eastAsia="es-MX"/>
        </w:rPr>
        <w:tab/>
      </w:r>
      <w:r w:rsidR="00F855E3" w:rsidRPr="00E30C7A">
        <w:rPr>
          <w:rFonts w:eastAsiaTheme="minorEastAsia"/>
          <w:color w:val="auto"/>
          <w:sz w:val="22"/>
          <w:szCs w:val="22"/>
          <w:lang w:eastAsia="es-MX"/>
        </w:rPr>
        <w:tab/>
        <w:t>Tipo del Asentamiento Humano:</w:t>
      </w:r>
    </w:p>
    <w:p w14:paraId="0AB01090" w14:textId="0106E6E1" w:rsidR="000B7800" w:rsidRPr="00E30C7A" w:rsidRDefault="00A45D9F" w:rsidP="000B7800">
      <w:pPr>
        <w:pStyle w:val="Default"/>
        <w:spacing w:line="360" w:lineRule="auto"/>
        <w:ind w:left="284"/>
        <w:rPr>
          <w:rFonts w:eastAsiaTheme="minorEastAsia"/>
          <w:color w:val="auto"/>
          <w:sz w:val="22"/>
          <w:szCs w:val="22"/>
          <w:lang w:eastAsia="es-MX"/>
        </w:rPr>
      </w:pPr>
      <w:r w:rsidRPr="00E30C7A">
        <w:rPr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3157FCE6" wp14:editId="09DB2E5E">
                <wp:simplePos x="0" y="0"/>
                <wp:positionH relativeFrom="column">
                  <wp:posOffset>2346960</wp:posOffset>
                </wp:positionH>
                <wp:positionV relativeFrom="paragraph">
                  <wp:posOffset>151130</wp:posOffset>
                </wp:positionV>
                <wp:extent cx="4405630" cy="0"/>
                <wp:effectExtent l="13335" t="10795" r="10160" b="8255"/>
                <wp:wrapNone/>
                <wp:docPr id="110" name="AutoShape 1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40563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56A5A16E" id="AutoShape 180" o:spid="_x0000_s1026" type="#_x0000_t32" style="position:absolute;margin-left:184.8pt;margin-top:11.9pt;width:346.9pt;height:0;z-index:251824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"/>
            </w:pict>
          </mc:Fallback>
        </mc:AlternateContent>
      </w:r>
      <w:r w:rsidR="000B7800" w:rsidRPr="00E30C7A">
        <w:rPr>
          <w:rFonts w:eastAsiaTheme="minorEastAsia"/>
          <w:color w:val="auto"/>
          <w:sz w:val="22"/>
          <w:szCs w:val="22"/>
          <w:lang w:eastAsia="es-MX"/>
        </w:rPr>
        <w:t>Nombre del Asentamiento Humano:</w:t>
      </w:r>
    </w:p>
    <w:p w14:paraId="1F781099" w14:textId="130ED33F" w:rsidR="000B7800" w:rsidRPr="00E30C7A" w:rsidRDefault="00A45D9F" w:rsidP="00F855E3">
      <w:pPr>
        <w:pStyle w:val="Default"/>
        <w:spacing w:line="360" w:lineRule="auto"/>
        <w:ind w:left="284"/>
        <w:rPr>
          <w:rFonts w:eastAsiaTheme="minorEastAsia"/>
          <w:color w:val="auto"/>
          <w:sz w:val="22"/>
          <w:szCs w:val="22"/>
          <w:lang w:eastAsia="es-MX"/>
        </w:rPr>
      </w:pPr>
      <w:r w:rsidRPr="00E30C7A">
        <w:rPr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805696" behindDoc="0" locked="0" layoutInCell="1" allowOverlap="1" wp14:anchorId="178DC7BE" wp14:editId="388E84CC">
                <wp:simplePos x="0" y="0"/>
                <wp:positionH relativeFrom="column">
                  <wp:posOffset>3790950</wp:posOffset>
                </wp:positionH>
                <wp:positionV relativeFrom="paragraph">
                  <wp:posOffset>154305</wp:posOffset>
                </wp:positionV>
                <wp:extent cx="2980690" cy="0"/>
                <wp:effectExtent l="9525" t="12700" r="10160" b="6350"/>
                <wp:wrapNone/>
                <wp:docPr id="109" name="AutoShape 1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8069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6A46F814" id="AutoShape 163" o:spid="_x0000_s1026" type="#_x0000_t32" style="position:absolute;margin-left:298.5pt;margin-top:12.15pt;width:234.7pt;height:0;z-index:251805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"/>
            </w:pict>
          </mc:Fallback>
        </mc:AlternateContent>
      </w:r>
      <w:r w:rsidRPr="00E30C7A">
        <w:rPr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 wp14:anchorId="353482BD" wp14:editId="4E8945DF">
                <wp:simplePos x="0" y="0"/>
                <wp:positionH relativeFrom="column">
                  <wp:posOffset>1023620</wp:posOffset>
                </wp:positionH>
                <wp:positionV relativeFrom="paragraph">
                  <wp:posOffset>151130</wp:posOffset>
                </wp:positionV>
                <wp:extent cx="839470" cy="0"/>
                <wp:effectExtent l="13970" t="9525" r="13335" b="9525"/>
                <wp:wrapNone/>
                <wp:docPr id="108" name="AutoShape 1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3947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1C24057B" id="AutoShape 148" o:spid="_x0000_s1026" type="#_x0000_t32" style="position:absolute;margin-left:80.6pt;margin-top:11.9pt;width:66.1pt;height:0;z-index:251790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"/>
            </w:pict>
          </mc:Fallback>
        </mc:AlternateContent>
      </w:r>
      <w:r w:rsidR="000B7800" w:rsidRPr="00E30C7A">
        <w:rPr>
          <w:rFonts w:eastAsiaTheme="minorEastAsia"/>
          <w:color w:val="auto"/>
          <w:sz w:val="22"/>
          <w:szCs w:val="22"/>
          <w:lang w:eastAsia="es-MX"/>
        </w:rPr>
        <w:t>Código Postal:</w:t>
      </w:r>
      <w:r w:rsidR="00C41FEC" w:rsidRPr="00E30C7A">
        <w:rPr>
          <w:rFonts w:eastAsiaTheme="minorEastAsia"/>
          <w:color w:val="auto"/>
          <w:sz w:val="22"/>
          <w:szCs w:val="22"/>
          <w:lang w:eastAsia="es-MX"/>
        </w:rPr>
        <w:tab/>
      </w:r>
      <w:r w:rsidR="00C41FEC" w:rsidRPr="00E30C7A">
        <w:rPr>
          <w:rFonts w:eastAsiaTheme="minorEastAsia"/>
          <w:color w:val="auto"/>
          <w:sz w:val="22"/>
          <w:szCs w:val="22"/>
          <w:lang w:eastAsia="es-MX"/>
        </w:rPr>
        <w:tab/>
      </w:r>
      <w:r w:rsidR="00C41FEC" w:rsidRPr="00E30C7A">
        <w:rPr>
          <w:rFonts w:eastAsiaTheme="minorEastAsia"/>
          <w:color w:val="auto"/>
          <w:sz w:val="22"/>
          <w:szCs w:val="22"/>
          <w:lang w:eastAsia="es-MX"/>
        </w:rPr>
        <w:tab/>
        <w:t xml:space="preserve"> </w:t>
      </w:r>
      <w:r w:rsidR="000B7800" w:rsidRPr="00E30C7A">
        <w:rPr>
          <w:rFonts w:eastAsiaTheme="minorEastAsia"/>
          <w:color w:val="auto"/>
          <w:sz w:val="22"/>
          <w:szCs w:val="22"/>
          <w:lang w:eastAsia="es-MX"/>
        </w:rPr>
        <w:t>Nombre de la Localidad:</w:t>
      </w:r>
    </w:p>
    <w:p w14:paraId="5C217E78" w14:textId="149195CB" w:rsidR="000B7800" w:rsidRPr="00E30C7A" w:rsidRDefault="00A45D9F" w:rsidP="000B7800">
      <w:pPr>
        <w:pStyle w:val="Default"/>
        <w:spacing w:line="360" w:lineRule="auto"/>
        <w:ind w:left="284"/>
        <w:rPr>
          <w:rFonts w:eastAsiaTheme="minorEastAsia"/>
          <w:color w:val="auto"/>
          <w:sz w:val="22"/>
          <w:szCs w:val="22"/>
          <w:lang w:eastAsia="es-MX"/>
        </w:rPr>
      </w:pPr>
      <w:r w:rsidRPr="00E30C7A">
        <w:rPr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806720" behindDoc="0" locked="0" layoutInCell="1" allowOverlap="1" wp14:anchorId="3A8867C6" wp14:editId="034A6BF5">
                <wp:simplePos x="0" y="0"/>
                <wp:positionH relativeFrom="column">
                  <wp:posOffset>2346960</wp:posOffset>
                </wp:positionH>
                <wp:positionV relativeFrom="paragraph">
                  <wp:posOffset>163195</wp:posOffset>
                </wp:positionV>
                <wp:extent cx="4436745" cy="0"/>
                <wp:effectExtent l="13335" t="10795" r="7620" b="8255"/>
                <wp:wrapNone/>
                <wp:docPr id="107" name="AutoShape 1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43674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39377109" id="AutoShape 164" o:spid="_x0000_s1026" type="#_x0000_t32" style="position:absolute;margin-left:184.8pt;margin-top:12.85pt;width:349.35pt;height:0;z-index:251806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"/>
            </w:pict>
          </mc:Fallback>
        </mc:AlternateContent>
      </w:r>
      <w:r w:rsidR="000B7800" w:rsidRPr="00E30C7A">
        <w:rPr>
          <w:rFonts w:eastAsiaTheme="minorEastAsia"/>
          <w:color w:val="auto"/>
          <w:sz w:val="22"/>
          <w:szCs w:val="22"/>
          <w:lang w:eastAsia="es-MX"/>
        </w:rPr>
        <w:t xml:space="preserve">Nombre del Municipio o </w:t>
      </w:r>
      <w:r w:rsidR="000B7800" w:rsidRPr="001A12C0">
        <w:rPr>
          <w:rFonts w:eastAsiaTheme="minorEastAsia"/>
          <w:color w:val="auto"/>
          <w:sz w:val="22"/>
          <w:szCs w:val="22"/>
          <w:lang w:eastAsia="es-MX"/>
        </w:rPr>
        <w:t>De</w:t>
      </w:r>
      <w:r w:rsidR="000345D2" w:rsidRPr="00117CA0">
        <w:rPr>
          <w:rFonts w:eastAsiaTheme="minorEastAsia"/>
          <w:color w:val="auto"/>
          <w:sz w:val="22"/>
          <w:szCs w:val="22"/>
          <w:lang w:eastAsia="es-MX"/>
        </w:rPr>
        <w:t>marcación Territorial</w:t>
      </w:r>
      <w:r w:rsidR="000B7800" w:rsidRPr="00E30C7A">
        <w:rPr>
          <w:rFonts w:eastAsiaTheme="minorEastAsia"/>
          <w:color w:val="auto"/>
          <w:sz w:val="22"/>
          <w:szCs w:val="22"/>
          <w:lang w:eastAsia="es-MX"/>
        </w:rPr>
        <w:t>:</w:t>
      </w:r>
    </w:p>
    <w:p w14:paraId="0BFDA6FA" w14:textId="397DE888" w:rsidR="000B7800" w:rsidRPr="00E30C7A" w:rsidRDefault="00A45D9F" w:rsidP="000B7800">
      <w:pPr>
        <w:pStyle w:val="Default"/>
        <w:spacing w:line="360" w:lineRule="auto"/>
        <w:ind w:left="284"/>
        <w:rPr>
          <w:rFonts w:eastAsiaTheme="minorEastAsia"/>
          <w:color w:val="auto"/>
          <w:sz w:val="22"/>
          <w:szCs w:val="22"/>
          <w:lang w:eastAsia="es-MX"/>
        </w:rPr>
      </w:pPr>
      <w:r w:rsidRPr="00E30C7A">
        <w:rPr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807744" behindDoc="0" locked="0" layoutInCell="1" allowOverlap="1" wp14:anchorId="1E01EBFA" wp14:editId="591C57B7">
                <wp:simplePos x="0" y="0"/>
                <wp:positionH relativeFrom="column">
                  <wp:posOffset>2196465</wp:posOffset>
                </wp:positionH>
                <wp:positionV relativeFrom="paragraph">
                  <wp:posOffset>163195</wp:posOffset>
                </wp:positionV>
                <wp:extent cx="4587240" cy="635"/>
                <wp:effectExtent l="5715" t="9525" r="7620" b="8890"/>
                <wp:wrapNone/>
                <wp:docPr id="106" name="AutoShape 1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8724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6C6881BE" id="AutoShape 165" o:spid="_x0000_s1026" type="#_x0000_t32" style="position:absolute;margin-left:172.95pt;margin-top:12.85pt;width:361.2pt;height:.05pt;z-index:251807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"/>
            </w:pict>
          </mc:Fallback>
        </mc:AlternateContent>
      </w:r>
      <w:r w:rsidR="000B7800" w:rsidRPr="00E30C7A">
        <w:rPr>
          <w:rFonts w:eastAsiaTheme="minorEastAsia"/>
          <w:color w:val="auto"/>
          <w:sz w:val="22"/>
          <w:szCs w:val="22"/>
          <w:lang w:eastAsia="es-MX"/>
        </w:rPr>
        <w:t>Nombre de</w:t>
      </w:r>
      <w:r w:rsidR="0059663A" w:rsidRPr="00E30C7A">
        <w:rPr>
          <w:rFonts w:eastAsiaTheme="minorEastAsia"/>
          <w:color w:val="auto"/>
          <w:sz w:val="22"/>
          <w:szCs w:val="22"/>
          <w:lang w:eastAsia="es-MX"/>
        </w:rPr>
        <w:t xml:space="preserve"> </w:t>
      </w:r>
      <w:r w:rsidR="000B7800" w:rsidRPr="00E30C7A">
        <w:rPr>
          <w:rFonts w:eastAsiaTheme="minorEastAsia"/>
          <w:color w:val="auto"/>
          <w:sz w:val="22"/>
          <w:szCs w:val="22"/>
          <w:lang w:eastAsia="es-MX"/>
        </w:rPr>
        <w:t>l</w:t>
      </w:r>
      <w:r w:rsidR="0059663A" w:rsidRPr="00E30C7A">
        <w:rPr>
          <w:rFonts w:eastAsiaTheme="minorEastAsia"/>
          <w:color w:val="auto"/>
          <w:sz w:val="22"/>
          <w:szCs w:val="22"/>
          <w:lang w:eastAsia="es-MX"/>
        </w:rPr>
        <w:t>a</w:t>
      </w:r>
      <w:r w:rsidR="000B7800" w:rsidRPr="00E30C7A">
        <w:rPr>
          <w:rFonts w:eastAsiaTheme="minorEastAsia"/>
          <w:color w:val="auto"/>
          <w:sz w:val="22"/>
          <w:szCs w:val="22"/>
          <w:lang w:eastAsia="es-MX"/>
        </w:rPr>
        <w:t xml:space="preserve"> </w:t>
      </w:r>
      <w:r w:rsidR="0059663A" w:rsidRPr="00E30C7A">
        <w:rPr>
          <w:rFonts w:eastAsiaTheme="minorEastAsia"/>
          <w:color w:val="auto"/>
          <w:sz w:val="22"/>
          <w:szCs w:val="22"/>
          <w:lang w:eastAsia="es-MX"/>
        </w:rPr>
        <w:t>Entidad Federativa</w:t>
      </w:r>
      <w:r w:rsidR="000B7800" w:rsidRPr="00E30C7A">
        <w:rPr>
          <w:rFonts w:eastAsiaTheme="minorEastAsia"/>
          <w:color w:val="auto"/>
          <w:sz w:val="22"/>
          <w:szCs w:val="22"/>
          <w:lang w:eastAsia="es-MX"/>
        </w:rPr>
        <w:t>:</w:t>
      </w:r>
    </w:p>
    <w:p w14:paraId="1CFB6F15" w14:textId="0C0304F5" w:rsidR="000B7800" w:rsidRPr="00E30C7A" w:rsidRDefault="00A45D9F" w:rsidP="000B7800">
      <w:pPr>
        <w:pStyle w:val="Default"/>
        <w:spacing w:line="360" w:lineRule="auto"/>
        <w:ind w:left="284"/>
        <w:rPr>
          <w:rFonts w:eastAsiaTheme="minorEastAsia"/>
          <w:color w:val="auto"/>
          <w:sz w:val="22"/>
          <w:szCs w:val="22"/>
          <w:lang w:eastAsia="es-MX"/>
        </w:rPr>
      </w:pPr>
      <w:r w:rsidRPr="00E30C7A">
        <w:rPr>
          <w:rFonts w:eastAsiaTheme="minorEastAsia"/>
          <w:noProof/>
          <w:color w:val="auto"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808768" behindDoc="0" locked="0" layoutInCell="1" allowOverlap="1" wp14:anchorId="4AC68F84" wp14:editId="2F5DECCA">
                <wp:simplePos x="0" y="0"/>
                <wp:positionH relativeFrom="column">
                  <wp:posOffset>2196465</wp:posOffset>
                </wp:positionH>
                <wp:positionV relativeFrom="paragraph">
                  <wp:posOffset>161925</wp:posOffset>
                </wp:positionV>
                <wp:extent cx="4587240" cy="0"/>
                <wp:effectExtent l="5715" t="6350" r="7620" b="12700"/>
                <wp:wrapNone/>
                <wp:docPr id="105" name="AutoShape 1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8724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63061EA4" id="AutoShape 166" o:spid="_x0000_s1026" type="#_x0000_t32" style="position:absolute;margin-left:172.95pt;margin-top:12.75pt;width:361.2pt;height:0;z-index:251808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"/>
            </w:pict>
          </mc:Fallback>
        </mc:AlternateContent>
      </w:r>
      <w:r w:rsidR="000B7800" w:rsidRPr="00E30C7A">
        <w:rPr>
          <w:rFonts w:eastAsiaTheme="minorEastAsia"/>
          <w:color w:val="auto"/>
          <w:sz w:val="22"/>
          <w:szCs w:val="22"/>
          <w:lang w:eastAsia="es-MX"/>
        </w:rPr>
        <w:t>Entre vialidades tipo y nombre</w:t>
      </w:r>
      <w:r w:rsidR="006D0B6E" w:rsidRPr="00E30C7A">
        <w:rPr>
          <w:rFonts w:eastAsiaTheme="minorEastAsia"/>
          <w:color w:val="auto"/>
          <w:sz w:val="22"/>
          <w:szCs w:val="22"/>
          <w:lang w:eastAsia="es-MX"/>
        </w:rPr>
        <w:t xml:space="preserve"> *</w:t>
      </w:r>
      <w:r w:rsidR="009F3335" w:rsidRPr="00E30C7A">
        <w:rPr>
          <w:rFonts w:eastAsiaTheme="minorEastAsia"/>
          <w:color w:val="auto"/>
          <w:sz w:val="22"/>
          <w:szCs w:val="22"/>
          <w:lang w:eastAsia="es-MX"/>
        </w:rPr>
        <w:t>:</w:t>
      </w:r>
    </w:p>
    <w:p w14:paraId="74E13D2F" w14:textId="3DB3A21B" w:rsidR="000B7800" w:rsidRPr="00E30C7A" w:rsidRDefault="00A45D9F" w:rsidP="000B7800">
      <w:pPr>
        <w:pStyle w:val="Default"/>
        <w:spacing w:line="360" w:lineRule="auto"/>
        <w:ind w:left="284"/>
        <w:rPr>
          <w:rFonts w:eastAsiaTheme="minorEastAsia"/>
          <w:color w:val="auto"/>
          <w:sz w:val="22"/>
          <w:szCs w:val="22"/>
          <w:lang w:eastAsia="es-MX"/>
        </w:rPr>
      </w:pPr>
      <w:r w:rsidRPr="00E30C7A">
        <w:rPr>
          <w:rFonts w:eastAsiaTheme="minorEastAsia"/>
          <w:noProof/>
          <w:color w:val="auto"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809792" behindDoc="0" locked="0" layoutInCell="1" allowOverlap="1" wp14:anchorId="3E7C8F8C" wp14:editId="4151BBAD">
                <wp:simplePos x="0" y="0"/>
                <wp:positionH relativeFrom="column">
                  <wp:posOffset>2251710</wp:posOffset>
                </wp:positionH>
                <wp:positionV relativeFrom="paragraph">
                  <wp:posOffset>144780</wp:posOffset>
                </wp:positionV>
                <wp:extent cx="4531995" cy="0"/>
                <wp:effectExtent l="13335" t="6985" r="7620" b="12065"/>
                <wp:wrapNone/>
                <wp:docPr id="104" name="AutoShape 1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3199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0CBAB7C7" id="AutoShape 167" o:spid="_x0000_s1026" type="#_x0000_t32" style="position:absolute;margin-left:177.3pt;margin-top:11.4pt;width:356.85pt;height:0;z-index:251809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"/>
            </w:pict>
          </mc:Fallback>
        </mc:AlternateContent>
      </w:r>
      <w:r w:rsidR="000B7800" w:rsidRPr="00E30C7A">
        <w:rPr>
          <w:rFonts w:eastAsiaTheme="minorEastAsia"/>
          <w:color w:val="auto"/>
          <w:sz w:val="22"/>
          <w:szCs w:val="22"/>
          <w:lang w:eastAsia="es-MX"/>
        </w:rPr>
        <w:t>Vialidad Posterior tipo y nombre</w:t>
      </w:r>
      <w:r w:rsidR="006D0B6E" w:rsidRPr="00E30C7A">
        <w:rPr>
          <w:rFonts w:eastAsiaTheme="minorEastAsia"/>
          <w:color w:val="auto"/>
          <w:sz w:val="22"/>
          <w:szCs w:val="22"/>
          <w:lang w:eastAsia="es-MX"/>
        </w:rPr>
        <w:t xml:space="preserve"> *</w:t>
      </w:r>
      <w:r w:rsidR="000B7800" w:rsidRPr="00E30C7A">
        <w:rPr>
          <w:rFonts w:eastAsiaTheme="minorEastAsia"/>
          <w:color w:val="auto"/>
          <w:sz w:val="22"/>
          <w:szCs w:val="22"/>
          <w:lang w:eastAsia="es-MX"/>
        </w:rPr>
        <w:t>:</w:t>
      </w:r>
    </w:p>
    <w:p w14:paraId="7FF53BFE" w14:textId="3CDBACA7" w:rsidR="000B7800" w:rsidRPr="00E30C7A" w:rsidRDefault="00A45D9F" w:rsidP="000B7800">
      <w:pPr>
        <w:pStyle w:val="Default"/>
        <w:spacing w:line="360" w:lineRule="auto"/>
        <w:ind w:left="284"/>
        <w:rPr>
          <w:rFonts w:eastAsiaTheme="minorEastAsia"/>
          <w:color w:val="auto"/>
          <w:sz w:val="22"/>
          <w:szCs w:val="22"/>
          <w:lang w:eastAsia="es-MX"/>
        </w:rPr>
      </w:pPr>
      <w:r w:rsidRPr="00E30C7A">
        <w:rPr>
          <w:rFonts w:eastAsiaTheme="minorEastAsia"/>
          <w:noProof/>
          <w:color w:val="auto"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810816" behindDoc="0" locked="0" layoutInCell="1" allowOverlap="1" wp14:anchorId="4B9BCA78" wp14:editId="7799C1D2">
                <wp:simplePos x="0" y="0"/>
                <wp:positionH relativeFrom="column">
                  <wp:posOffset>1863090</wp:posOffset>
                </wp:positionH>
                <wp:positionV relativeFrom="paragraph">
                  <wp:posOffset>160655</wp:posOffset>
                </wp:positionV>
                <wp:extent cx="4920615" cy="0"/>
                <wp:effectExtent l="5715" t="12065" r="7620" b="6985"/>
                <wp:wrapNone/>
                <wp:docPr id="103" name="AutoShape 1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92061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47F9D21B" id="AutoShape 168" o:spid="_x0000_s1026" type="#_x0000_t32" style="position:absolute;margin-left:146.7pt;margin-top:12.65pt;width:387.45pt;height:0;z-index:251810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"/>
            </w:pict>
          </mc:Fallback>
        </mc:AlternateContent>
      </w:r>
      <w:r w:rsidR="000B7800" w:rsidRPr="00E30C7A">
        <w:rPr>
          <w:rFonts w:eastAsiaTheme="minorEastAsia"/>
          <w:color w:val="auto"/>
          <w:sz w:val="22"/>
          <w:szCs w:val="22"/>
          <w:lang w:eastAsia="es-MX"/>
        </w:rPr>
        <w:t>Descripción de Ubicación</w:t>
      </w:r>
      <w:r w:rsidR="006D0B6E" w:rsidRPr="00E30C7A">
        <w:rPr>
          <w:rFonts w:eastAsiaTheme="minorEastAsia"/>
          <w:color w:val="auto"/>
          <w:sz w:val="22"/>
          <w:szCs w:val="22"/>
          <w:lang w:eastAsia="es-MX"/>
        </w:rPr>
        <w:t xml:space="preserve"> *</w:t>
      </w:r>
      <w:r w:rsidR="000B7800" w:rsidRPr="00E30C7A">
        <w:rPr>
          <w:rFonts w:eastAsiaTheme="minorEastAsia"/>
          <w:color w:val="auto"/>
          <w:sz w:val="22"/>
          <w:szCs w:val="22"/>
          <w:lang w:eastAsia="es-MX"/>
        </w:rPr>
        <w:t>:</w:t>
      </w:r>
    </w:p>
    <w:p w14:paraId="7E0B6C4A" w14:textId="07862E81" w:rsidR="0059663A" w:rsidRPr="00E30C7A" w:rsidRDefault="00A45D9F" w:rsidP="000B7800">
      <w:pPr>
        <w:pStyle w:val="Default"/>
        <w:spacing w:line="360" w:lineRule="auto"/>
        <w:ind w:left="284"/>
        <w:rPr>
          <w:rFonts w:eastAsiaTheme="minorEastAsia"/>
          <w:color w:val="auto"/>
          <w:sz w:val="22"/>
          <w:szCs w:val="22"/>
          <w:lang w:eastAsia="es-MX"/>
        </w:rPr>
      </w:pPr>
      <w:r w:rsidRPr="00E30C7A">
        <w:rPr>
          <w:rFonts w:eastAsiaTheme="minorEastAsia"/>
          <w:noProof/>
          <w:color w:val="auto"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848704" behindDoc="0" locked="0" layoutInCell="1" allowOverlap="1" wp14:anchorId="32B34AEA" wp14:editId="41B2BA71">
                <wp:simplePos x="0" y="0"/>
                <wp:positionH relativeFrom="column">
                  <wp:posOffset>192405</wp:posOffset>
                </wp:positionH>
                <wp:positionV relativeFrom="paragraph">
                  <wp:posOffset>153670</wp:posOffset>
                </wp:positionV>
                <wp:extent cx="6591300" cy="0"/>
                <wp:effectExtent l="11430" t="13335" r="7620" b="5715"/>
                <wp:wrapNone/>
                <wp:docPr id="102" name="AutoShape 2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91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6C566236" id="AutoShape 203" o:spid="_x0000_s1026" type="#_x0000_t32" style="position:absolute;margin-left:15.15pt;margin-top:12.1pt;width:519pt;height:0;z-index:251848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"/>
            </w:pict>
          </mc:Fallback>
        </mc:AlternateContent>
      </w:r>
    </w:p>
    <w:p w14:paraId="17465E2D" w14:textId="74AB7176" w:rsidR="000B7800" w:rsidRPr="00E30C7A" w:rsidRDefault="00A45D9F" w:rsidP="001003C3">
      <w:pPr>
        <w:spacing w:after="0" w:line="360" w:lineRule="auto"/>
        <w:ind w:firstLine="284"/>
        <w:rPr>
          <w:rFonts w:ascii="Arial" w:hAnsi="Arial" w:cs="Arial"/>
        </w:rPr>
      </w:pPr>
      <w:r w:rsidRPr="00E30C7A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92384" behindDoc="0" locked="0" layoutInCell="1" allowOverlap="1" wp14:anchorId="7ACC9198" wp14:editId="00A76802">
                <wp:simplePos x="0" y="0"/>
                <wp:positionH relativeFrom="column">
                  <wp:posOffset>3595370</wp:posOffset>
                </wp:positionH>
                <wp:positionV relativeFrom="paragraph">
                  <wp:posOffset>135890</wp:posOffset>
                </wp:positionV>
                <wp:extent cx="1310005" cy="0"/>
                <wp:effectExtent l="0" t="0" r="23495" b="19050"/>
                <wp:wrapNone/>
                <wp:docPr id="100" name="AutoShape 1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1000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1572F032" id="AutoShape 150" o:spid="_x0000_s1026" type="#_x0000_t32" style="position:absolute;margin-left:283.1pt;margin-top:10.7pt;width:103.15pt;height:0;z-index:251792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"/>
            </w:pict>
          </mc:Fallback>
        </mc:AlternateContent>
      </w:r>
      <w:r w:rsidRPr="00E30C7A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 wp14:anchorId="14FA7D7E" wp14:editId="314DB7DF">
                <wp:simplePos x="0" y="0"/>
                <wp:positionH relativeFrom="column">
                  <wp:posOffset>762000</wp:posOffset>
                </wp:positionH>
                <wp:positionV relativeFrom="paragraph">
                  <wp:posOffset>145415</wp:posOffset>
                </wp:positionV>
                <wp:extent cx="1355725" cy="0"/>
                <wp:effectExtent l="9525" t="13335" r="6350" b="5715"/>
                <wp:wrapNone/>
                <wp:docPr id="99" name="AutoShape 1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557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046319FF" id="AutoShape 149" o:spid="_x0000_s1026" type="#_x0000_t32" style="position:absolute;margin-left:60pt;margin-top:11.45pt;width:106.75pt;height:0;z-index:251791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"/>
            </w:pict>
          </mc:Fallback>
        </mc:AlternateContent>
      </w:r>
      <w:r w:rsidR="000B7800" w:rsidRPr="00E30C7A">
        <w:rPr>
          <w:rFonts w:ascii="Arial" w:hAnsi="Arial" w:cs="Arial"/>
        </w:rPr>
        <w:t xml:space="preserve">Teléfono: </w:t>
      </w:r>
      <w:r w:rsidR="001003C3" w:rsidRPr="00E30C7A">
        <w:rPr>
          <w:rFonts w:ascii="Arial" w:hAnsi="Arial" w:cs="Arial"/>
        </w:rPr>
        <w:tab/>
      </w:r>
      <w:r w:rsidR="001003C3" w:rsidRPr="00E30C7A">
        <w:rPr>
          <w:rFonts w:ascii="Arial" w:hAnsi="Arial" w:cs="Arial"/>
        </w:rPr>
        <w:tab/>
      </w:r>
      <w:r w:rsidR="001003C3" w:rsidRPr="00E30C7A">
        <w:rPr>
          <w:rFonts w:ascii="Arial" w:hAnsi="Arial" w:cs="Arial"/>
        </w:rPr>
        <w:tab/>
      </w:r>
      <w:r w:rsidR="001003C3" w:rsidRPr="00E30C7A">
        <w:rPr>
          <w:rFonts w:ascii="Arial" w:hAnsi="Arial" w:cs="Arial"/>
        </w:rPr>
        <w:tab/>
      </w:r>
      <w:r w:rsidR="000B7800" w:rsidRPr="00E30C7A">
        <w:rPr>
          <w:rFonts w:ascii="Arial" w:hAnsi="Arial" w:cs="Arial"/>
        </w:rPr>
        <w:t xml:space="preserve">Correo electrónico: </w:t>
      </w:r>
    </w:p>
    <w:p w14:paraId="0197B19A" w14:textId="6A95810B" w:rsidR="000B7800" w:rsidRPr="00E30C7A" w:rsidRDefault="00A45D9F" w:rsidP="000B7800">
      <w:pPr>
        <w:spacing w:after="0" w:line="360" w:lineRule="auto"/>
        <w:ind w:firstLine="284"/>
        <w:rPr>
          <w:rFonts w:ascii="Arial" w:hAnsi="Arial" w:cs="Arial"/>
        </w:rPr>
      </w:pPr>
      <w:r w:rsidRPr="00E30C7A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94432" behindDoc="0" locked="0" layoutInCell="1" allowOverlap="1" wp14:anchorId="68ACF541" wp14:editId="0D93A0C3">
                <wp:simplePos x="0" y="0"/>
                <wp:positionH relativeFrom="column">
                  <wp:posOffset>2265680</wp:posOffset>
                </wp:positionH>
                <wp:positionV relativeFrom="paragraph">
                  <wp:posOffset>169545</wp:posOffset>
                </wp:positionV>
                <wp:extent cx="4505960" cy="0"/>
                <wp:effectExtent l="8255" t="7620" r="10160" b="11430"/>
                <wp:wrapNone/>
                <wp:docPr id="98" name="AutoShape 1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0596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4395F6DA" id="AutoShape 152" o:spid="_x0000_s1026" type="#_x0000_t32" style="position:absolute;margin-left:178.4pt;margin-top:13.35pt;width:354.8pt;height:0;z-index:251794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"/>
            </w:pict>
          </mc:Fallback>
        </mc:AlternateContent>
      </w:r>
      <w:r w:rsidR="000B7800" w:rsidRPr="00E30C7A">
        <w:rPr>
          <w:rFonts w:ascii="Arial" w:hAnsi="Arial" w:cs="Arial"/>
        </w:rPr>
        <w:t xml:space="preserve">Representante o apoderado legal: </w:t>
      </w:r>
    </w:p>
    <w:p w14:paraId="33851ED6" w14:textId="1CC548E5" w:rsidR="000B7800" w:rsidRPr="00E30C7A" w:rsidRDefault="00A45D9F" w:rsidP="006938B9">
      <w:pPr>
        <w:spacing w:after="0" w:line="360" w:lineRule="auto"/>
        <w:ind w:left="284"/>
        <w:rPr>
          <w:rFonts w:ascii="Arial" w:hAnsi="Arial" w:cs="Arial"/>
        </w:rPr>
      </w:pPr>
      <w:r w:rsidRPr="00E30C7A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 wp14:anchorId="4E49BE71" wp14:editId="738B0109">
                <wp:simplePos x="0" y="0"/>
                <wp:positionH relativeFrom="column">
                  <wp:posOffset>2713990</wp:posOffset>
                </wp:positionH>
                <wp:positionV relativeFrom="paragraph">
                  <wp:posOffset>144780</wp:posOffset>
                </wp:positionV>
                <wp:extent cx="4058285" cy="0"/>
                <wp:effectExtent l="0" t="0" r="0" b="0"/>
                <wp:wrapNone/>
                <wp:docPr id="97" name="AutoShape 1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05828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3E78F17E" id="AutoShape 153" o:spid="_x0000_s1026" type="#_x0000_t32" style="position:absolute;margin-left:213.7pt;margin-top:11.4pt;width:319.55pt;height:0;z-index:251795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"/>
            </w:pict>
          </mc:Fallback>
        </mc:AlternateContent>
      </w:r>
      <w:r w:rsidR="000B7800" w:rsidRPr="00E30C7A">
        <w:rPr>
          <w:rFonts w:ascii="Arial" w:hAnsi="Arial" w:cs="Arial"/>
        </w:rPr>
        <w:t xml:space="preserve">Responsable de realizar el </w:t>
      </w:r>
      <w:r w:rsidR="00596411">
        <w:rPr>
          <w:rFonts w:ascii="Arial" w:hAnsi="Arial" w:cs="Arial"/>
        </w:rPr>
        <w:t>L</w:t>
      </w:r>
      <w:r w:rsidR="00271258" w:rsidRPr="00E30C7A">
        <w:rPr>
          <w:rFonts w:ascii="Arial" w:hAnsi="Arial" w:cs="Arial"/>
        </w:rPr>
        <w:t>evantamiento</w:t>
      </w:r>
      <w:r w:rsidR="000B7800" w:rsidRPr="00E30C7A">
        <w:rPr>
          <w:rFonts w:ascii="Arial" w:hAnsi="Arial" w:cs="Arial"/>
        </w:rPr>
        <w:t xml:space="preserve">: </w:t>
      </w:r>
    </w:p>
    <w:p w14:paraId="61C33A38" w14:textId="52B7EAB7" w:rsidR="006938B9" w:rsidRPr="00E30C7A" w:rsidRDefault="006938B9" w:rsidP="006938B9">
      <w:pPr>
        <w:spacing w:after="0" w:line="360" w:lineRule="auto"/>
        <w:ind w:left="284"/>
        <w:rPr>
          <w:rFonts w:ascii="Arial" w:hAnsi="Arial" w:cs="Arial"/>
        </w:rPr>
      </w:pPr>
      <w:r w:rsidRPr="00E30C7A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2272640" behindDoc="0" locked="0" layoutInCell="1" allowOverlap="1" wp14:anchorId="0D612433" wp14:editId="36B3B490">
                <wp:simplePos x="0" y="0"/>
                <wp:positionH relativeFrom="column">
                  <wp:posOffset>211455</wp:posOffset>
                </wp:positionH>
                <wp:positionV relativeFrom="paragraph">
                  <wp:posOffset>100330</wp:posOffset>
                </wp:positionV>
                <wp:extent cx="6591300" cy="0"/>
                <wp:effectExtent l="0" t="0" r="0" b="0"/>
                <wp:wrapNone/>
                <wp:docPr id="366" name="AutoShape 2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91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10662906" id="AutoShape 203" o:spid="_x0000_s1026" type="#_x0000_t32" style="position:absolute;margin-left:16.65pt;margin-top:7.9pt;width:519pt;height:0;z-index:252272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"/>
            </w:pict>
          </mc:Fallback>
        </mc:AlternateContent>
      </w:r>
    </w:p>
    <w:p w14:paraId="14FCD2EF" w14:textId="4A990388" w:rsidR="000B7800" w:rsidRPr="00E30C7A" w:rsidRDefault="00A45D9F" w:rsidP="006938B9">
      <w:pPr>
        <w:spacing w:after="0" w:line="360" w:lineRule="auto"/>
        <w:ind w:left="284"/>
        <w:rPr>
          <w:rFonts w:ascii="Arial" w:hAnsi="Arial" w:cs="Arial"/>
        </w:rPr>
      </w:pPr>
      <w:r w:rsidRPr="00E30C7A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97504" behindDoc="0" locked="0" layoutInCell="1" allowOverlap="1" wp14:anchorId="7E1BCA3E" wp14:editId="2722C4F7">
                <wp:simplePos x="0" y="0"/>
                <wp:positionH relativeFrom="column">
                  <wp:posOffset>2381250</wp:posOffset>
                </wp:positionH>
                <wp:positionV relativeFrom="paragraph">
                  <wp:posOffset>396875</wp:posOffset>
                </wp:positionV>
                <wp:extent cx="4391025" cy="0"/>
                <wp:effectExtent l="0" t="0" r="28575" b="19050"/>
                <wp:wrapNone/>
                <wp:docPr id="96" name="AutoShape 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43910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20BBE679" id="AutoShape 155" o:spid="_x0000_s1026" type="#_x0000_t32" style="position:absolute;margin-left:187.5pt;margin-top:31.25pt;width:345.75pt;height:0;flip:y;z-index:251797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"/>
            </w:pict>
          </mc:Fallback>
        </mc:AlternateContent>
      </w:r>
      <w:r w:rsidR="000B7800" w:rsidRPr="00E30C7A">
        <w:rPr>
          <w:rFonts w:ascii="Arial" w:hAnsi="Arial" w:cs="Arial"/>
        </w:rPr>
        <w:t xml:space="preserve">Nombre y domicilio de la persona radicada en México que avale la obligación de entregar las copias al INEGI de los </w:t>
      </w:r>
      <w:r w:rsidR="009F3335" w:rsidRPr="00E30C7A">
        <w:rPr>
          <w:rFonts w:ascii="Arial" w:hAnsi="Arial" w:cs="Arial"/>
        </w:rPr>
        <w:t>datos e información resultante</w:t>
      </w:r>
      <w:r w:rsidR="000B7800" w:rsidRPr="00E30C7A">
        <w:rPr>
          <w:rFonts w:ascii="Arial" w:hAnsi="Arial" w:cs="Arial"/>
        </w:rPr>
        <w:t xml:space="preserve">: </w:t>
      </w:r>
    </w:p>
    <w:p w14:paraId="0DBA8030" w14:textId="424E513D" w:rsidR="0017683E" w:rsidRPr="00E30C7A" w:rsidRDefault="00A45D9F" w:rsidP="0017683E">
      <w:pPr>
        <w:spacing w:after="0" w:line="360" w:lineRule="auto"/>
        <w:ind w:firstLine="284"/>
        <w:rPr>
          <w:rFonts w:ascii="Arial" w:hAnsi="Arial" w:cs="Arial"/>
        </w:rPr>
      </w:pPr>
      <w:r w:rsidRPr="00E30C7A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7C76ACAA" wp14:editId="7DF77EE2">
                <wp:simplePos x="0" y="0"/>
                <wp:positionH relativeFrom="column">
                  <wp:posOffset>760730</wp:posOffset>
                </wp:positionH>
                <wp:positionV relativeFrom="paragraph">
                  <wp:posOffset>148590</wp:posOffset>
                </wp:positionV>
                <wp:extent cx="1389905" cy="0"/>
                <wp:effectExtent l="0" t="0" r="0" b="0"/>
                <wp:wrapNone/>
                <wp:docPr id="94" name="AutoShape 1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8990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793068EF" id="AutoShape 182" o:spid="_x0000_s1026" type="#_x0000_t32" style="position:absolute;margin-left:59.9pt;margin-top:11.7pt;width:109.45pt;height:0;z-index:251827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"/>
            </w:pict>
          </mc:Fallback>
        </mc:AlternateContent>
      </w:r>
      <w:r w:rsidR="0017683E" w:rsidRPr="00E30C7A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2060672" behindDoc="0" locked="0" layoutInCell="1" allowOverlap="1" wp14:anchorId="179C8717" wp14:editId="19BAA92A">
                <wp:simplePos x="0" y="0"/>
                <wp:positionH relativeFrom="column">
                  <wp:posOffset>3595370</wp:posOffset>
                </wp:positionH>
                <wp:positionV relativeFrom="paragraph">
                  <wp:posOffset>135890</wp:posOffset>
                </wp:positionV>
                <wp:extent cx="1310005" cy="0"/>
                <wp:effectExtent l="0" t="0" r="23495" b="19050"/>
                <wp:wrapNone/>
                <wp:docPr id="180" name="AutoShape 1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1000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7F4AF691" id="AutoShape 150" o:spid="_x0000_s1026" type="#_x0000_t32" style="position:absolute;margin-left:283.1pt;margin-top:10.7pt;width:103.15pt;height:0;z-index:252060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"/>
            </w:pict>
          </mc:Fallback>
        </mc:AlternateContent>
      </w:r>
      <w:r w:rsidR="0017683E" w:rsidRPr="00E30C7A">
        <w:rPr>
          <w:rFonts w:ascii="Arial" w:hAnsi="Arial" w:cs="Arial"/>
        </w:rPr>
        <w:t xml:space="preserve">Teléfono: </w:t>
      </w:r>
      <w:r w:rsidR="0017683E" w:rsidRPr="00E30C7A">
        <w:rPr>
          <w:rFonts w:ascii="Arial" w:hAnsi="Arial" w:cs="Arial"/>
        </w:rPr>
        <w:tab/>
      </w:r>
      <w:r w:rsidR="0017683E" w:rsidRPr="00E30C7A">
        <w:rPr>
          <w:rFonts w:ascii="Arial" w:hAnsi="Arial" w:cs="Arial"/>
        </w:rPr>
        <w:tab/>
      </w:r>
      <w:r w:rsidR="0017683E" w:rsidRPr="00E30C7A">
        <w:rPr>
          <w:rFonts w:ascii="Arial" w:hAnsi="Arial" w:cs="Arial"/>
        </w:rPr>
        <w:tab/>
      </w:r>
      <w:r w:rsidR="0017683E" w:rsidRPr="00E30C7A">
        <w:rPr>
          <w:rFonts w:ascii="Arial" w:hAnsi="Arial" w:cs="Arial"/>
        </w:rPr>
        <w:tab/>
        <w:t xml:space="preserve">Correo electrónico: </w:t>
      </w:r>
    </w:p>
    <w:p w14:paraId="71C4DB12" w14:textId="5DBF0E0C" w:rsidR="0017683E" w:rsidRPr="00627F16" w:rsidRDefault="0017683E" w:rsidP="00B61802">
      <w:pPr>
        <w:widowControl w:val="0"/>
        <w:autoSpaceDE w:val="0"/>
        <w:autoSpaceDN w:val="0"/>
        <w:adjustRightInd w:val="0"/>
        <w:spacing w:after="0" w:line="240" w:lineRule="auto"/>
        <w:ind w:left="-142"/>
        <w:jc w:val="both"/>
        <w:rPr>
          <w:rFonts w:ascii="Arial" w:hAnsi="Arial" w:cs="Arial"/>
          <w:bCs/>
          <w:szCs w:val="23"/>
        </w:rPr>
      </w:pPr>
    </w:p>
    <w:p w14:paraId="0441816A" w14:textId="77777777" w:rsidR="00627F16" w:rsidRDefault="00627F16" w:rsidP="00B61802">
      <w:pPr>
        <w:widowControl w:val="0"/>
        <w:autoSpaceDE w:val="0"/>
        <w:autoSpaceDN w:val="0"/>
        <w:adjustRightInd w:val="0"/>
        <w:spacing w:after="0" w:line="240" w:lineRule="auto"/>
        <w:ind w:left="-142"/>
        <w:jc w:val="both"/>
        <w:rPr>
          <w:rFonts w:ascii="Arial" w:hAnsi="Arial" w:cs="Arial"/>
          <w:bCs/>
          <w:szCs w:val="23"/>
        </w:rPr>
      </w:pPr>
    </w:p>
    <w:p w14:paraId="33BC729D" w14:textId="3374006F" w:rsidR="00D261E1" w:rsidRPr="00627F16" w:rsidRDefault="00F16F8D" w:rsidP="00B61802">
      <w:pPr>
        <w:widowControl w:val="0"/>
        <w:autoSpaceDE w:val="0"/>
        <w:autoSpaceDN w:val="0"/>
        <w:adjustRightInd w:val="0"/>
        <w:spacing w:after="0" w:line="240" w:lineRule="auto"/>
        <w:ind w:left="-142"/>
        <w:jc w:val="both"/>
        <w:rPr>
          <w:rFonts w:ascii="Arial" w:hAnsi="Arial" w:cs="Arial"/>
          <w:bCs/>
          <w:sz w:val="20"/>
        </w:rPr>
      </w:pPr>
      <w:r w:rsidRPr="00627F16">
        <w:rPr>
          <w:rFonts w:ascii="Arial" w:hAnsi="Arial" w:cs="Arial"/>
          <w:bCs/>
          <w:sz w:val="20"/>
        </w:rPr>
        <w:t>*</w:t>
      </w:r>
      <w:r w:rsidR="00D261E1" w:rsidRPr="00627F16">
        <w:rPr>
          <w:rFonts w:ascii="Arial" w:hAnsi="Arial" w:cs="Arial"/>
          <w:bCs/>
          <w:sz w:val="20"/>
        </w:rPr>
        <w:t>Componentes</w:t>
      </w:r>
      <w:r w:rsidR="00C00384" w:rsidRPr="00627F16">
        <w:rPr>
          <w:rFonts w:ascii="Arial" w:hAnsi="Arial" w:cs="Arial"/>
          <w:bCs/>
          <w:sz w:val="20"/>
        </w:rPr>
        <w:t xml:space="preserve"> opcionales.</w:t>
      </w:r>
    </w:p>
    <w:p w14:paraId="5FDC3B23" w14:textId="11B733BD" w:rsidR="00E158CA" w:rsidRPr="00627F16" w:rsidRDefault="00C00384" w:rsidP="00B61802">
      <w:pPr>
        <w:widowControl w:val="0"/>
        <w:autoSpaceDE w:val="0"/>
        <w:autoSpaceDN w:val="0"/>
        <w:adjustRightInd w:val="0"/>
        <w:spacing w:after="0" w:line="240" w:lineRule="auto"/>
        <w:ind w:left="-142"/>
        <w:jc w:val="both"/>
        <w:rPr>
          <w:rFonts w:ascii="Arial" w:hAnsi="Arial" w:cs="Arial"/>
          <w:bCs/>
          <w:sz w:val="20"/>
        </w:rPr>
      </w:pPr>
      <w:r w:rsidRPr="00627F16">
        <w:rPr>
          <w:rFonts w:ascii="Arial" w:hAnsi="Arial" w:cs="Arial"/>
          <w:bCs/>
          <w:sz w:val="20"/>
        </w:rPr>
        <w:t xml:space="preserve">Para mayor información consultar la Norma Técnica sobre Domicilios Geográficos disponible en el portal del </w:t>
      </w:r>
      <w:r w:rsidR="00E158CA" w:rsidRPr="00627F16">
        <w:rPr>
          <w:rFonts w:ascii="Arial" w:hAnsi="Arial" w:cs="Arial"/>
          <w:bCs/>
          <w:sz w:val="20"/>
        </w:rPr>
        <w:t>SNIEG:</w:t>
      </w:r>
    </w:p>
    <w:p w14:paraId="134AE043" w14:textId="600E5FE0" w:rsidR="00EC43C8" w:rsidRDefault="00CB2069" w:rsidP="00B61802">
      <w:pPr>
        <w:widowControl w:val="0"/>
        <w:autoSpaceDE w:val="0"/>
        <w:autoSpaceDN w:val="0"/>
        <w:adjustRightInd w:val="0"/>
        <w:spacing w:after="0" w:line="240" w:lineRule="auto"/>
        <w:ind w:left="-142"/>
        <w:jc w:val="both"/>
        <w:rPr>
          <w:rFonts w:ascii="Arial" w:hAnsi="Arial" w:cs="Arial"/>
          <w:b/>
          <w:bCs/>
          <w:sz w:val="23"/>
          <w:szCs w:val="23"/>
        </w:rPr>
      </w:pPr>
      <w:hyperlink r:id="rId8" w:history="1">
        <w:r w:rsidR="00E158CA" w:rsidRPr="00627F16">
          <w:rPr>
            <w:rStyle w:val="Hipervnculo"/>
            <w:rFonts w:ascii="Arial" w:hAnsi="Arial" w:cs="Arial"/>
            <w:sz w:val="20"/>
            <w:szCs w:val="20"/>
          </w:rPr>
          <w:t>https://www.snieg.mx/DocumentacionPortal/Normatividad/vigente/Norma_Tecnica_sobre_Domicilios_Geograficos.pdf</w:t>
        </w:r>
      </w:hyperlink>
      <w:r w:rsidR="0059663A" w:rsidRPr="00627F16">
        <w:rPr>
          <w:rFonts w:ascii="Arial" w:hAnsi="Arial" w:cs="Arial"/>
          <w:b/>
          <w:bCs/>
          <w:sz w:val="23"/>
          <w:szCs w:val="23"/>
        </w:rPr>
        <w:t xml:space="preserve"> </w:t>
      </w:r>
    </w:p>
    <w:p w14:paraId="22810033" w14:textId="77777777" w:rsidR="00627F16" w:rsidRPr="00627F16" w:rsidRDefault="00627F16" w:rsidP="00B61802">
      <w:pPr>
        <w:widowControl w:val="0"/>
        <w:autoSpaceDE w:val="0"/>
        <w:autoSpaceDN w:val="0"/>
        <w:adjustRightInd w:val="0"/>
        <w:spacing w:after="0" w:line="240" w:lineRule="auto"/>
        <w:ind w:left="-142"/>
        <w:jc w:val="both"/>
        <w:rPr>
          <w:rFonts w:ascii="Arial" w:hAnsi="Arial" w:cs="Arial"/>
          <w:b/>
          <w:bCs/>
          <w:sz w:val="23"/>
          <w:szCs w:val="23"/>
        </w:rPr>
      </w:pPr>
    </w:p>
    <w:p w14:paraId="5B7A96C5" w14:textId="5CAC3F35" w:rsidR="003F19AE" w:rsidRPr="00627F16" w:rsidRDefault="003F19AE" w:rsidP="004E7701">
      <w:pPr>
        <w:widowControl w:val="0"/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Arial" w:hAnsi="Arial" w:cs="Arial"/>
          <w:b/>
          <w:bCs/>
          <w:sz w:val="23"/>
          <w:szCs w:val="23"/>
        </w:rPr>
      </w:pPr>
      <w:r w:rsidRPr="00627F16">
        <w:rPr>
          <w:rFonts w:ascii="Arial" w:hAnsi="Arial" w:cs="Arial"/>
          <w:b/>
          <w:bCs/>
          <w:sz w:val="23"/>
          <w:szCs w:val="23"/>
        </w:rPr>
        <w:br w:type="page"/>
      </w:r>
    </w:p>
    <w:p w14:paraId="3BCF5F41" w14:textId="1E09FE9A" w:rsidR="00A43F01" w:rsidRPr="00627F16" w:rsidRDefault="009F636D" w:rsidP="00BC37B3">
      <w:pPr>
        <w:jc w:val="both"/>
        <w:rPr>
          <w:rFonts w:ascii="Arial" w:hAnsi="Arial" w:cs="Arial"/>
          <w:b/>
          <w:bCs/>
          <w:sz w:val="28"/>
          <w:szCs w:val="28"/>
        </w:rPr>
      </w:pPr>
      <w:r w:rsidRPr="00627F16">
        <w:rPr>
          <w:rFonts w:ascii="Arial" w:hAnsi="Arial" w:cs="Arial"/>
          <w:b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2192768" behindDoc="0" locked="0" layoutInCell="1" allowOverlap="1" wp14:anchorId="5A769CE9" wp14:editId="431DEAB4">
                <wp:simplePos x="0" y="0"/>
                <wp:positionH relativeFrom="column">
                  <wp:posOffset>-317500</wp:posOffset>
                </wp:positionH>
                <wp:positionV relativeFrom="paragraph">
                  <wp:posOffset>203039</wp:posOffset>
                </wp:positionV>
                <wp:extent cx="370840" cy="429260"/>
                <wp:effectExtent l="38100" t="38100" r="48260" b="66040"/>
                <wp:wrapNone/>
                <wp:docPr id="325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0840" cy="429260"/>
                        </a:xfrm>
                        <a:prstGeom prst="diamond">
                          <a:avLst/>
                        </a:pr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57150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04B638" w14:textId="719F14EB" w:rsidR="003D47A0" w:rsidRDefault="003D47A0" w:rsidP="00A43F0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5A769CE9" id="AutoShape 18" o:spid="_x0000_s1027" type="#_x0000_t4" style="position:absolute;left:0;text-align:left;margin-left:-25pt;margin-top:16pt;width:29.2pt;height:33.8pt;z-index:252192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" fillcolor="black [3213]" strokecolor="white [3212]" strokeweight="4.5pt">
                <v:textbox>
                  <w:txbxContent>
                    <w:p w14:paraId="5C04B638" w14:textId="719F14EB" w:rsidR="003D47A0" w:rsidRDefault="003D47A0" w:rsidP="00A43F01"/>
                  </w:txbxContent>
                </v:textbox>
              </v:shape>
            </w:pict>
          </mc:Fallback>
        </mc:AlternateContent>
      </w:r>
      <w:r w:rsidR="00A43F01" w:rsidRPr="00627F16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2189696" behindDoc="1" locked="0" layoutInCell="1" allowOverlap="1" wp14:anchorId="580A90C7" wp14:editId="49F3F371">
                <wp:simplePos x="0" y="0"/>
                <wp:positionH relativeFrom="margin">
                  <wp:posOffset>-95250</wp:posOffset>
                </wp:positionH>
                <wp:positionV relativeFrom="paragraph">
                  <wp:posOffset>-57311</wp:posOffset>
                </wp:positionV>
                <wp:extent cx="7047230" cy="4676775"/>
                <wp:effectExtent l="0" t="0" r="39370" b="66675"/>
                <wp:wrapNone/>
                <wp:docPr id="91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47230" cy="4676775"/>
                        </a:xfrm>
                        <a:prstGeom prst="roundRect">
                          <a:avLst>
                            <a:gd name="adj" fmla="val 4301"/>
                          </a:avLst>
                        </a:prstGeom>
                        <a:solidFill>
                          <a:schemeClr val="bg1">
                            <a:lumMod val="95000"/>
                            <a:lumOff val="0"/>
                          </a:schemeClr>
                        </a:solidFill>
                        <a:ln w="12700">
                          <a:solidFill>
                            <a:schemeClr val="dk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oundrect w14:anchorId="2A90F2EA" id="AutoShape 9" o:spid="_x0000_s1026" style="position:absolute;margin-left:-7.5pt;margin-top:-4.5pt;width:554.9pt;height:368.25pt;z-index:-2511267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2819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" fillcolor="#f2f2f2 [3052]" strokecolor="#666 [1936]" strokeweight="1pt">
                <v:shadow on="t" color="#7f7f7f [1601]" opacity=".5" offset="1pt"/>
                <w10:wrap anchorx="margin"/>
              </v:roundrect>
            </w:pict>
          </mc:Fallback>
        </mc:AlternateContent>
      </w:r>
      <w:r w:rsidR="00A43F01" w:rsidRPr="00627F16">
        <w:rPr>
          <w:rFonts w:ascii="Arial" w:hAnsi="Arial" w:cs="Arial"/>
          <w:b/>
          <w:bCs/>
          <w:sz w:val="28"/>
          <w:szCs w:val="28"/>
        </w:rPr>
        <w:t>DESCRIPCIÓN Y OBJETO DE LOS TRABAJOS A REALIZAR</w:t>
      </w:r>
    </w:p>
    <w:p w14:paraId="14F9DFC1" w14:textId="056EAC4F" w:rsidR="00172173" w:rsidRPr="00627F16" w:rsidRDefault="00172173" w:rsidP="00A43F01">
      <w:pPr>
        <w:widowControl w:val="0"/>
        <w:autoSpaceDE w:val="0"/>
        <w:autoSpaceDN w:val="0"/>
        <w:adjustRightInd w:val="0"/>
        <w:spacing w:after="0" w:line="240" w:lineRule="auto"/>
        <w:ind w:left="300"/>
        <w:rPr>
          <w:rFonts w:ascii="Arial" w:hAnsi="Arial" w:cs="Arial"/>
          <w:sz w:val="20"/>
          <w:szCs w:val="20"/>
        </w:rPr>
      </w:pPr>
      <w:r w:rsidRPr="00627F16">
        <w:rPr>
          <w:rFonts w:ascii="Arial" w:hAnsi="Arial" w:cs="Arial"/>
          <w:b/>
          <w:noProof/>
          <w:sz w:val="10"/>
          <w:szCs w:val="10"/>
        </w:rPr>
        <mc:AlternateContent>
          <mc:Choice Requires="wps">
            <w:drawing>
              <wp:anchor distT="0" distB="0" distL="114300" distR="114300" simplePos="0" relativeHeight="252191744" behindDoc="0" locked="0" layoutInCell="1" allowOverlap="1" wp14:anchorId="11B835E0" wp14:editId="01D50594">
                <wp:simplePos x="0" y="0"/>
                <wp:positionH relativeFrom="column">
                  <wp:posOffset>40005</wp:posOffset>
                </wp:positionH>
                <wp:positionV relativeFrom="paragraph">
                  <wp:posOffset>59055</wp:posOffset>
                </wp:positionV>
                <wp:extent cx="6911975" cy="0"/>
                <wp:effectExtent l="13970" t="12700" r="17780" b="15875"/>
                <wp:wrapNone/>
                <wp:docPr id="326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911975" cy="0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771506C4" id="AutoShape 16" o:spid="_x0000_s1026" type="#_x0000_t32" style="position:absolute;margin-left:3.15pt;margin-top:4.65pt;width:544.25pt;height:0;z-index:252191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" strokeweight="1.5pt"/>
            </w:pict>
          </mc:Fallback>
        </mc:AlternateContent>
      </w:r>
    </w:p>
    <w:p w14:paraId="295389AF" w14:textId="5723C083" w:rsidR="00172173" w:rsidRPr="00D81F83" w:rsidRDefault="00203E44" w:rsidP="00BD09B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D81F83">
        <w:rPr>
          <w:rFonts w:ascii="Arial" w:hAnsi="Arial" w:cs="Arial"/>
        </w:rPr>
        <w:t xml:space="preserve">De las siguientes opciones seleccione la (s) que correspondan con el </w:t>
      </w:r>
      <w:r w:rsidR="007B1566" w:rsidRPr="00D81F83">
        <w:rPr>
          <w:rFonts w:ascii="Arial" w:hAnsi="Arial" w:cs="Arial"/>
        </w:rPr>
        <w:t xml:space="preserve">tipo de estudio a </w:t>
      </w:r>
      <w:r w:rsidRPr="00D81F83">
        <w:rPr>
          <w:rFonts w:ascii="Arial" w:hAnsi="Arial" w:cs="Arial"/>
        </w:rPr>
        <w:t>realizar</w:t>
      </w:r>
      <w:r w:rsidR="00172173" w:rsidRPr="00D81F83">
        <w:rPr>
          <w:rFonts w:ascii="Arial" w:hAnsi="Arial" w:cs="Arial"/>
        </w:rPr>
        <w:t>:</w:t>
      </w:r>
    </w:p>
    <w:p w14:paraId="1D862372" w14:textId="3BD176D5" w:rsidR="00A43F01" w:rsidRPr="00D81F83" w:rsidRDefault="00A43F01" w:rsidP="00A43F01">
      <w:pPr>
        <w:spacing w:after="0" w:line="360" w:lineRule="auto"/>
        <w:ind w:left="284" w:hanging="284"/>
        <w:rPr>
          <w:rFonts w:ascii="Arial" w:hAnsi="Arial" w:cs="Arial"/>
        </w:rPr>
      </w:pPr>
    </w:p>
    <w:tbl>
      <w:tblPr>
        <w:tblStyle w:val="Tablaconcuadrcula"/>
        <w:tblW w:w="13261" w:type="dxa"/>
        <w:tblInd w:w="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1422"/>
        <w:gridCol w:w="1838"/>
        <w:gridCol w:w="1296"/>
        <w:gridCol w:w="485"/>
        <w:gridCol w:w="3191"/>
        <w:gridCol w:w="3191"/>
      </w:tblGrid>
      <w:tr w:rsidR="007B1566" w:rsidRPr="00D81F83" w14:paraId="52DF4F52" w14:textId="77777777" w:rsidTr="004A58E8">
        <w:trPr>
          <w:gridAfter w:val="1"/>
          <w:wAfter w:w="3191" w:type="dxa"/>
        </w:trPr>
        <w:tc>
          <w:tcPr>
            <w:tcW w:w="1838" w:type="dxa"/>
          </w:tcPr>
          <w:p w14:paraId="373498D5" w14:textId="02F83AFC" w:rsidR="007B1566" w:rsidRPr="00D81F83" w:rsidRDefault="007B1566" w:rsidP="00BA597B">
            <w:pPr>
              <w:spacing w:line="360" w:lineRule="auto"/>
              <w:rPr>
                <w:rFonts w:ascii="Arial" w:hAnsi="Arial" w:cs="Arial"/>
              </w:rPr>
            </w:pPr>
            <w:r w:rsidRPr="00D81F83">
              <w:rPr>
                <w:rFonts w:ascii="Arial" w:hAnsi="Arial" w:cs="Arial"/>
              </w:rPr>
              <w:t>Batimetría</w:t>
            </w:r>
          </w:p>
        </w:tc>
        <w:tc>
          <w:tcPr>
            <w:tcW w:w="1422" w:type="dxa"/>
          </w:tcPr>
          <w:p w14:paraId="77D7F832" w14:textId="77777777" w:rsidR="007B1566" w:rsidRPr="00D81F83" w:rsidRDefault="007B1566" w:rsidP="00BA597B">
            <w:pPr>
              <w:spacing w:line="360" w:lineRule="auto"/>
              <w:rPr>
                <w:rFonts w:ascii="Arial" w:hAnsi="Arial" w:cs="Arial"/>
              </w:rPr>
            </w:pPr>
            <w:r w:rsidRPr="00D81F83">
              <w:rPr>
                <w:rFonts w:ascii="Arial" w:hAnsi="Arial" w:cs="Arial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asilla1"/>
            <w:r w:rsidRPr="00D81F83">
              <w:rPr>
                <w:rFonts w:ascii="Arial" w:hAnsi="Arial" w:cs="Arial"/>
              </w:rPr>
              <w:instrText xml:space="preserve"> FORMCHECKBOX </w:instrText>
            </w:r>
            <w:r w:rsidR="00CB2069">
              <w:rPr>
                <w:rFonts w:ascii="Arial" w:hAnsi="Arial" w:cs="Arial"/>
              </w:rPr>
            </w:r>
            <w:r w:rsidR="00CB2069">
              <w:rPr>
                <w:rFonts w:ascii="Arial" w:hAnsi="Arial" w:cs="Arial"/>
              </w:rPr>
              <w:fldChar w:fldCharType="separate"/>
            </w:r>
            <w:r w:rsidRPr="00D81F83">
              <w:rPr>
                <w:rFonts w:ascii="Arial" w:hAnsi="Arial" w:cs="Arial"/>
              </w:rPr>
              <w:fldChar w:fldCharType="end"/>
            </w:r>
            <w:bookmarkEnd w:id="2"/>
          </w:p>
        </w:tc>
        <w:tc>
          <w:tcPr>
            <w:tcW w:w="1838" w:type="dxa"/>
          </w:tcPr>
          <w:p w14:paraId="335987AE" w14:textId="5EACF49D" w:rsidR="007B1566" w:rsidRPr="00D81F83" w:rsidRDefault="004A58E8" w:rsidP="007B1566">
            <w:pPr>
              <w:spacing w:line="360" w:lineRule="auto"/>
              <w:rPr>
                <w:rFonts w:ascii="Arial" w:hAnsi="Arial" w:cs="Arial"/>
              </w:rPr>
            </w:pPr>
            <w:r w:rsidRPr="00D81F83">
              <w:rPr>
                <w:rFonts w:ascii="Arial" w:hAnsi="Arial" w:cs="Arial"/>
              </w:rPr>
              <w:t>Ecología</w:t>
            </w:r>
          </w:p>
        </w:tc>
        <w:tc>
          <w:tcPr>
            <w:tcW w:w="1296" w:type="dxa"/>
          </w:tcPr>
          <w:p w14:paraId="0CB6FF3F" w14:textId="77777777" w:rsidR="007B1566" w:rsidRPr="00D81F83" w:rsidRDefault="007B1566" w:rsidP="00BA597B">
            <w:pPr>
              <w:spacing w:line="360" w:lineRule="auto"/>
              <w:rPr>
                <w:rFonts w:ascii="Arial" w:hAnsi="Arial" w:cs="Arial"/>
              </w:rPr>
            </w:pPr>
            <w:r w:rsidRPr="00D81F83">
              <w:rPr>
                <w:rFonts w:ascii="Arial" w:hAnsi="Arial" w:cs="Arial"/>
              </w:rPr>
              <w:fldChar w:fldCharType="begin">
                <w:ffData>
                  <w:name w:val="Casilla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3" w:name="Casilla5"/>
            <w:r w:rsidRPr="00D81F83">
              <w:rPr>
                <w:rFonts w:ascii="Arial" w:hAnsi="Arial" w:cs="Arial"/>
              </w:rPr>
              <w:instrText xml:space="preserve"> FORMCHECKBOX </w:instrText>
            </w:r>
            <w:r w:rsidR="00CB2069">
              <w:rPr>
                <w:rFonts w:ascii="Arial" w:hAnsi="Arial" w:cs="Arial"/>
              </w:rPr>
            </w:r>
            <w:r w:rsidR="00CB2069">
              <w:rPr>
                <w:rFonts w:ascii="Arial" w:hAnsi="Arial" w:cs="Arial"/>
              </w:rPr>
              <w:fldChar w:fldCharType="separate"/>
            </w:r>
            <w:r w:rsidRPr="00D81F83">
              <w:rPr>
                <w:rFonts w:ascii="Arial" w:hAnsi="Arial" w:cs="Arial"/>
              </w:rPr>
              <w:fldChar w:fldCharType="end"/>
            </w:r>
            <w:bookmarkEnd w:id="3"/>
          </w:p>
        </w:tc>
        <w:tc>
          <w:tcPr>
            <w:tcW w:w="485" w:type="dxa"/>
          </w:tcPr>
          <w:p w14:paraId="636ACFFA" w14:textId="77777777" w:rsidR="007B1566" w:rsidRPr="00D81F83" w:rsidRDefault="007B1566" w:rsidP="00BA597B">
            <w:pPr>
              <w:spacing w:line="360" w:lineRule="auto"/>
              <w:rPr>
                <w:rFonts w:ascii="Arial" w:hAnsi="Arial" w:cs="Arial"/>
              </w:rPr>
            </w:pPr>
            <w:r w:rsidRPr="00D81F83">
              <w:rPr>
                <w:rFonts w:ascii="Arial" w:hAnsi="Arial" w:cs="Arial"/>
              </w:rPr>
              <w:fldChar w:fldCharType="begin">
                <w:ffData>
                  <w:name w:val="Casilla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asilla8"/>
            <w:r w:rsidRPr="00D81F83">
              <w:rPr>
                <w:rFonts w:ascii="Arial" w:hAnsi="Arial" w:cs="Arial"/>
              </w:rPr>
              <w:instrText xml:space="preserve"> FORMCHECKBOX </w:instrText>
            </w:r>
            <w:r w:rsidR="00CB2069">
              <w:rPr>
                <w:rFonts w:ascii="Arial" w:hAnsi="Arial" w:cs="Arial"/>
              </w:rPr>
            </w:r>
            <w:r w:rsidR="00CB2069">
              <w:rPr>
                <w:rFonts w:ascii="Arial" w:hAnsi="Arial" w:cs="Arial"/>
              </w:rPr>
              <w:fldChar w:fldCharType="separate"/>
            </w:r>
            <w:r w:rsidRPr="00D81F83">
              <w:rPr>
                <w:rFonts w:ascii="Arial" w:hAnsi="Arial" w:cs="Arial"/>
              </w:rPr>
              <w:fldChar w:fldCharType="end"/>
            </w:r>
            <w:bookmarkEnd w:id="4"/>
          </w:p>
        </w:tc>
        <w:tc>
          <w:tcPr>
            <w:tcW w:w="3191" w:type="dxa"/>
          </w:tcPr>
          <w:p w14:paraId="13B99D96" w14:textId="2B191BF5" w:rsidR="007B1566" w:rsidRPr="00D81F83" w:rsidRDefault="004A58E8" w:rsidP="00BA597B">
            <w:pPr>
              <w:spacing w:line="360" w:lineRule="auto"/>
              <w:rPr>
                <w:rFonts w:ascii="Arial" w:hAnsi="Arial" w:cs="Arial"/>
              </w:rPr>
            </w:pPr>
            <w:r w:rsidRPr="00D81F83">
              <w:rPr>
                <w:rFonts w:ascii="Arial" w:hAnsi="Arial" w:cs="Arial"/>
              </w:rPr>
              <w:t>Geología</w:t>
            </w:r>
            <w:r w:rsidR="007B1566" w:rsidRPr="00D81F83">
              <w:rPr>
                <w:rFonts w:ascii="Arial" w:hAnsi="Arial" w:cs="Arial"/>
              </w:rPr>
              <w:t xml:space="preserve"> </w:t>
            </w:r>
          </w:p>
        </w:tc>
      </w:tr>
      <w:tr w:rsidR="004A58E8" w:rsidRPr="00D81F83" w14:paraId="071CBFC3" w14:textId="58FC1B5E" w:rsidTr="004A58E8">
        <w:tc>
          <w:tcPr>
            <w:tcW w:w="1838" w:type="dxa"/>
          </w:tcPr>
          <w:p w14:paraId="0D183C10" w14:textId="09A78C29" w:rsidR="004A58E8" w:rsidRPr="00D81F83" w:rsidRDefault="004A58E8" w:rsidP="004A58E8">
            <w:pPr>
              <w:spacing w:line="360" w:lineRule="auto"/>
              <w:rPr>
                <w:rFonts w:ascii="Arial" w:hAnsi="Arial" w:cs="Arial"/>
              </w:rPr>
            </w:pPr>
            <w:r w:rsidRPr="00D81F83">
              <w:rPr>
                <w:rFonts w:ascii="Arial" w:hAnsi="Arial" w:cs="Arial"/>
              </w:rPr>
              <w:t>Biogeoquímica</w:t>
            </w:r>
          </w:p>
        </w:tc>
        <w:tc>
          <w:tcPr>
            <w:tcW w:w="1422" w:type="dxa"/>
          </w:tcPr>
          <w:p w14:paraId="75C4E057" w14:textId="77777777" w:rsidR="004A58E8" w:rsidRPr="00D81F83" w:rsidRDefault="004A58E8" w:rsidP="004A58E8">
            <w:pPr>
              <w:spacing w:line="360" w:lineRule="auto"/>
              <w:rPr>
                <w:rFonts w:ascii="Arial" w:hAnsi="Arial" w:cs="Arial"/>
              </w:rPr>
            </w:pPr>
            <w:r w:rsidRPr="00D81F83">
              <w:rPr>
                <w:rFonts w:ascii="Arial" w:hAnsi="Arial" w:cs="Arial"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5" w:name="Casilla2"/>
            <w:r w:rsidRPr="00D81F83">
              <w:rPr>
                <w:rFonts w:ascii="Arial" w:hAnsi="Arial" w:cs="Arial"/>
              </w:rPr>
              <w:instrText xml:space="preserve"> FORMCHECKBOX </w:instrText>
            </w:r>
            <w:r w:rsidR="00CB2069">
              <w:rPr>
                <w:rFonts w:ascii="Arial" w:hAnsi="Arial" w:cs="Arial"/>
              </w:rPr>
            </w:r>
            <w:r w:rsidR="00CB2069">
              <w:rPr>
                <w:rFonts w:ascii="Arial" w:hAnsi="Arial" w:cs="Arial"/>
              </w:rPr>
              <w:fldChar w:fldCharType="separate"/>
            </w:r>
            <w:r w:rsidRPr="00D81F83">
              <w:rPr>
                <w:rFonts w:ascii="Arial" w:hAnsi="Arial" w:cs="Arial"/>
              </w:rPr>
              <w:fldChar w:fldCharType="end"/>
            </w:r>
            <w:bookmarkEnd w:id="5"/>
          </w:p>
        </w:tc>
        <w:tc>
          <w:tcPr>
            <w:tcW w:w="1838" w:type="dxa"/>
          </w:tcPr>
          <w:p w14:paraId="1CDF6218" w14:textId="77539C6E" w:rsidR="004A58E8" w:rsidRPr="00D81F83" w:rsidRDefault="004A58E8" w:rsidP="004A58E8">
            <w:pPr>
              <w:spacing w:line="360" w:lineRule="auto"/>
              <w:rPr>
                <w:rFonts w:ascii="Arial" w:hAnsi="Arial" w:cs="Arial"/>
              </w:rPr>
            </w:pPr>
            <w:r w:rsidRPr="00D81F83">
              <w:rPr>
                <w:rFonts w:ascii="Arial" w:hAnsi="Arial" w:cs="Arial"/>
              </w:rPr>
              <w:t>Flora y Fauna</w:t>
            </w:r>
          </w:p>
        </w:tc>
        <w:tc>
          <w:tcPr>
            <w:tcW w:w="1296" w:type="dxa"/>
          </w:tcPr>
          <w:p w14:paraId="40C2E931" w14:textId="4A13F5A2" w:rsidR="004A58E8" w:rsidRPr="00D81F83" w:rsidRDefault="004A58E8" w:rsidP="004A58E8">
            <w:pPr>
              <w:spacing w:line="360" w:lineRule="auto"/>
              <w:rPr>
                <w:rFonts w:ascii="Arial" w:hAnsi="Arial" w:cs="Arial"/>
              </w:rPr>
            </w:pPr>
            <w:r w:rsidRPr="00D81F83">
              <w:rPr>
                <w:rFonts w:ascii="Arial" w:hAnsi="Arial" w:cs="Arial"/>
              </w:rPr>
              <w:fldChar w:fldCharType="begin">
                <w:ffData>
                  <w:name w:val="Casilla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6" w:name="Casilla6"/>
            <w:r w:rsidRPr="00D81F83">
              <w:rPr>
                <w:rFonts w:ascii="Arial" w:hAnsi="Arial" w:cs="Arial"/>
              </w:rPr>
              <w:instrText xml:space="preserve"> FORMCHECKBOX </w:instrText>
            </w:r>
            <w:r w:rsidR="00CB2069">
              <w:rPr>
                <w:rFonts w:ascii="Arial" w:hAnsi="Arial" w:cs="Arial"/>
              </w:rPr>
            </w:r>
            <w:r w:rsidR="00CB2069">
              <w:rPr>
                <w:rFonts w:ascii="Arial" w:hAnsi="Arial" w:cs="Arial"/>
              </w:rPr>
              <w:fldChar w:fldCharType="separate"/>
            </w:r>
            <w:r w:rsidRPr="00D81F83">
              <w:rPr>
                <w:rFonts w:ascii="Arial" w:hAnsi="Arial" w:cs="Arial"/>
              </w:rPr>
              <w:fldChar w:fldCharType="end"/>
            </w:r>
            <w:bookmarkEnd w:id="6"/>
          </w:p>
        </w:tc>
        <w:tc>
          <w:tcPr>
            <w:tcW w:w="3676" w:type="dxa"/>
            <w:gridSpan w:val="2"/>
          </w:tcPr>
          <w:p w14:paraId="1078D8AB" w14:textId="01AB49B5" w:rsidR="004A58E8" w:rsidRPr="00D81F83" w:rsidRDefault="004A58E8" w:rsidP="004A58E8">
            <w:pPr>
              <w:spacing w:line="360" w:lineRule="auto"/>
              <w:rPr>
                <w:rFonts w:ascii="Arial" w:hAnsi="Arial" w:cs="Arial"/>
              </w:rPr>
            </w:pPr>
            <w:r w:rsidRPr="00D81F83">
              <w:rPr>
                <w:rFonts w:ascii="Arial" w:hAnsi="Arial" w:cs="Arial"/>
              </w:rPr>
              <w:fldChar w:fldCharType="begin">
                <w:ffData>
                  <w:name w:val="Casilla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81F83">
              <w:rPr>
                <w:rFonts w:ascii="Arial" w:hAnsi="Arial" w:cs="Arial"/>
              </w:rPr>
              <w:instrText xml:space="preserve"> FORMCHECKBOX </w:instrText>
            </w:r>
            <w:r w:rsidR="00CB2069">
              <w:rPr>
                <w:rFonts w:ascii="Arial" w:hAnsi="Arial" w:cs="Arial"/>
              </w:rPr>
            </w:r>
            <w:r w:rsidR="00CB2069">
              <w:rPr>
                <w:rFonts w:ascii="Arial" w:hAnsi="Arial" w:cs="Arial"/>
              </w:rPr>
              <w:fldChar w:fldCharType="separate"/>
            </w:r>
            <w:r w:rsidRPr="00D81F83">
              <w:rPr>
                <w:rFonts w:ascii="Arial" w:hAnsi="Arial" w:cs="Arial"/>
              </w:rPr>
              <w:fldChar w:fldCharType="end"/>
            </w:r>
            <w:r w:rsidRPr="00D81F83">
              <w:rPr>
                <w:rFonts w:ascii="Arial" w:hAnsi="Arial" w:cs="Arial"/>
              </w:rPr>
              <w:t xml:space="preserve">     Otro (especificar):</w:t>
            </w:r>
          </w:p>
        </w:tc>
        <w:tc>
          <w:tcPr>
            <w:tcW w:w="3191" w:type="dxa"/>
          </w:tcPr>
          <w:p w14:paraId="5AB2C415" w14:textId="3FECEC3A" w:rsidR="004A58E8" w:rsidRPr="00D81F83" w:rsidRDefault="004A58E8" w:rsidP="004A58E8">
            <w:pPr>
              <w:rPr>
                <w:rFonts w:ascii="Arial" w:hAnsi="Arial" w:cs="Arial"/>
              </w:rPr>
            </w:pPr>
          </w:p>
        </w:tc>
      </w:tr>
      <w:tr w:rsidR="004A58E8" w:rsidRPr="00D81F83" w14:paraId="7F4C9BCC" w14:textId="77777777" w:rsidTr="004A58E8">
        <w:trPr>
          <w:gridAfter w:val="1"/>
          <w:wAfter w:w="3191" w:type="dxa"/>
        </w:trPr>
        <w:tc>
          <w:tcPr>
            <w:tcW w:w="1838" w:type="dxa"/>
          </w:tcPr>
          <w:p w14:paraId="02720248" w14:textId="05A3E4EC" w:rsidR="004A58E8" w:rsidRPr="00D81F83" w:rsidRDefault="004A58E8" w:rsidP="004A58E8">
            <w:pPr>
              <w:spacing w:line="360" w:lineRule="auto"/>
              <w:rPr>
                <w:rFonts w:ascii="Arial" w:hAnsi="Arial" w:cs="Arial"/>
              </w:rPr>
            </w:pPr>
            <w:r w:rsidRPr="00D81F83">
              <w:rPr>
                <w:rFonts w:ascii="Arial" w:hAnsi="Arial" w:cs="Arial"/>
              </w:rPr>
              <w:t>Hidrografía</w:t>
            </w:r>
          </w:p>
        </w:tc>
        <w:tc>
          <w:tcPr>
            <w:tcW w:w="1422" w:type="dxa"/>
          </w:tcPr>
          <w:p w14:paraId="6ACE3DA0" w14:textId="77777777" w:rsidR="004A58E8" w:rsidRPr="00D81F83" w:rsidRDefault="004A58E8" w:rsidP="004A58E8">
            <w:pPr>
              <w:spacing w:line="360" w:lineRule="auto"/>
              <w:rPr>
                <w:rFonts w:ascii="Arial" w:hAnsi="Arial" w:cs="Arial"/>
              </w:rPr>
            </w:pPr>
            <w:r w:rsidRPr="00D81F83">
              <w:rPr>
                <w:rFonts w:ascii="Arial" w:hAnsi="Arial" w:cs="Arial"/>
              </w:rPr>
              <w:fldChar w:fldCharType="begin">
                <w:ffData>
                  <w:name w:val="Casilla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7" w:name="Casilla3"/>
            <w:r w:rsidRPr="00D81F83">
              <w:rPr>
                <w:rFonts w:ascii="Arial" w:hAnsi="Arial" w:cs="Arial"/>
              </w:rPr>
              <w:instrText xml:space="preserve"> FORMCHECKBOX </w:instrText>
            </w:r>
            <w:r w:rsidR="00CB2069">
              <w:rPr>
                <w:rFonts w:ascii="Arial" w:hAnsi="Arial" w:cs="Arial"/>
              </w:rPr>
            </w:r>
            <w:r w:rsidR="00CB2069">
              <w:rPr>
                <w:rFonts w:ascii="Arial" w:hAnsi="Arial" w:cs="Arial"/>
              </w:rPr>
              <w:fldChar w:fldCharType="separate"/>
            </w:r>
            <w:r w:rsidRPr="00D81F83">
              <w:rPr>
                <w:rFonts w:ascii="Arial" w:hAnsi="Arial" w:cs="Arial"/>
              </w:rPr>
              <w:fldChar w:fldCharType="end"/>
            </w:r>
            <w:bookmarkEnd w:id="7"/>
          </w:p>
        </w:tc>
        <w:tc>
          <w:tcPr>
            <w:tcW w:w="1838" w:type="dxa"/>
          </w:tcPr>
          <w:p w14:paraId="051F092F" w14:textId="14AB6EE3" w:rsidR="004A58E8" w:rsidRPr="00D81F83" w:rsidRDefault="004A58E8" w:rsidP="004A58E8">
            <w:pPr>
              <w:spacing w:line="360" w:lineRule="auto"/>
              <w:rPr>
                <w:rFonts w:ascii="Arial" w:hAnsi="Arial" w:cs="Arial"/>
              </w:rPr>
            </w:pPr>
            <w:r w:rsidRPr="00D81F83">
              <w:rPr>
                <w:rFonts w:ascii="Arial" w:hAnsi="Arial" w:cs="Arial"/>
              </w:rPr>
              <w:t>Medio Ambiente</w:t>
            </w:r>
          </w:p>
        </w:tc>
        <w:tc>
          <w:tcPr>
            <w:tcW w:w="1296" w:type="dxa"/>
          </w:tcPr>
          <w:p w14:paraId="12B00367" w14:textId="77777777" w:rsidR="004A58E8" w:rsidRPr="00D81F83" w:rsidRDefault="004A58E8" w:rsidP="004A58E8">
            <w:pPr>
              <w:spacing w:line="360" w:lineRule="auto"/>
              <w:rPr>
                <w:rFonts w:ascii="Arial" w:hAnsi="Arial" w:cs="Arial"/>
              </w:rPr>
            </w:pPr>
            <w:r w:rsidRPr="00D81F83">
              <w:rPr>
                <w:rFonts w:ascii="Arial" w:hAnsi="Arial" w:cs="Arial"/>
              </w:rPr>
              <w:fldChar w:fldCharType="begin">
                <w:ffData>
                  <w:name w:val="Casilla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8" w:name="Casilla7"/>
            <w:r w:rsidRPr="00D81F83">
              <w:rPr>
                <w:rFonts w:ascii="Arial" w:hAnsi="Arial" w:cs="Arial"/>
              </w:rPr>
              <w:instrText xml:space="preserve"> FORMCHECKBOX </w:instrText>
            </w:r>
            <w:r w:rsidR="00CB2069">
              <w:rPr>
                <w:rFonts w:ascii="Arial" w:hAnsi="Arial" w:cs="Arial"/>
              </w:rPr>
            </w:r>
            <w:r w:rsidR="00CB2069">
              <w:rPr>
                <w:rFonts w:ascii="Arial" w:hAnsi="Arial" w:cs="Arial"/>
              </w:rPr>
              <w:fldChar w:fldCharType="separate"/>
            </w:r>
            <w:r w:rsidRPr="00D81F83">
              <w:rPr>
                <w:rFonts w:ascii="Arial" w:hAnsi="Arial" w:cs="Arial"/>
              </w:rPr>
              <w:fldChar w:fldCharType="end"/>
            </w:r>
            <w:bookmarkEnd w:id="8"/>
          </w:p>
        </w:tc>
        <w:tc>
          <w:tcPr>
            <w:tcW w:w="3676" w:type="dxa"/>
            <w:gridSpan w:val="2"/>
          </w:tcPr>
          <w:p w14:paraId="057F4A28" w14:textId="77777777" w:rsidR="004A58E8" w:rsidRPr="00D81F83" w:rsidRDefault="004A58E8" w:rsidP="004A58E8">
            <w:pPr>
              <w:spacing w:line="360" w:lineRule="auto"/>
              <w:rPr>
                <w:rFonts w:ascii="Arial" w:hAnsi="Arial" w:cs="Arial"/>
              </w:rPr>
            </w:pPr>
            <w:r w:rsidRPr="00D81F83"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2352512" behindDoc="0" locked="0" layoutInCell="1" allowOverlap="1" wp14:anchorId="3AF38A0A" wp14:editId="49126595">
                      <wp:simplePos x="0" y="0"/>
                      <wp:positionH relativeFrom="column">
                        <wp:posOffset>-23495</wp:posOffset>
                      </wp:positionH>
                      <wp:positionV relativeFrom="paragraph">
                        <wp:posOffset>113030</wp:posOffset>
                      </wp:positionV>
                      <wp:extent cx="2276475" cy="0"/>
                      <wp:effectExtent l="0" t="0" r="28575" b="19050"/>
                      <wp:wrapNone/>
                      <wp:docPr id="86" name="AutoShape 8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27647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      <w:pict>
                    <v:shape w14:anchorId="71288C5F" id="AutoShape 85" o:spid="_x0000_s1026" type="#_x0000_t32" style="position:absolute;margin-left:-1.85pt;margin-top:8.9pt;width:179.25pt;height:0;z-index:25235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"/>
                  </w:pict>
                </mc:Fallback>
              </mc:AlternateContent>
            </w:r>
          </w:p>
        </w:tc>
      </w:tr>
      <w:tr w:rsidR="004A58E8" w:rsidRPr="00D81F83" w14:paraId="4F0FB576" w14:textId="77777777" w:rsidTr="004A58E8">
        <w:trPr>
          <w:gridAfter w:val="1"/>
          <w:wAfter w:w="3191" w:type="dxa"/>
        </w:trPr>
        <w:tc>
          <w:tcPr>
            <w:tcW w:w="1838" w:type="dxa"/>
          </w:tcPr>
          <w:p w14:paraId="1653413A" w14:textId="199B160E" w:rsidR="004A58E8" w:rsidRPr="00D81F83" w:rsidRDefault="004A58E8" w:rsidP="004A58E8">
            <w:pPr>
              <w:spacing w:line="360" w:lineRule="auto"/>
              <w:rPr>
                <w:rFonts w:ascii="Arial" w:hAnsi="Arial" w:cs="Arial"/>
              </w:rPr>
            </w:pPr>
            <w:r w:rsidRPr="00D81F83">
              <w:rPr>
                <w:rFonts w:ascii="Arial" w:hAnsi="Arial" w:cs="Arial"/>
              </w:rPr>
              <w:t>Hidrología</w:t>
            </w:r>
          </w:p>
        </w:tc>
        <w:tc>
          <w:tcPr>
            <w:tcW w:w="1422" w:type="dxa"/>
          </w:tcPr>
          <w:p w14:paraId="12FA0479" w14:textId="4FCB1352" w:rsidR="004A58E8" w:rsidRPr="00D81F83" w:rsidRDefault="004A58E8" w:rsidP="004A58E8">
            <w:pPr>
              <w:spacing w:line="360" w:lineRule="auto"/>
              <w:rPr>
                <w:rFonts w:ascii="Arial" w:hAnsi="Arial" w:cs="Arial"/>
              </w:rPr>
            </w:pPr>
            <w:r w:rsidRPr="00D81F83">
              <w:rPr>
                <w:rFonts w:ascii="Arial" w:hAnsi="Arial" w:cs="Arial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9" w:name="Casilla4"/>
            <w:r w:rsidRPr="00D81F83">
              <w:rPr>
                <w:rFonts w:ascii="Arial" w:hAnsi="Arial" w:cs="Arial"/>
              </w:rPr>
              <w:instrText xml:space="preserve"> FORMCHECKBOX </w:instrText>
            </w:r>
            <w:r w:rsidR="00CB2069">
              <w:rPr>
                <w:rFonts w:ascii="Arial" w:hAnsi="Arial" w:cs="Arial"/>
              </w:rPr>
            </w:r>
            <w:r w:rsidR="00CB2069">
              <w:rPr>
                <w:rFonts w:ascii="Arial" w:hAnsi="Arial" w:cs="Arial"/>
              </w:rPr>
              <w:fldChar w:fldCharType="separate"/>
            </w:r>
            <w:r w:rsidRPr="00D81F83">
              <w:rPr>
                <w:rFonts w:ascii="Arial" w:hAnsi="Arial" w:cs="Arial"/>
              </w:rPr>
              <w:fldChar w:fldCharType="end"/>
            </w:r>
            <w:bookmarkEnd w:id="9"/>
          </w:p>
        </w:tc>
        <w:tc>
          <w:tcPr>
            <w:tcW w:w="1838" w:type="dxa"/>
          </w:tcPr>
          <w:p w14:paraId="1C8A447D" w14:textId="69122876" w:rsidR="004A58E8" w:rsidRPr="00D81F83" w:rsidRDefault="004A58E8" w:rsidP="004A58E8">
            <w:pPr>
              <w:spacing w:line="360" w:lineRule="auto"/>
              <w:rPr>
                <w:rFonts w:ascii="Arial" w:hAnsi="Arial" w:cs="Arial"/>
              </w:rPr>
            </w:pPr>
            <w:r w:rsidRPr="00D81F83">
              <w:rPr>
                <w:rFonts w:ascii="Arial" w:hAnsi="Arial" w:cs="Arial"/>
              </w:rPr>
              <w:t>Geofísica</w:t>
            </w:r>
          </w:p>
        </w:tc>
        <w:tc>
          <w:tcPr>
            <w:tcW w:w="1296" w:type="dxa"/>
          </w:tcPr>
          <w:p w14:paraId="7F724187" w14:textId="666D430E" w:rsidR="004A58E8" w:rsidRPr="00D81F83" w:rsidRDefault="004A58E8" w:rsidP="004A58E8">
            <w:pPr>
              <w:spacing w:line="360" w:lineRule="auto"/>
              <w:rPr>
                <w:rFonts w:ascii="Arial" w:hAnsi="Arial" w:cs="Arial"/>
              </w:rPr>
            </w:pPr>
            <w:r w:rsidRPr="00D81F83">
              <w:rPr>
                <w:rFonts w:ascii="Arial" w:hAnsi="Arial" w:cs="Arial"/>
              </w:rPr>
              <w:fldChar w:fldCharType="begin">
                <w:ffData>
                  <w:name w:val="Casilla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81F83">
              <w:rPr>
                <w:rFonts w:ascii="Arial" w:hAnsi="Arial" w:cs="Arial"/>
              </w:rPr>
              <w:instrText xml:space="preserve"> FORMCHECKBOX </w:instrText>
            </w:r>
            <w:r w:rsidR="00CB2069">
              <w:rPr>
                <w:rFonts w:ascii="Arial" w:hAnsi="Arial" w:cs="Arial"/>
              </w:rPr>
            </w:r>
            <w:r w:rsidR="00CB2069">
              <w:rPr>
                <w:rFonts w:ascii="Arial" w:hAnsi="Arial" w:cs="Arial"/>
              </w:rPr>
              <w:fldChar w:fldCharType="separate"/>
            </w:r>
            <w:r w:rsidRPr="00D81F83">
              <w:rPr>
                <w:rFonts w:ascii="Arial" w:hAnsi="Arial" w:cs="Arial"/>
              </w:rPr>
              <w:fldChar w:fldCharType="end"/>
            </w:r>
          </w:p>
        </w:tc>
        <w:tc>
          <w:tcPr>
            <w:tcW w:w="3676" w:type="dxa"/>
            <w:gridSpan w:val="2"/>
          </w:tcPr>
          <w:p w14:paraId="5D48DB3E" w14:textId="77777777" w:rsidR="004A58E8" w:rsidRPr="00D81F83" w:rsidRDefault="004A58E8" w:rsidP="004A58E8">
            <w:pPr>
              <w:spacing w:line="360" w:lineRule="auto"/>
              <w:rPr>
                <w:rFonts w:ascii="Arial" w:hAnsi="Arial" w:cs="Arial"/>
              </w:rPr>
            </w:pPr>
            <w:r w:rsidRPr="00D81F83"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2353536" behindDoc="0" locked="0" layoutInCell="1" allowOverlap="1" wp14:anchorId="1A433E0C" wp14:editId="61CFEE40">
                      <wp:simplePos x="0" y="0"/>
                      <wp:positionH relativeFrom="column">
                        <wp:posOffset>-23495</wp:posOffset>
                      </wp:positionH>
                      <wp:positionV relativeFrom="paragraph">
                        <wp:posOffset>104775</wp:posOffset>
                      </wp:positionV>
                      <wp:extent cx="2266950" cy="0"/>
                      <wp:effectExtent l="0" t="0" r="19050" b="19050"/>
                      <wp:wrapNone/>
                      <wp:docPr id="85" name="AutoShape 8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2669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      <w:pict>
                    <v:shape w14:anchorId="30F468B4" id="AutoShape 86" o:spid="_x0000_s1026" type="#_x0000_t32" style="position:absolute;margin-left:-1.85pt;margin-top:8.25pt;width:178.5pt;height:0;z-index:25235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"/>
                  </w:pict>
                </mc:Fallback>
              </mc:AlternateContent>
            </w:r>
          </w:p>
        </w:tc>
      </w:tr>
    </w:tbl>
    <w:p w14:paraId="28B144D6" w14:textId="6443BF0D" w:rsidR="00A43F01" w:rsidRPr="00D81F83" w:rsidRDefault="00A43F01" w:rsidP="00A43F01">
      <w:pPr>
        <w:tabs>
          <w:tab w:val="left" w:pos="10080"/>
        </w:tabs>
        <w:spacing w:after="0" w:line="360" w:lineRule="auto"/>
        <w:ind w:left="284" w:hanging="284"/>
        <w:rPr>
          <w:rFonts w:ascii="Arial" w:hAnsi="Arial" w:cs="Arial"/>
        </w:rPr>
      </w:pPr>
      <w:r w:rsidRPr="00D81F83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2196864" behindDoc="0" locked="0" layoutInCell="1" allowOverlap="1" wp14:anchorId="203DC1FB" wp14:editId="16055016">
                <wp:simplePos x="0" y="0"/>
                <wp:positionH relativeFrom="column">
                  <wp:posOffset>1723390</wp:posOffset>
                </wp:positionH>
                <wp:positionV relativeFrom="paragraph">
                  <wp:posOffset>153670</wp:posOffset>
                </wp:positionV>
                <wp:extent cx="5057775" cy="0"/>
                <wp:effectExtent l="0" t="0" r="28575" b="19050"/>
                <wp:wrapNone/>
                <wp:docPr id="84" name="AutoShape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0577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78E69AB3" id="AutoShape 87" o:spid="_x0000_s1026" type="#_x0000_t32" style="position:absolute;margin-left:135.7pt;margin-top:12.1pt;width:398.25pt;height:0;z-index:252196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"/>
            </w:pict>
          </mc:Fallback>
        </mc:AlternateContent>
      </w:r>
      <w:r w:rsidRPr="00D81F83">
        <w:rPr>
          <w:rFonts w:ascii="Arial" w:hAnsi="Arial" w:cs="Arial"/>
        </w:rPr>
        <w:t xml:space="preserve">Titulo o nombre del estudio: </w:t>
      </w:r>
      <w:r w:rsidRPr="00D81F83">
        <w:rPr>
          <w:rFonts w:ascii="Arial" w:hAnsi="Arial" w:cs="Arial"/>
        </w:rPr>
        <w:tab/>
      </w:r>
    </w:p>
    <w:p w14:paraId="33AA9ED5" w14:textId="64DE17DC" w:rsidR="00A43F01" w:rsidRPr="00D81F83" w:rsidRDefault="00A43F01" w:rsidP="00A43F01">
      <w:pPr>
        <w:spacing w:after="0" w:line="360" w:lineRule="auto"/>
        <w:ind w:left="284" w:hanging="284"/>
        <w:rPr>
          <w:rFonts w:ascii="Arial" w:hAnsi="Arial" w:cs="Arial"/>
        </w:rPr>
      </w:pPr>
      <w:r w:rsidRPr="00D81F83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2197888" behindDoc="0" locked="0" layoutInCell="1" allowOverlap="1" wp14:anchorId="5BD0B7DB" wp14:editId="374631C8">
                <wp:simplePos x="0" y="0"/>
                <wp:positionH relativeFrom="column">
                  <wp:posOffset>581025</wp:posOffset>
                </wp:positionH>
                <wp:positionV relativeFrom="paragraph">
                  <wp:posOffset>145415</wp:posOffset>
                </wp:positionV>
                <wp:extent cx="6191250" cy="0"/>
                <wp:effectExtent l="0" t="0" r="19050" b="19050"/>
                <wp:wrapNone/>
                <wp:docPr id="83" name="AutoShape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912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32A1CEA1" id="AutoShape 88" o:spid="_x0000_s1026" type="#_x0000_t32" style="position:absolute;margin-left:45.75pt;margin-top:11.45pt;width:487.5pt;height:0;z-index:252197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"/>
            </w:pict>
          </mc:Fallback>
        </mc:AlternateContent>
      </w:r>
      <w:r w:rsidRPr="00D81F83">
        <w:rPr>
          <w:rFonts w:ascii="Arial" w:hAnsi="Arial" w:cs="Arial"/>
        </w:rPr>
        <w:t xml:space="preserve">Objetivo: </w:t>
      </w:r>
    </w:p>
    <w:p w14:paraId="339C2A18" w14:textId="717238DF" w:rsidR="00A43F01" w:rsidRPr="00D81F83" w:rsidRDefault="00A43F01" w:rsidP="00A43F0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D81F83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2209152" behindDoc="0" locked="0" layoutInCell="1" allowOverlap="1" wp14:anchorId="7DDE315F" wp14:editId="08B81653">
                <wp:simplePos x="0" y="0"/>
                <wp:positionH relativeFrom="column">
                  <wp:posOffset>-19050</wp:posOffset>
                </wp:positionH>
                <wp:positionV relativeFrom="paragraph">
                  <wp:posOffset>99060</wp:posOffset>
                </wp:positionV>
                <wp:extent cx="6800850" cy="0"/>
                <wp:effectExtent l="0" t="0" r="19050" b="19050"/>
                <wp:wrapNone/>
                <wp:docPr id="327" name="AutoShape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008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47E02BB7" id="AutoShape 96" o:spid="_x0000_s1026" type="#_x0000_t32" style="position:absolute;margin-left:-1.5pt;margin-top:7.8pt;width:535.5pt;height:0;z-index:252209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"/>
            </w:pict>
          </mc:Fallback>
        </mc:AlternateContent>
      </w:r>
    </w:p>
    <w:p w14:paraId="0907B6F6" w14:textId="1AF09DD9" w:rsidR="00A43F01" w:rsidRPr="00D81F83" w:rsidRDefault="00A43F01" w:rsidP="00A43F0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D81F83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2198912" behindDoc="0" locked="0" layoutInCell="1" allowOverlap="1" wp14:anchorId="6BAD8231" wp14:editId="1BE45FA8">
                <wp:simplePos x="0" y="0"/>
                <wp:positionH relativeFrom="column">
                  <wp:posOffset>3905250</wp:posOffset>
                </wp:positionH>
                <wp:positionV relativeFrom="paragraph">
                  <wp:posOffset>137159</wp:posOffset>
                </wp:positionV>
                <wp:extent cx="2876550" cy="9525"/>
                <wp:effectExtent l="0" t="0" r="19050" b="28575"/>
                <wp:wrapNone/>
                <wp:docPr id="328" name="AutoShape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876550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563C684F" id="AutoShape 89" o:spid="_x0000_s1026" type="#_x0000_t32" style="position:absolute;margin-left:307.5pt;margin-top:10.8pt;width:226.5pt;height:.75pt;flip:y;z-index:252198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"/>
            </w:pict>
          </mc:Fallback>
        </mc:AlternateContent>
      </w:r>
      <w:r w:rsidRPr="00D81F83">
        <w:rPr>
          <w:rFonts w:ascii="Arial" w:hAnsi="Arial" w:cs="Arial"/>
        </w:rPr>
        <w:t xml:space="preserve">Normas, especificaciones o metodologías a utilizar (explique): </w:t>
      </w:r>
    </w:p>
    <w:p w14:paraId="08029F7D" w14:textId="491136AF" w:rsidR="00A43F01" w:rsidRPr="00D81F83" w:rsidRDefault="00A43F01" w:rsidP="00A43F0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D81F83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2199936" behindDoc="0" locked="0" layoutInCell="1" allowOverlap="1" wp14:anchorId="14BF4FD7" wp14:editId="448BEEB0">
                <wp:simplePos x="0" y="0"/>
                <wp:positionH relativeFrom="column">
                  <wp:posOffset>9525</wp:posOffset>
                </wp:positionH>
                <wp:positionV relativeFrom="paragraph">
                  <wp:posOffset>150164</wp:posOffset>
                </wp:positionV>
                <wp:extent cx="6762750" cy="0"/>
                <wp:effectExtent l="0" t="0" r="0" b="0"/>
                <wp:wrapNone/>
                <wp:docPr id="81" name="AutoShape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627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121EB35C" id="AutoShape 90" o:spid="_x0000_s1026" type="#_x0000_t32" style="position:absolute;margin-left:.75pt;margin-top:11.8pt;width:532.5pt;height:0;z-index:252199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"/>
            </w:pict>
          </mc:Fallback>
        </mc:AlternateContent>
      </w:r>
    </w:p>
    <w:p w14:paraId="67AD20A6" w14:textId="233670FF" w:rsidR="00A43F01" w:rsidRPr="00D81F83" w:rsidRDefault="00A43F01" w:rsidP="00A43F0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D81F83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2200960" behindDoc="0" locked="0" layoutInCell="1" allowOverlap="1" wp14:anchorId="1F70F9B3" wp14:editId="7A99AC9E">
                <wp:simplePos x="0" y="0"/>
                <wp:positionH relativeFrom="column">
                  <wp:posOffset>2981325</wp:posOffset>
                </wp:positionH>
                <wp:positionV relativeFrom="paragraph">
                  <wp:posOffset>159385</wp:posOffset>
                </wp:positionV>
                <wp:extent cx="3790950" cy="0"/>
                <wp:effectExtent l="0" t="0" r="19050" b="19050"/>
                <wp:wrapNone/>
                <wp:docPr id="80" name="AutoShape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909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2323407D" id="AutoShape 91" o:spid="_x0000_s1026" type="#_x0000_t32" style="position:absolute;margin-left:234.75pt;margin-top:12.55pt;width:298.5pt;height:0;z-index:252200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"/>
            </w:pict>
          </mc:Fallback>
        </mc:AlternateContent>
      </w:r>
      <w:r w:rsidRPr="00D81F83">
        <w:rPr>
          <w:rFonts w:ascii="Arial" w:hAnsi="Arial" w:cs="Arial"/>
        </w:rPr>
        <w:t xml:space="preserve">Uso previsto de los datos a obtener en el estudio: </w:t>
      </w:r>
    </w:p>
    <w:p w14:paraId="77CA80E1" w14:textId="4FFAE9A5" w:rsidR="00A43F01" w:rsidRPr="00D81F83" w:rsidRDefault="00A43F01" w:rsidP="00A43F0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D81F83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2201984" behindDoc="0" locked="0" layoutInCell="1" allowOverlap="1" wp14:anchorId="349D98E6" wp14:editId="7071D6BE">
                <wp:simplePos x="0" y="0"/>
                <wp:positionH relativeFrom="margin">
                  <wp:align>left</wp:align>
                </wp:positionH>
                <wp:positionV relativeFrom="paragraph">
                  <wp:posOffset>160654</wp:posOffset>
                </wp:positionV>
                <wp:extent cx="6762750" cy="0"/>
                <wp:effectExtent l="0" t="0" r="19050" b="19050"/>
                <wp:wrapNone/>
                <wp:docPr id="79" name="AutoShape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627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7ED9DFA2" id="AutoShape 92" o:spid="_x0000_s1026" type="#_x0000_t32" style="position:absolute;margin-left:0;margin-top:12.65pt;width:532.5pt;height:0;z-index:25220198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">
                <w10:wrap anchorx="margin"/>
              </v:shape>
            </w:pict>
          </mc:Fallback>
        </mc:AlternateContent>
      </w:r>
    </w:p>
    <w:p w14:paraId="2EBF2C41" w14:textId="3141DC37" w:rsidR="00A43F01" w:rsidRPr="00D81F83" w:rsidRDefault="00A43F01" w:rsidP="00A43F01">
      <w:pPr>
        <w:widowControl w:val="0"/>
        <w:tabs>
          <w:tab w:val="left" w:pos="10035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D81F83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2203008" behindDoc="0" locked="0" layoutInCell="1" allowOverlap="1" wp14:anchorId="1104C7DA" wp14:editId="0119DB38">
                <wp:simplePos x="0" y="0"/>
                <wp:positionH relativeFrom="margin">
                  <wp:align>left</wp:align>
                </wp:positionH>
                <wp:positionV relativeFrom="paragraph">
                  <wp:posOffset>171449</wp:posOffset>
                </wp:positionV>
                <wp:extent cx="6772275" cy="0"/>
                <wp:effectExtent l="0" t="0" r="28575" b="19050"/>
                <wp:wrapNone/>
                <wp:docPr id="78" name="AutoShape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722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46DD81C5" id="AutoShape 93" o:spid="_x0000_s1026" type="#_x0000_t32" style="position:absolute;margin-left:0;margin-top:13.5pt;width:533.25pt;height:0;z-index:25220300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">
                <w10:wrap anchorx="margin"/>
              </v:shape>
            </w:pict>
          </mc:Fallback>
        </mc:AlternateContent>
      </w:r>
      <w:r w:rsidRPr="00D81F83">
        <w:rPr>
          <w:rFonts w:ascii="Arial" w:hAnsi="Arial" w:cs="Arial"/>
        </w:rPr>
        <w:tab/>
      </w:r>
    </w:p>
    <w:p w14:paraId="77117E78" w14:textId="74801C43" w:rsidR="00A43F01" w:rsidRPr="00D81F83" w:rsidRDefault="00A43F01" w:rsidP="00A43F0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D81F83">
        <w:rPr>
          <w:rFonts w:ascii="Arial" w:hAnsi="Arial" w:cs="Arial"/>
        </w:rPr>
        <w:t xml:space="preserve">Beneficiario del levantamiento: </w:t>
      </w:r>
    </w:p>
    <w:p w14:paraId="752DBF05" w14:textId="1845EAA5" w:rsidR="00A43F01" w:rsidRPr="00D81F83" w:rsidRDefault="00D81F83" w:rsidP="00A43F0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D81F83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2204032" behindDoc="0" locked="0" layoutInCell="1" allowOverlap="1" wp14:anchorId="39BD0DFD" wp14:editId="4ACED36B">
                <wp:simplePos x="0" y="0"/>
                <wp:positionH relativeFrom="column">
                  <wp:posOffset>1723390</wp:posOffset>
                </wp:positionH>
                <wp:positionV relativeFrom="paragraph">
                  <wp:posOffset>34290</wp:posOffset>
                </wp:positionV>
                <wp:extent cx="5057775" cy="0"/>
                <wp:effectExtent l="0" t="0" r="0" b="0"/>
                <wp:wrapNone/>
                <wp:docPr id="77" name="AutoShape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0577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48E655DF" id="AutoShape 94" o:spid="_x0000_s1026" type="#_x0000_t32" style="position:absolute;margin-left:135.7pt;margin-top:2.7pt;width:398.25pt;height:0;z-index:252204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"/>
            </w:pict>
          </mc:Fallback>
        </mc:AlternateContent>
      </w:r>
    </w:p>
    <w:p w14:paraId="521B3936" w14:textId="63E3CE7B" w:rsidR="00D81F83" w:rsidRDefault="00D81F83" w:rsidP="00A43F0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D81F83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2205056" behindDoc="0" locked="0" layoutInCell="1" allowOverlap="1" wp14:anchorId="135DBBDE" wp14:editId="6DEF14FF">
                <wp:simplePos x="0" y="0"/>
                <wp:positionH relativeFrom="column">
                  <wp:posOffset>-9525</wp:posOffset>
                </wp:positionH>
                <wp:positionV relativeFrom="paragraph">
                  <wp:posOffset>64135</wp:posOffset>
                </wp:positionV>
                <wp:extent cx="6791325" cy="0"/>
                <wp:effectExtent l="0" t="0" r="0" b="0"/>
                <wp:wrapNone/>
                <wp:docPr id="76" name="AutoShape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913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4A33E5AF" id="AutoShape 95" o:spid="_x0000_s1026" type="#_x0000_t32" style="position:absolute;margin-left:-.75pt;margin-top:5.05pt;width:534.75pt;height:0;z-index:252205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"/>
            </w:pict>
          </mc:Fallback>
        </mc:AlternateContent>
      </w:r>
    </w:p>
    <w:p w14:paraId="770625B7" w14:textId="71C921B6" w:rsidR="00A43F01" w:rsidRPr="00D81F83" w:rsidRDefault="004C56F5" w:rsidP="00A43F0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D81F83">
        <w:rPr>
          <w:rFonts w:ascii="Arial" w:hAnsi="Arial" w:cs="Arial"/>
        </w:rPr>
        <w:t>Enliste y describa los productos que se entregarán al beneficiario como resultado del estudio:</w:t>
      </w:r>
    </w:p>
    <w:p w14:paraId="41E1C3E8" w14:textId="7CE53ABC" w:rsidR="00A43F01" w:rsidRPr="00D81F83" w:rsidRDefault="00A43F01" w:rsidP="00A43F0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0D2580D0" w14:textId="01AA0BA4" w:rsidR="00A43F01" w:rsidRPr="00D81F83" w:rsidRDefault="00A43F01" w:rsidP="00A43F0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D81F83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2206080" behindDoc="0" locked="0" layoutInCell="1" allowOverlap="1" wp14:anchorId="1EF0F64E" wp14:editId="37687239">
                <wp:simplePos x="0" y="0"/>
                <wp:positionH relativeFrom="column">
                  <wp:posOffset>38100</wp:posOffset>
                </wp:positionH>
                <wp:positionV relativeFrom="paragraph">
                  <wp:posOffset>26035</wp:posOffset>
                </wp:positionV>
                <wp:extent cx="6743700" cy="0"/>
                <wp:effectExtent l="0" t="0" r="19050" b="19050"/>
                <wp:wrapNone/>
                <wp:docPr id="75" name="AutoShape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437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5E616A96" id="AutoShape 96" o:spid="_x0000_s1026" type="#_x0000_t32" style="position:absolute;margin-left:3pt;margin-top:2.05pt;width:531pt;height:0;z-index:252206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"/>
            </w:pict>
          </mc:Fallback>
        </mc:AlternateContent>
      </w:r>
    </w:p>
    <w:p w14:paraId="72CB63C2" w14:textId="1249044D" w:rsidR="00A43F01" w:rsidRPr="00D81F83" w:rsidRDefault="00A43F01" w:rsidP="00A43F01">
      <w:pPr>
        <w:spacing w:after="0" w:line="240" w:lineRule="auto"/>
        <w:rPr>
          <w:rFonts w:ascii="Arial" w:hAnsi="Arial" w:cs="Arial"/>
          <w:bCs/>
        </w:rPr>
      </w:pPr>
      <w:r w:rsidRPr="00D81F83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2207104" behindDoc="0" locked="0" layoutInCell="1" allowOverlap="1" wp14:anchorId="5065EDBF" wp14:editId="4B5FAD08">
                <wp:simplePos x="0" y="0"/>
                <wp:positionH relativeFrom="column">
                  <wp:posOffset>47625</wp:posOffset>
                </wp:positionH>
                <wp:positionV relativeFrom="paragraph">
                  <wp:posOffset>55880</wp:posOffset>
                </wp:positionV>
                <wp:extent cx="6724650" cy="0"/>
                <wp:effectExtent l="0" t="0" r="0" b="0"/>
                <wp:wrapNone/>
                <wp:docPr id="127" name="AutoShape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246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57340D22" id="AutoShape 96" o:spid="_x0000_s1026" type="#_x0000_t32" style="position:absolute;margin-left:3.75pt;margin-top:4.4pt;width:529.5pt;height:0;z-index:252207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"/>
            </w:pict>
          </mc:Fallback>
        </mc:AlternateContent>
      </w:r>
    </w:p>
    <w:p w14:paraId="40C02D6C" w14:textId="44FB20AD" w:rsidR="00172173" w:rsidRPr="00D81F83" w:rsidRDefault="00172173" w:rsidP="00A43F01">
      <w:pPr>
        <w:spacing w:after="0" w:line="240" w:lineRule="auto"/>
        <w:rPr>
          <w:rFonts w:ascii="Arial" w:hAnsi="Arial" w:cs="Arial"/>
          <w:bCs/>
        </w:rPr>
      </w:pPr>
      <w:r w:rsidRPr="00D81F83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2342272" behindDoc="0" locked="0" layoutInCell="1" allowOverlap="1" wp14:anchorId="0ECB5B8B" wp14:editId="186104E6">
                <wp:simplePos x="0" y="0"/>
                <wp:positionH relativeFrom="margin">
                  <wp:align>center</wp:align>
                </wp:positionH>
                <wp:positionV relativeFrom="paragraph">
                  <wp:posOffset>66040</wp:posOffset>
                </wp:positionV>
                <wp:extent cx="6724650" cy="0"/>
                <wp:effectExtent l="0" t="0" r="0" b="0"/>
                <wp:wrapNone/>
                <wp:docPr id="28" name="AutoShape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246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0F0C3B1B" id="AutoShape 96" o:spid="_x0000_s1026" type="#_x0000_t32" style="position:absolute;margin-left:0;margin-top:5.2pt;width:529.5pt;height:0;z-index:25234227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">
                <w10:wrap anchorx="margin"/>
              </v:shape>
            </w:pict>
          </mc:Fallback>
        </mc:AlternateContent>
      </w:r>
    </w:p>
    <w:p w14:paraId="7FBEEC27" w14:textId="2F8953D4" w:rsidR="00A43F01" w:rsidRPr="00627F16" w:rsidRDefault="00A43F01" w:rsidP="00A43F01">
      <w:pPr>
        <w:spacing w:after="0" w:line="240" w:lineRule="auto"/>
        <w:rPr>
          <w:rFonts w:ascii="Arial" w:hAnsi="Arial" w:cs="Arial"/>
          <w:bCs/>
          <w:szCs w:val="28"/>
        </w:rPr>
      </w:pPr>
    </w:p>
    <w:p w14:paraId="4DEF185A" w14:textId="6C44386C" w:rsidR="00A43F01" w:rsidRPr="00627F16" w:rsidRDefault="00FB7FD6" w:rsidP="00A43F01">
      <w:pPr>
        <w:spacing w:before="240"/>
        <w:ind w:left="284"/>
        <w:rPr>
          <w:rFonts w:ascii="Arial" w:hAnsi="Arial" w:cs="Arial"/>
          <w:b/>
          <w:bCs/>
          <w:sz w:val="40"/>
          <w:szCs w:val="40"/>
        </w:rPr>
      </w:pPr>
      <w:r w:rsidRPr="00627F16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2211200" behindDoc="1" locked="0" layoutInCell="1" allowOverlap="1" wp14:anchorId="3DA4E12C" wp14:editId="6DAE470E">
                <wp:simplePos x="0" y="0"/>
                <wp:positionH relativeFrom="column">
                  <wp:posOffset>-9525</wp:posOffset>
                </wp:positionH>
                <wp:positionV relativeFrom="paragraph">
                  <wp:posOffset>98425</wp:posOffset>
                </wp:positionV>
                <wp:extent cx="7025640" cy="3219450"/>
                <wp:effectExtent l="0" t="0" r="41910" b="57150"/>
                <wp:wrapNone/>
                <wp:docPr id="331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25640" cy="3219450"/>
                        </a:xfrm>
                        <a:prstGeom prst="roundRect">
                          <a:avLst>
                            <a:gd name="adj" fmla="val 6505"/>
                          </a:avLst>
                        </a:prstGeom>
                        <a:solidFill>
                          <a:schemeClr val="bg1">
                            <a:lumMod val="95000"/>
                            <a:lumOff val="0"/>
                          </a:schemeClr>
                        </a:solidFill>
                        <a:ln w="12700">
                          <a:solidFill>
                            <a:schemeClr val="dk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oundrect w14:anchorId="07A7AE1A" id="AutoShape 21" o:spid="_x0000_s1026" style="position:absolute;margin-left:-.75pt;margin-top:7.75pt;width:553.2pt;height:253.5pt;z-index:-25110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426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" fillcolor="#f2f2f2 [3052]" strokecolor="#666 [1936]" strokeweight="1pt">
                <v:shadow on="t" color="#7f7f7f [1601]" opacity=".5" offset="1pt"/>
              </v:roundrect>
            </w:pict>
          </mc:Fallback>
        </mc:AlternateContent>
      </w:r>
      <w:r w:rsidR="00A43F01" w:rsidRPr="00627F16"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213248" behindDoc="0" locked="0" layoutInCell="1" allowOverlap="1" wp14:anchorId="5094A8DA" wp14:editId="721EA6CF">
                <wp:simplePos x="0" y="0"/>
                <wp:positionH relativeFrom="column">
                  <wp:posOffset>-256540</wp:posOffset>
                </wp:positionH>
                <wp:positionV relativeFrom="paragraph">
                  <wp:posOffset>187325</wp:posOffset>
                </wp:positionV>
                <wp:extent cx="370840" cy="429260"/>
                <wp:effectExtent l="38100" t="38100" r="48260" b="66040"/>
                <wp:wrapNone/>
                <wp:docPr id="332" name="AutoShap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0840" cy="429260"/>
                        </a:xfrm>
                        <a:prstGeom prst="diamond">
                          <a:avLst/>
                        </a:pr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57150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4AD85BC" w14:textId="5D145F76" w:rsidR="003D47A0" w:rsidRDefault="003D47A0" w:rsidP="00A43F0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5094A8DA" id="AutoShape 23" o:spid="_x0000_s1028" type="#_x0000_t4" style="position:absolute;left:0;text-align:left;margin-left:-20.2pt;margin-top:14.75pt;width:29.2pt;height:33.8pt;z-index:252213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" fillcolor="black [3213]" strokecolor="white [3212]" strokeweight="4.5pt">
                <v:textbox>
                  <w:txbxContent>
                    <w:p w14:paraId="54AD85BC" w14:textId="5D145F76" w:rsidR="003D47A0" w:rsidRDefault="003D47A0" w:rsidP="00A43F01"/>
                  </w:txbxContent>
                </v:textbox>
              </v:shape>
            </w:pict>
          </mc:Fallback>
        </mc:AlternateContent>
      </w:r>
      <w:r w:rsidR="00A43F01" w:rsidRPr="00627F16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2212224" behindDoc="0" locked="0" layoutInCell="1" allowOverlap="1" wp14:anchorId="1CF23775" wp14:editId="1346387B">
                <wp:simplePos x="0" y="0"/>
                <wp:positionH relativeFrom="column">
                  <wp:posOffset>20320</wp:posOffset>
                </wp:positionH>
                <wp:positionV relativeFrom="paragraph">
                  <wp:posOffset>403860</wp:posOffset>
                </wp:positionV>
                <wp:extent cx="6911975" cy="0"/>
                <wp:effectExtent l="0" t="0" r="0" b="0"/>
                <wp:wrapNone/>
                <wp:docPr id="333" name="AutoShap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911975" cy="0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5C1F84DD" id="AutoShape 22" o:spid="_x0000_s1026" type="#_x0000_t32" style="position:absolute;margin-left:1.6pt;margin-top:31.8pt;width:544.25pt;height:0;z-index:252212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" strokeweight="1.5pt"/>
            </w:pict>
          </mc:Fallback>
        </mc:AlternateContent>
      </w:r>
      <w:r w:rsidR="00A43F01" w:rsidRPr="00627F16">
        <w:rPr>
          <w:rFonts w:ascii="Arial" w:hAnsi="Arial" w:cs="Arial"/>
          <w:b/>
          <w:bCs/>
          <w:sz w:val="28"/>
          <w:szCs w:val="28"/>
        </w:rPr>
        <w:t>ZONA DE CUBRIMIENTO</w:t>
      </w:r>
    </w:p>
    <w:p w14:paraId="68861E91" w14:textId="1197F94A" w:rsidR="00A43F01" w:rsidRPr="00887E75" w:rsidRDefault="00A43F01" w:rsidP="00A43F01">
      <w:pPr>
        <w:autoSpaceDE w:val="0"/>
        <w:autoSpaceDN w:val="0"/>
        <w:adjustRightInd w:val="0"/>
        <w:spacing w:after="0" w:line="240" w:lineRule="auto"/>
        <w:ind w:left="142"/>
        <w:rPr>
          <w:rFonts w:ascii="Arial" w:hAnsi="Arial" w:cs="Arial"/>
        </w:rPr>
      </w:pPr>
      <w:r w:rsidRPr="00887E75">
        <w:rPr>
          <w:rFonts w:ascii="Arial" w:eastAsiaTheme="minorHAnsi" w:hAnsi="Arial" w:cs="Arial"/>
          <w:lang w:eastAsia="en-US"/>
        </w:rPr>
        <w:t>Indique nombre de</w:t>
      </w:r>
      <w:r w:rsidR="0065010E">
        <w:rPr>
          <w:rFonts w:ascii="Arial" w:eastAsiaTheme="minorHAnsi" w:hAnsi="Arial" w:cs="Arial"/>
          <w:lang w:eastAsia="en-US"/>
        </w:rPr>
        <w:t xml:space="preserve"> </w:t>
      </w:r>
      <w:r w:rsidRPr="00887E75">
        <w:rPr>
          <w:rFonts w:ascii="Arial" w:eastAsiaTheme="minorHAnsi" w:hAnsi="Arial" w:cs="Arial"/>
          <w:lang w:eastAsia="en-US"/>
        </w:rPr>
        <w:t>l</w:t>
      </w:r>
      <w:r w:rsidR="0065010E">
        <w:rPr>
          <w:rFonts w:ascii="Arial" w:eastAsiaTheme="minorHAnsi" w:hAnsi="Arial" w:cs="Arial"/>
          <w:lang w:eastAsia="en-US"/>
        </w:rPr>
        <w:t>a</w:t>
      </w:r>
      <w:r w:rsidRPr="00887E75">
        <w:rPr>
          <w:rFonts w:ascii="Arial" w:eastAsiaTheme="minorHAnsi" w:hAnsi="Arial" w:cs="Arial"/>
          <w:lang w:eastAsia="en-US"/>
        </w:rPr>
        <w:t xml:space="preserve"> </w:t>
      </w:r>
      <w:r w:rsidR="00870945">
        <w:rPr>
          <w:rFonts w:ascii="Arial" w:eastAsiaTheme="minorHAnsi" w:hAnsi="Arial" w:cs="Arial"/>
          <w:lang w:eastAsia="en-US"/>
        </w:rPr>
        <w:t>entidad federativa</w:t>
      </w:r>
      <w:r w:rsidRPr="00887E75">
        <w:rPr>
          <w:rFonts w:ascii="Arial" w:eastAsiaTheme="minorHAnsi" w:hAnsi="Arial" w:cs="Arial"/>
          <w:lang w:eastAsia="en-US"/>
        </w:rPr>
        <w:t xml:space="preserve">, municipio y localidad; describa las características del área por cubrir, y proporcione </w:t>
      </w:r>
      <w:r w:rsidR="00132F71" w:rsidRPr="00887E75">
        <w:rPr>
          <w:rFonts w:ascii="Arial" w:eastAsiaTheme="minorHAnsi" w:hAnsi="Arial" w:cs="Arial"/>
          <w:lang w:eastAsia="en-US"/>
        </w:rPr>
        <w:t xml:space="preserve">el mapa </w:t>
      </w:r>
      <w:r w:rsidR="00680AD6" w:rsidRPr="00887E75">
        <w:rPr>
          <w:rFonts w:ascii="Arial" w:eastAsiaTheme="minorHAnsi" w:hAnsi="Arial" w:cs="Arial"/>
          <w:lang w:eastAsia="en-US"/>
        </w:rPr>
        <w:t xml:space="preserve">con </w:t>
      </w:r>
      <w:r w:rsidRPr="00887E75">
        <w:rPr>
          <w:rFonts w:ascii="Arial" w:eastAsiaTheme="minorHAnsi" w:hAnsi="Arial" w:cs="Arial"/>
          <w:lang w:eastAsia="en-US"/>
        </w:rPr>
        <w:t>las coordenadas geográficas o UTM, del polígono</w:t>
      </w:r>
      <w:r w:rsidR="00680AD6" w:rsidRPr="00887E75">
        <w:rPr>
          <w:rFonts w:ascii="Arial" w:eastAsiaTheme="minorHAnsi" w:hAnsi="Arial" w:cs="Arial"/>
          <w:lang w:eastAsia="en-US"/>
        </w:rPr>
        <w:t xml:space="preserve"> de estudio</w:t>
      </w:r>
      <w:r w:rsidRPr="00887E75">
        <w:rPr>
          <w:rFonts w:ascii="Arial" w:eastAsiaTheme="minorHAnsi" w:hAnsi="Arial" w:cs="Arial"/>
          <w:lang w:eastAsia="en-US"/>
        </w:rPr>
        <w:t>:</w:t>
      </w:r>
    </w:p>
    <w:p w14:paraId="7C4F93C3" w14:textId="64599A67" w:rsidR="00A43F01" w:rsidRPr="00887E75" w:rsidRDefault="00A43F01" w:rsidP="00A43F01">
      <w:pPr>
        <w:spacing w:after="0" w:line="240" w:lineRule="auto"/>
        <w:ind w:left="567" w:hanging="425"/>
        <w:rPr>
          <w:rFonts w:ascii="Arial" w:hAnsi="Arial" w:cs="Arial"/>
        </w:rPr>
      </w:pPr>
      <w:r w:rsidRPr="00887E75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2214272" behindDoc="0" locked="0" layoutInCell="1" allowOverlap="1" wp14:anchorId="6857AA8E" wp14:editId="0E4356D1">
                <wp:simplePos x="0" y="0"/>
                <wp:positionH relativeFrom="column">
                  <wp:posOffset>114300</wp:posOffset>
                </wp:positionH>
                <wp:positionV relativeFrom="paragraph">
                  <wp:posOffset>127635</wp:posOffset>
                </wp:positionV>
                <wp:extent cx="6455410" cy="0"/>
                <wp:effectExtent l="0" t="0" r="21590" b="19050"/>
                <wp:wrapNone/>
                <wp:docPr id="335" name="AutoShape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5541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475F5E33" id="AutoShape 89" o:spid="_x0000_s1026" type="#_x0000_t32" style="position:absolute;margin-left:9pt;margin-top:10.05pt;width:508.3pt;height:0;z-index:252214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"/>
            </w:pict>
          </mc:Fallback>
        </mc:AlternateContent>
      </w:r>
    </w:p>
    <w:p w14:paraId="13E4A00C" w14:textId="77C1A741" w:rsidR="00A43F01" w:rsidRPr="00887E75" w:rsidRDefault="00A43F01" w:rsidP="00A43F01">
      <w:pPr>
        <w:spacing w:after="0" w:line="240" w:lineRule="auto"/>
        <w:ind w:left="142"/>
        <w:rPr>
          <w:rFonts w:ascii="Arial" w:hAnsi="Arial" w:cs="Arial"/>
        </w:rPr>
      </w:pPr>
    </w:p>
    <w:p w14:paraId="7CA42303" w14:textId="4563B946" w:rsidR="00134437" w:rsidRPr="00887E75" w:rsidRDefault="00FB7FD6" w:rsidP="00A43F01">
      <w:pPr>
        <w:spacing w:after="0" w:line="240" w:lineRule="auto"/>
        <w:ind w:left="426" w:hanging="284"/>
        <w:rPr>
          <w:rFonts w:ascii="Arial" w:hAnsi="Arial" w:cs="Arial"/>
        </w:rPr>
      </w:pPr>
      <w:r w:rsidRPr="00887E75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2215296" behindDoc="0" locked="0" layoutInCell="1" allowOverlap="1" wp14:anchorId="07546982" wp14:editId="4866359D">
                <wp:simplePos x="0" y="0"/>
                <wp:positionH relativeFrom="column">
                  <wp:posOffset>114300</wp:posOffset>
                </wp:positionH>
                <wp:positionV relativeFrom="paragraph">
                  <wp:posOffset>36718</wp:posOffset>
                </wp:positionV>
                <wp:extent cx="6455410" cy="0"/>
                <wp:effectExtent l="0" t="0" r="0" b="0"/>
                <wp:wrapNone/>
                <wp:docPr id="336" name="AutoShape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5541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276E9AAB" id="AutoShape 90" o:spid="_x0000_s1026" type="#_x0000_t32" style="position:absolute;margin-left:9pt;margin-top:2.9pt;width:508.3pt;height:0;z-index:252215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"/>
            </w:pict>
          </mc:Fallback>
        </mc:AlternateContent>
      </w:r>
    </w:p>
    <w:p w14:paraId="6C8BB4E1" w14:textId="496D4D8F" w:rsidR="00A43F01" w:rsidRPr="00887E75" w:rsidRDefault="0030531D" w:rsidP="00A43F01">
      <w:pPr>
        <w:spacing w:after="0" w:line="240" w:lineRule="auto"/>
        <w:ind w:left="142"/>
        <w:rPr>
          <w:rFonts w:ascii="Arial" w:hAnsi="Arial" w:cs="Arial"/>
        </w:rPr>
      </w:pPr>
      <w:r w:rsidRPr="00887E75">
        <w:rPr>
          <w:rFonts w:ascii="Arial" w:eastAsiaTheme="minorHAnsi" w:hAnsi="Arial" w:cs="Arial"/>
          <w:noProof/>
        </w:rPr>
        <mc:AlternateContent>
          <mc:Choice Requires="wps">
            <w:drawing>
              <wp:anchor distT="0" distB="0" distL="114300" distR="114300" simplePos="0" relativeHeight="252218368" behindDoc="0" locked="0" layoutInCell="1" allowOverlap="1" wp14:anchorId="2763A776" wp14:editId="1423AFE4">
                <wp:simplePos x="0" y="0"/>
                <wp:positionH relativeFrom="column">
                  <wp:posOffset>123825</wp:posOffset>
                </wp:positionH>
                <wp:positionV relativeFrom="paragraph">
                  <wp:posOffset>90170</wp:posOffset>
                </wp:positionV>
                <wp:extent cx="6445250" cy="0"/>
                <wp:effectExtent l="0" t="0" r="0" b="0"/>
                <wp:wrapNone/>
                <wp:docPr id="337" name="AutoShape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4452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29AF9A35" id="AutoShape 94" o:spid="_x0000_s1026" type="#_x0000_t32" style="position:absolute;margin-left:9.75pt;margin-top:7.1pt;width:507.5pt;height:0;flip:y;z-index:252218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"/>
            </w:pict>
          </mc:Fallback>
        </mc:AlternateContent>
      </w:r>
    </w:p>
    <w:p w14:paraId="46A70A8F" w14:textId="77777777" w:rsidR="00A43F01" w:rsidRPr="00887E75" w:rsidRDefault="00A43F01" w:rsidP="00A43F01">
      <w:pPr>
        <w:spacing w:after="0" w:line="240" w:lineRule="auto"/>
        <w:ind w:left="142"/>
        <w:rPr>
          <w:rFonts w:ascii="Arial" w:hAnsi="Arial" w:cs="Arial"/>
        </w:rPr>
      </w:pPr>
    </w:p>
    <w:p w14:paraId="114CDC4E" w14:textId="7886DD72" w:rsidR="00A43F01" w:rsidRPr="00887E75" w:rsidRDefault="00A43F01" w:rsidP="00A43F01">
      <w:pPr>
        <w:spacing w:after="0" w:line="240" w:lineRule="auto"/>
        <w:ind w:left="142"/>
        <w:rPr>
          <w:rFonts w:ascii="Arial" w:hAnsi="Arial" w:cs="Arial"/>
        </w:rPr>
      </w:pPr>
      <w:r w:rsidRPr="00887E75">
        <w:rPr>
          <w:rFonts w:ascii="Arial" w:eastAsiaTheme="minorHAnsi" w:hAnsi="Arial" w:cs="Arial"/>
          <w:noProof/>
        </w:rPr>
        <mc:AlternateContent>
          <mc:Choice Requires="wps">
            <w:drawing>
              <wp:anchor distT="0" distB="0" distL="114300" distR="114300" simplePos="0" relativeHeight="252225536" behindDoc="0" locked="0" layoutInCell="1" allowOverlap="1" wp14:anchorId="10B0FADF" wp14:editId="381F67DD">
                <wp:simplePos x="0" y="0"/>
                <wp:positionH relativeFrom="margin">
                  <wp:posOffset>139700</wp:posOffset>
                </wp:positionH>
                <wp:positionV relativeFrom="paragraph">
                  <wp:posOffset>17892</wp:posOffset>
                </wp:positionV>
                <wp:extent cx="6436166" cy="0"/>
                <wp:effectExtent l="0" t="0" r="0" b="0"/>
                <wp:wrapNone/>
                <wp:docPr id="340" name="AutoShape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36166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0D3B57D2" id="AutoShape 91" o:spid="_x0000_s1026" type="#_x0000_t32" style="position:absolute;margin-left:11pt;margin-top:1.4pt;width:506.8pt;height:0;z-index:2522255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">
                <w10:wrap anchorx="margin"/>
              </v:shape>
            </w:pict>
          </mc:Fallback>
        </mc:AlternateContent>
      </w:r>
    </w:p>
    <w:p w14:paraId="4CAC5355" w14:textId="7A1BEBD6" w:rsidR="00A43F01" w:rsidRPr="00887E75" w:rsidRDefault="00A43F01" w:rsidP="00A43F01">
      <w:pPr>
        <w:spacing w:after="0" w:line="240" w:lineRule="auto"/>
        <w:ind w:left="142"/>
        <w:rPr>
          <w:rFonts w:ascii="Arial" w:hAnsi="Arial" w:cs="Arial"/>
        </w:rPr>
      </w:pPr>
      <w:r w:rsidRPr="00887E75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2221440" behindDoc="0" locked="0" layoutInCell="1" allowOverlap="1" wp14:anchorId="54829462" wp14:editId="27E05F4E">
                <wp:simplePos x="0" y="0"/>
                <wp:positionH relativeFrom="column">
                  <wp:posOffset>114300</wp:posOffset>
                </wp:positionH>
                <wp:positionV relativeFrom="paragraph">
                  <wp:posOffset>139700</wp:posOffset>
                </wp:positionV>
                <wp:extent cx="6455410" cy="0"/>
                <wp:effectExtent l="0" t="0" r="0" b="0"/>
                <wp:wrapNone/>
                <wp:docPr id="342" name="AutoShape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5541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764234F4" id="AutoShape 93" o:spid="_x0000_s1026" type="#_x0000_t32" style="position:absolute;margin-left:9pt;margin-top:11pt;width:508.3pt;height:0;z-index:252221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"/>
            </w:pict>
          </mc:Fallback>
        </mc:AlternateContent>
      </w:r>
    </w:p>
    <w:p w14:paraId="77734B75" w14:textId="1303155E" w:rsidR="00887E75" w:rsidRDefault="00887E75" w:rsidP="00A43F01">
      <w:pPr>
        <w:spacing w:after="0" w:line="240" w:lineRule="auto"/>
        <w:ind w:left="284" w:hanging="142"/>
        <w:rPr>
          <w:rFonts w:ascii="Arial" w:hAnsi="Arial" w:cs="Arial"/>
          <w:w w:val="99"/>
        </w:rPr>
      </w:pPr>
    </w:p>
    <w:p w14:paraId="0A05CA29" w14:textId="73B6EB5E" w:rsidR="00A43F01" w:rsidRPr="00887E75" w:rsidRDefault="00A43F01" w:rsidP="00A43F01">
      <w:pPr>
        <w:spacing w:after="0" w:line="240" w:lineRule="auto"/>
        <w:ind w:left="284" w:hanging="142"/>
        <w:rPr>
          <w:rFonts w:ascii="Arial" w:hAnsi="Arial" w:cs="Arial"/>
          <w:w w:val="99"/>
        </w:rPr>
      </w:pPr>
      <w:r w:rsidRPr="00887E75">
        <w:rPr>
          <w:rFonts w:ascii="Arial" w:hAnsi="Arial" w:cs="Arial"/>
          <w:w w:val="99"/>
        </w:rPr>
        <w:t xml:space="preserve">Indique la superficie total del cubrimiento: </w:t>
      </w:r>
      <w:r w:rsidRPr="00887E75">
        <w:rPr>
          <w:rFonts w:ascii="Arial" w:hAnsi="Arial" w:cs="Arial"/>
          <w:w w:val="99"/>
        </w:rPr>
        <w:tab/>
      </w:r>
      <w:r w:rsidRPr="00887E75">
        <w:rPr>
          <w:rFonts w:ascii="Arial" w:hAnsi="Arial" w:cs="Arial"/>
          <w:w w:val="99"/>
        </w:rPr>
        <w:tab/>
      </w:r>
      <w:r w:rsidRPr="00887E75">
        <w:rPr>
          <w:rFonts w:ascii="Arial" w:hAnsi="Arial" w:cs="Arial"/>
          <w:w w:val="99"/>
        </w:rPr>
        <w:tab/>
      </w:r>
      <w:r w:rsidRPr="00887E75">
        <w:rPr>
          <w:rFonts w:ascii="Arial" w:hAnsi="Arial" w:cs="Arial"/>
          <w:w w:val="99"/>
        </w:rPr>
        <w:tab/>
      </w:r>
      <w:r w:rsidRPr="00887E75">
        <w:rPr>
          <w:rFonts w:ascii="Arial" w:hAnsi="Arial" w:cs="Arial"/>
          <w:w w:val="99"/>
        </w:rPr>
        <w:tab/>
        <w:t>km</w:t>
      </w:r>
      <w:r w:rsidRPr="00887E75">
        <w:rPr>
          <w:rFonts w:ascii="Arial" w:hAnsi="Arial" w:cs="Arial"/>
          <w:w w:val="99"/>
          <w:vertAlign w:val="superscript"/>
        </w:rPr>
        <w:t>2</w:t>
      </w:r>
    </w:p>
    <w:p w14:paraId="1B29380D" w14:textId="59346032" w:rsidR="00A43F01" w:rsidRPr="00887E75" w:rsidRDefault="00A43F01" w:rsidP="00A43F01">
      <w:pPr>
        <w:spacing w:after="0" w:line="240" w:lineRule="auto"/>
        <w:ind w:left="567" w:hanging="425"/>
        <w:rPr>
          <w:rFonts w:ascii="Arial" w:hAnsi="Arial" w:cs="Arial"/>
          <w:w w:val="99"/>
        </w:rPr>
      </w:pPr>
      <w:r w:rsidRPr="00887E75">
        <w:rPr>
          <w:rFonts w:ascii="Arial" w:eastAsiaTheme="minorHAnsi" w:hAnsi="Arial" w:cs="Arial"/>
          <w:noProof/>
        </w:rPr>
        <mc:AlternateContent>
          <mc:Choice Requires="wps">
            <w:drawing>
              <wp:anchor distT="0" distB="0" distL="114300" distR="114300" simplePos="0" relativeHeight="252220416" behindDoc="0" locked="0" layoutInCell="1" allowOverlap="1" wp14:anchorId="5D402288" wp14:editId="4DD91501">
                <wp:simplePos x="0" y="0"/>
                <wp:positionH relativeFrom="column">
                  <wp:posOffset>4575175</wp:posOffset>
                </wp:positionH>
                <wp:positionV relativeFrom="paragraph">
                  <wp:posOffset>136221</wp:posOffset>
                </wp:positionV>
                <wp:extent cx="1661823" cy="0"/>
                <wp:effectExtent l="0" t="0" r="0" b="0"/>
                <wp:wrapNone/>
                <wp:docPr id="345" name="AutoShape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61823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04DA50FD" id="AutoShape 97" o:spid="_x0000_s1026" type="#_x0000_t32" style="position:absolute;margin-left:360.25pt;margin-top:10.75pt;width:130.85pt;height:0;z-index:252220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"/>
            </w:pict>
          </mc:Fallback>
        </mc:AlternateContent>
      </w:r>
      <w:r w:rsidRPr="00887E75">
        <w:rPr>
          <w:rFonts w:ascii="Arial" w:hAnsi="Arial" w:cs="Arial"/>
          <w:w w:val="99"/>
        </w:rPr>
        <w:t>Indique los kilómetros lineales en caso de levantamiento tipo de corredor:                                           km.</w:t>
      </w:r>
    </w:p>
    <w:p w14:paraId="17580432" w14:textId="77777777" w:rsidR="00A43F01" w:rsidRPr="00887E75" w:rsidRDefault="00A43F01" w:rsidP="00A43F01">
      <w:pPr>
        <w:spacing w:after="0" w:line="240" w:lineRule="auto"/>
        <w:ind w:left="284"/>
        <w:jc w:val="center"/>
        <w:rPr>
          <w:rFonts w:ascii="Arial" w:eastAsiaTheme="minorHAnsi" w:hAnsi="Arial" w:cs="Arial"/>
          <w:i/>
          <w:iCs/>
          <w:lang w:eastAsia="en-US"/>
        </w:rPr>
      </w:pPr>
    </w:p>
    <w:p w14:paraId="45B5E458" w14:textId="53B230A0" w:rsidR="002B6A77" w:rsidRPr="009F636D" w:rsidRDefault="00A43F01" w:rsidP="009F636D">
      <w:pPr>
        <w:widowControl w:val="0"/>
        <w:autoSpaceDE w:val="0"/>
        <w:autoSpaceDN w:val="0"/>
        <w:adjustRightInd w:val="0"/>
        <w:spacing w:after="0" w:line="240" w:lineRule="auto"/>
        <w:ind w:left="300"/>
        <w:jc w:val="center"/>
        <w:rPr>
          <w:rFonts w:ascii="Arial" w:eastAsiaTheme="minorHAnsi" w:hAnsi="Arial" w:cs="Arial"/>
          <w:i/>
          <w:iCs/>
          <w:lang w:eastAsia="en-US"/>
        </w:rPr>
      </w:pPr>
      <w:r w:rsidRPr="00887E75">
        <w:rPr>
          <w:rFonts w:ascii="Arial" w:eastAsiaTheme="minorHAnsi" w:hAnsi="Arial" w:cs="Arial"/>
          <w:i/>
          <w:iCs/>
          <w:lang w:eastAsia="en-US"/>
        </w:rPr>
        <w:t>(si falta espacio anexe hojas)</w:t>
      </w:r>
      <w:r w:rsidR="002B6A77" w:rsidRPr="00627F16">
        <w:rPr>
          <w:rFonts w:ascii="Arial" w:hAnsi="Arial" w:cs="Arial"/>
          <w:b/>
          <w:bCs/>
          <w:sz w:val="23"/>
          <w:szCs w:val="23"/>
        </w:rPr>
        <w:br w:type="page"/>
      </w:r>
    </w:p>
    <w:p w14:paraId="6D53CA14" w14:textId="57C72BFE" w:rsidR="00CC7A9D" w:rsidRPr="00627F16" w:rsidRDefault="003D29B3" w:rsidP="00A43F01">
      <w:pPr>
        <w:spacing w:after="0" w:line="240" w:lineRule="auto"/>
        <w:ind w:left="284" w:hanging="284"/>
        <w:rPr>
          <w:rFonts w:ascii="Arial" w:hAnsi="Arial" w:cs="Arial"/>
        </w:rPr>
      </w:pPr>
      <w:r w:rsidRPr="00627F16">
        <w:rPr>
          <w:rFonts w:ascii="Arial" w:hAnsi="Arial" w:cs="Arial"/>
          <w:noProof/>
          <w:sz w:val="2"/>
          <w:szCs w:val="20"/>
        </w:rPr>
        <w:lastRenderedPageBreak/>
        <mc:AlternateContent>
          <mc:Choice Requires="wps">
            <w:drawing>
              <wp:anchor distT="0" distB="0" distL="114300" distR="114300" simplePos="0" relativeHeight="252327936" behindDoc="1" locked="0" layoutInCell="1" allowOverlap="1" wp14:anchorId="7C9841E3" wp14:editId="5569F57F">
                <wp:simplePos x="0" y="0"/>
                <wp:positionH relativeFrom="margin">
                  <wp:align>center</wp:align>
                </wp:positionH>
                <wp:positionV relativeFrom="paragraph">
                  <wp:posOffset>108144</wp:posOffset>
                </wp:positionV>
                <wp:extent cx="7063105" cy="1666875"/>
                <wp:effectExtent l="0" t="0" r="42545" b="66675"/>
                <wp:wrapNone/>
                <wp:docPr id="51" name="AutoShap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63105" cy="1666875"/>
                        </a:xfrm>
                        <a:prstGeom prst="roundRect">
                          <a:avLst>
                            <a:gd name="adj" fmla="val 4028"/>
                          </a:avLst>
                        </a:prstGeom>
                        <a:solidFill>
                          <a:schemeClr val="bg1">
                            <a:lumMod val="95000"/>
                            <a:lumOff val="0"/>
                          </a:schemeClr>
                        </a:solidFill>
                        <a:ln w="12700">
                          <a:solidFill>
                            <a:schemeClr val="dk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oundrect w14:anchorId="6CE372CE" id="AutoShape 27" o:spid="_x0000_s1026" style="position:absolute;margin-left:0;margin-top:8.5pt;width:556.15pt;height:131.25pt;z-index:-25098854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arcsize="2640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" fillcolor="#f2f2f2 [3052]" strokecolor="#666 [1936]" strokeweight="1pt">
                <v:shadow on="t" color="#7f7f7f [1601]" opacity=".5" offset="1pt"/>
                <w10:wrap anchorx="margin"/>
              </v:roundrect>
            </w:pict>
          </mc:Fallback>
        </mc:AlternateContent>
      </w:r>
    </w:p>
    <w:p w14:paraId="79766971" w14:textId="5B1C46B8" w:rsidR="00CC7A9D" w:rsidRPr="00627F16" w:rsidRDefault="00CC7A9D" w:rsidP="00CC7A9D">
      <w:pPr>
        <w:spacing w:after="0" w:line="240" w:lineRule="auto"/>
        <w:ind w:left="284" w:hanging="284"/>
        <w:rPr>
          <w:rFonts w:ascii="Arial" w:hAnsi="Arial" w:cs="Arial"/>
          <w:b/>
          <w:bCs/>
          <w:sz w:val="28"/>
          <w:szCs w:val="28"/>
        </w:rPr>
      </w:pPr>
      <w:r w:rsidRPr="00627F16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2322816" behindDoc="0" locked="0" layoutInCell="1" allowOverlap="1" wp14:anchorId="69158E14" wp14:editId="1FAA701D">
                <wp:simplePos x="0" y="0"/>
                <wp:positionH relativeFrom="column">
                  <wp:posOffset>-270510</wp:posOffset>
                </wp:positionH>
                <wp:positionV relativeFrom="paragraph">
                  <wp:posOffset>173990</wp:posOffset>
                </wp:positionV>
                <wp:extent cx="370840" cy="429260"/>
                <wp:effectExtent l="38100" t="38100" r="48260" b="66040"/>
                <wp:wrapNone/>
                <wp:docPr id="53" name="AutoShap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0840" cy="429260"/>
                        </a:xfrm>
                        <a:prstGeom prst="diamond">
                          <a:avLst/>
                        </a:pr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57150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3425CC" w14:textId="5CFBE6F2" w:rsidR="003D47A0" w:rsidRDefault="003D47A0" w:rsidP="00CC7A9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69158E14" id="AutoShape 38" o:spid="_x0000_s1029" type="#_x0000_t4" style="position:absolute;left:0;text-align:left;margin-left:-21.3pt;margin-top:13.7pt;width:29.2pt;height:33.8pt;z-index:25232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" fillcolor="black [3213]" strokecolor="white [3212]" strokeweight="4.5pt">
                <v:textbox>
                  <w:txbxContent>
                    <w:p w14:paraId="603425CC" w14:textId="5CFBE6F2" w:rsidR="003D47A0" w:rsidRDefault="003D47A0" w:rsidP="00CC7A9D"/>
                  </w:txbxContent>
                </v:textbox>
              </v:shape>
            </w:pict>
          </mc:Fallback>
        </mc:AlternateContent>
      </w:r>
      <w:proofErr w:type="gramStart"/>
      <w:r w:rsidRPr="00627F16">
        <w:rPr>
          <w:rFonts w:ascii="Arial" w:hAnsi="Arial" w:cs="Arial"/>
          <w:b/>
          <w:bCs/>
          <w:sz w:val="28"/>
          <w:szCs w:val="28"/>
        </w:rPr>
        <w:t>EQUIPO E INSTRUMENTOS TÉCNICOS A UTILIZAR</w:t>
      </w:r>
      <w:proofErr w:type="gramEnd"/>
      <w:r w:rsidRPr="00627F16">
        <w:rPr>
          <w:rFonts w:ascii="Arial" w:hAnsi="Arial" w:cs="Arial"/>
          <w:b/>
          <w:bCs/>
          <w:sz w:val="28"/>
          <w:szCs w:val="28"/>
        </w:rPr>
        <w:t>:</w:t>
      </w:r>
    </w:p>
    <w:p w14:paraId="4EB81826" w14:textId="1434893E" w:rsidR="00CC7A9D" w:rsidRPr="00627F16" w:rsidRDefault="00CC7A9D" w:rsidP="00CC7A9D">
      <w:pPr>
        <w:widowControl w:val="0"/>
        <w:autoSpaceDE w:val="0"/>
        <w:autoSpaceDN w:val="0"/>
        <w:adjustRightInd w:val="0"/>
        <w:spacing w:after="0" w:line="240" w:lineRule="auto"/>
        <w:ind w:left="300"/>
        <w:rPr>
          <w:rFonts w:ascii="Arial" w:eastAsiaTheme="minorHAnsi" w:hAnsi="Arial" w:cs="Arial"/>
          <w:lang w:eastAsia="en-US"/>
        </w:rPr>
      </w:pPr>
      <w:r w:rsidRPr="00627F16"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21792" behindDoc="0" locked="0" layoutInCell="1" allowOverlap="1" wp14:anchorId="2AE1ACEB" wp14:editId="170AFBAB">
                <wp:simplePos x="0" y="0"/>
                <wp:positionH relativeFrom="column">
                  <wp:posOffset>81280</wp:posOffset>
                </wp:positionH>
                <wp:positionV relativeFrom="paragraph">
                  <wp:posOffset>53340</wp:posOffset>
                </wp:positionV>
                <wp:extent cx="6851015" cy="635"/>
                <wp:effectExtent l="14605" t="10795" r="11430" b="17145"/>
                <wp:wrapNone/>
                <wp:docPr id="57" name="AutoShap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51015" cy="635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55AE6A81" id="AutoShape 31" o:spid="_x0000_s1026" type="#_x0000_t32" style="position:absolute;margin-left:6.4pt;margin-top:4.2pt;width:539.45pt;height:.05pt;z-index:25232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" strokeweight="1.5pt"/>
            </w:pict>
          </mc:Fallback>
        </mc:AlternateContent>
      </w:r>
    </w:p>
    <w:p w14:paraId="07834CA4" w14:textId="01570F01" w:rsidR="00CC7A9D" w:rsidRPr="00627F16" w:rsidRDefault="00CC7A9D" w:rsidP="00CC7A9D">
      <w:pPr>
        <w:autoSpaceDE w:val="0"/>
        <w:autoSpaceDN w:val="0"/>
        <w:adjustRightInd w:val="0"/>
        <w:spacing w:after="0" w:line="240" w:lineRule="auto"/>
        <w:ind w:left="284"/>
        <w:rPr>
          <w:rFonts w:ascii="Arial" w:eastAsiaTheme="minorHAnsi" w:hAnsi="Arial" w:cs="Arial"/>
          <w:lang w:eastAsia="en-US"/>
        </w:rPr>
      </w:pPr>
      <w:r w:rsidRPr="00627F16">
        <w:rPr>
          <w:rFonts w:ascii="Arial" w:eastAsiaTheme="minorHAnsi" w:hAnsi="Arial" w:cs="Arial"/>
          <w:lang w:eastAsia="en-US"/>
        </w:rPr>
        <w:t xml:space="preserve">Relacione los equipos e instrumentos que utilizará para el </w:t>
      </w:r>
      <w:r w:rsidR="00596411">
        <w:rPr>
          <w:rFonts w:ascii="Arial" w:eastAsiaTheme="minorHAnsi" w:hAnsi="Arial" w:cs="Arial"/>
          <w:lang w:eastAsia="en-US"/>
        </w:rPr>
        <w:t>L</w:t>
      </w:r>
      <w:r w:rsidRPr="00627F16">
        <w:rPr>
          <w:rFonts w:ascii="Arial" w:eastAsiaTheme="minorHAnsi" w:hAnsi="Arial" w:cs="Arial"/>
          <w:lang w:eastAsia="en-US"/>
        </w:rPr>
        <w:t xml:space="preserve">evantamiento de </w:t>
      </w:r>
      <w:r w:rsidR="00596411">
        <w:rPr>
          <w:rFonts w:ascii="Arial" w:eastAsiaTheme="minorHAnsi" w:hAnsi="Arial" w:cs="Arial"/>
          <w:lang w:eastAsia="en-US"/>
        </w:rPr>
        <w:t>I</w:t>
      </w:r>
      <w:r w:rsidRPr="00627F16">
        <w:rPr>
          <w:rFonts w:ascii="Arial" w:eastAsiaTheme="minorHAnsi" w:hAnsi="Arial" w:cs="Arial"/>
          <w:lang w:eastAsia="en-US"/>
        </w:rPr>
        <w:t xml:space="preserve">nformación: </w:t>
      </w:r>
    </w:p>
    <w:p w14:paraId="531FD318" w14:textId="0C872266" w:rsidR="00CC7A9D" w:rsidRPr="00627F16" w:rsidRDefault="00CC7A9D" w:rsidP="00CC7A9D">
      <w:pPr>
        <w:spacing w:after="0" w:line="240" w:lineRule="auto"/>
        <w:ind w:left="709" w:hanging="425"/>
        <w:rPr>
          <w:rFonts w:ascii="Arial" w:eastAsiaTheme="minorHAnsi" w:hAnsi="Arial" w:cs="Arial"/>
          <w:lang w:eastAsia="en-US"/>
        </w:rPr>
      </w:pPr>
    </w:p>
    <w:tbl>
      <w:tblPr>
        <w:tblStyle w:val="Tablaconcuadrcula"/>
        <w:tblW w:w="0" w:type="auto"/>
        <w:tblInd w:w="284" w:type="dxa"/>
        <w:tblLook w:val="04A0" w:firstRow="1" w:lastRow="0" w:firstColumn="1" w:lastColumn="0" w:noHBand="0" w:noVBand="1"/>
      </w:tblPr>
      <w:tblGrid>
        <w:gridCol w:w="2551"/>
        <w:gridCol w:w="2694"/>
        <w:gridCol w:w="2693"/>
        <w:gridCol w:w="2551"/>
      </w:tblGrid>
      <w:tr w:rsidR="003D29B3" w:rsidRPr="00627F16" w14:paraId="610DC60B" w14:textId="77777777" w:rsidTr="003D29B3"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6F21D4F" w14:textId="0176D104" w:rsidR="00CC7A9D" w:rsidRPr="00627F16" w:rsidRDefault="00CC7A9D" w:rsidP="00FD43A3">
            <w:pPr>
              <w:rPr>
                <w:rFonts w:ascii="Arial" w:hAnsi="Arial" w:cs="Arial"/>
              </w:rPr>
            </w:pPr>
            <w:bookmarkStart w:id="10" w:name="_Hlk20301778"/>
            <w:r w:rsidRPr="00627F16">
              <w:rPr>
                <w:rFonts w:ascii="Arial" w:eastAsiaTheme="minorHAnsi" w:hAnsi="Arial" w:cs="Arial"/>
                <w:lang w:eastAsia="en-US"/>
              </w:rPr>
              <w:t>Equipo/Instrumento</w:t>
            </w:r>
          </w:p>
        </w:tc>
        <w:tc>
          <w:tcPr>
            <w:tcW w:w="2694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14:paraId="115B0E28" w14:textId="74DAC62F" w:rsidR="00CC7A9D" w:rsidRPr="00627F16" w:rsidRDefault="00CC7A9D" w:rsidP="00FD43A3">
            <w:pPr>
              <w:jc w:val="center"/>
              <w:rPr>
                <w:rFonts w:ascii="Arial" w:hAnsi="Arial" w:cs="Arial"/>
                <w:b/>
              </w:rPr>
            </w:pPr>
            <w:r w:rsidRPr="00627F16"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2693" w:type="dxa"/>
            <w:shd w:val="clear" w:color="auto" w:fill="D9D9D9" w:themeFill="background1" w:themeFillShade="D9"/>
          </w:tcPr>
          <w:p w14:paraId="6D3ADFAF" w14:textId="7871107E" w:rsidR="00CC7A9D" w:rsidRPr="00627F16" w:rsidRDefault="00CC7A9D" w:rsidP="00FD43A3">
            <w:pPr>
              <w:jc w:val="center"/>
              <w:rPr>
                <w:rFonts w:ascii="Arial" w:hAnsi="Arial" w:cs="Arial"/>
                <w:b/>
              </w:rPr>
            </w:pPr>
            <w:r w:rsidRPr="00627F16"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14:paraId="06A41D89" w14:textId="77777777" w:rsidR="00CC7A9D" w:rsidRPr="00627F16" w:rsidRDefault="00CC7A9D" w:rsidP="00FD43A3">
            <w:pPr>
              <w:jc w:val="center"/>
              <w:rPr>
                <w:rFonts w:ascii="Arial" w:hAnsi="Arial" w:cs="Arial"/>
                <w:b/>
              </w:rPr>
            </w:pPr>
            <w:r w:rsidRPr="00627F16">
              <w:rPr>
                <w:rFonts w:ascii="Arial" w:hAnsi="Arial" w:cs="Arial"/>
                <w:b/>
              </w:rPr>
              <w:t>3</w:t>
            </w:r>
          </w:p>
        </w:tc>
      </w:tr>
      <w:tr w:rsidR="00CC7A9D" w:rsidRPr="00627F16" w14:paraId="7EA12D28" w14:textId="77777777" w:rsidTr="003D29B3"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8737374" w14:textId="5742767F" w:rsidR="00CC7A9D" w:rsidRPr="00627F16" w:rsidRDefault="00DF3344" w:rsidP="00FD43A3">
            <w:pPr>
              <w:rPr>
                <w:rFonts w:ascii="Arial" w:eastAsiaTheme="minorHAnsi" w:hAnsi="Arial" w:cs="Arial"/>
                <w:lang w:eastAsia="en-US"/>
              </w:rPr>
            </w:pPr>
            <w:r w:rsidRPr="00627F16">
              <w:rPr>
                <w:rFonts w:ascii="Arial" w:eastAsiaTheme="minorHAnsi" w:hAnsi="Arial" w:cs="Arial"/>
                <w:lang w:eastAsia="en-US"/>
              </w:rPr>
              <w:t>Nombre</w:t>
            </w:r>
            <w:r w:rsidR="00CC7A9D" w:rsidRPr="00627F16">
              <w:rPr>
                <w:rFonts w:ascii="Arial" w:eastAsiaTheme="minorHAnsi" w:hAnsi="Arial" w:cs="Arial"/>
                <w:lang w:eastAsia="en-US"/>
              </w:rPr>
              <w:t>:</w:t>
            </w:r>
          </w:p>
        </w:tc>
        <w:tc>
          <w:tcPr>
            <w:tcW w:w="2694" w:type="dxa"/>
            <w:tcBorders>
              <w:left w:val="single" w:sz="4" w:space="0" w:color="auto"/>
            </w:tcBorders>
          </w:tcPr>
          <w:p w14:paraId="302112B7" w14:textId="77777777" w:rsidR="00CC7A9D" w:rsidRPr="00627F16" w:rsidRDefault="00CC7A9D" w:rsidP="00FD43A3">
            <w:pPr>
              <w:rPr>
                <w:rFonts w:ascii="Arial" w:hAnsi="Arial" w:cs="Arial"/>
              </w:rPr>
            </w:pPr>
          </w:p>
        </w:tc>
        <w:tc>
          <w:tcPr>
            <w:tcW w:w="2693" w:type="dxa"/>
          </w:tcPr>
          <w:p w14:paraId="7FD7CDB2" w14:textId="548054DF" w:rsidR="00CC7A9D" w:rsidRPr="00627F16" w:rsidRDefault="00CC7A9D" w:rsidP="00FD43A3">
            <w:pPr>
              <w:rPr>
                <w:rFonts w:ascii="Arial" w:hAnsi="Arial" w:cs="Arial"/>
              </w:rPr>
            </w:pPr>
          </w:p>
        </w:tc>
        <w:tc>
          <w:tcPr>
            <w:tcW w:w="2551" w:type="dxa"/>
          </w:tcPr>
          <w:p w14:paraId="14FB0FFE" w14:textId="77777777" w:rsidR="00CC7A9D" w:rsidRPr="00627F16" w:rsidRDefault="00CC7A9D" w:rsidP="00FD43A3">
            <w:pPr>
              <w:rPr>
                <w:rFonts w:ascii="Arial" w:hAnsi="Arial" w:cs="Arial"/>
              </w:rPr>
            </w:pPr>
          </w:p>
        </w:tc>
      </w:tr>
      <w:tr w:rsidR="00CC7A9D" w:rsidRPr="00627F16" w14:paraId="46C7D123" w14:textId="77777777" w:rsidTr="003D29B3"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84E45FB" w14:textId="2BC8BF61" w:rsidR="00CC7A9D" w:rsidRPr="00627F16" w:rsidRDefault="00CC7A9D" w:rsidP="00FD43A3">
            <w:pPr>
              <w:rPr>
                <w:rFonts w:ascii="Arial" w:hAnsi="Arial" w:cs="Arial"/>
              </w:rPr>
            </w:pPr>
            <w:r w:rsidRPr="00627F16">
              <w:rPr>
                <w:rFonts w:ascii="Arial" w:eastAsiaTheme="minorHAnsi" w:hAnsi="Arial" w:cs="Arial"/>
                <w:lang w:eastAsia="en-US"/>
              </w:rPr>
              <w:t>Marca:</w:t>
            </w:r>
          </w:p>
        </w:tc>
        <w:tc>
          <w:tcPr>
            <w:tcW w:w="2694" w:type="dxa"/>
            <w:tcBorders>
              <w:left w:val="single" w:sz="4" w:space="0" w:color="auto"/>
            </w:tcBorders>
          </w:tcPr>
          <w:p w14:paraId="3DDF57C5" w14:textId="77777777" w:rsidR="00CC7A9D" w:rsidRPr="00627F16" w:rsidRDefault="00CC7A9D" w:rsidP="00FD43A3">
            <w:pPr>
              <w:rPr>
                <w:rFonts w:ascii="Arial" w:hAnsi="Arial" w:cs="Arial"/>
              </w:rPr>
            </w:pPr>
          </w:p>
        </w:tc>
        <w:tc>
          <w:tcPr>
            <w:tcW w:w="2693" w:type="dxa"/>
          </w:tcPr>
          <w:p w14:paraId="3C36F323" w14:textId="401B8717" w:rsidR="00CC7A9D" w:rsidRPr="00627F16" w:rsidRDefault="00CC7A9D" w:rsidP="00FD43A3">
            <w:pPr>
              <w:rPr>
                <w:rFonts w:ascii="Arial" w:hAnsi="Arial" w:cs="Arial"/>
              </w:rPr>
            </w:pPr>
          </w:p>
        </w:tc>
        <w:tc>
          <w:tcPr>
            <w:tcW w:w="2551" w:type="dxa"/>
          </w:tcPr>
          <w:p w14:paraId="231A6600" w14:textId="77777777" w:rsidR="00CC7A9D" w:rsidRPr="00627F16" w:rsidRDefault="00CC7A9D" w:rsidP="00FD43A3">
            <w:pPr>
              <w:rPr>
                <w:rFonts w:ascii="Arial" w:hAnsi="Arial" w:cs="Arial"/>
              </w:rPr>
            </w:pPr>
          </w:p>
        </w:tc>
      </w:tr>
      <w:tr w:rsidR="00CC7A9D" w:rsidRPr="00627F16" w14:paraId="09551E2E" w14:textId="77777777" w:rsidTr="003D29B3"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AAEFBF6" w14:textId="4F62AC87" w:rsidR="00CC7A9D" w:rsidRPr="00627F16" w:rsidRDefault="00CC7A9D" w:rsidP="00FD43A3">
            <w:pPr>
              <w:rPr>
                <w:rFonts w:ascii="Arial" w:eastAsiaTheme="minorHAnsi" w:hAnsi="Arial" w:cs="Arial"/>
                <w:lang w:eastAsia="en-US"/>
              </w:rPr>
            </w:pPr>
            <w:r w:rsidRPr="00627F16">
              <w:rPr>
                <w:rFonts w:ascii="Arial" w:eastAsiaTheme="minorHAnsi" w:hAnsi="Arial" w:cs="Arial"/>
                <w:lang w:eastAsia="en-US"/>
              </w:rPr>
              <w:t>Modelo:</w:t>
            </w:r>
          </w:p>
        </w:tc>
        <w:tc>
          <w:tcPr>
            <w:tcW w:w="2694" w:type="dxa"/>
            <w:tcBorders>
              <w:left w:val="single" w:sz="4" w:space="0" w:color="auto"/>
            </w:tcBorders>
          </w:tcPr>
          <w:p w14:paraId="2604FAD0" w14:textId="77777777" w:rsidR="00CC7A9D" w:rsidRPr="00627F16" w:rsidRDefault="00CC7A9D" w:rsidP="00FD43A3">
            <w:pPr>
              <w:rPr>
                <w:rFonts w:ascii="Arial" w:hAnsi="Arial" w:cs="Arial"/>
              </w:rPr>
            </w:pPr>
          </w:p>
        </w:tc>
        <w:tc>
          <w:tcPr>
            <w:tcW w:w="2693" w:type="dxa"/>
          </w:tcPr>
          <w:p w14:paraId="2816CD83" w14:textId="26E95DE9" w:rsidR="00CC7A9D" w:rsidRPr="00627F16" w:rsidRDefault="00CC7A9D" w:rsidP="00FD43A3">
            <w:pPr>
              <w:rPr>
                <w:rFonts w:ascii="Arial" w:hAnsi="Arial" w:cs="Arial"/>
              </w:rPr>
            </w:pPr>
          </w:p>
        </w:tc>
        <w:tc>
          <w:tcPr>
            <w:tcW w:w="2551" w:type="dxa"/>
          </w:tcPr>
          <w:p w14:paraId="0DD6ED2A" w14:textId="77777777" w:rsidR="00CC7A9D" w:rsidRPr="00627F16" w:rsidRDefault="00CC7A9D" w:rsidP="00FD43A3">
            <w:pPr>
              <w:rPr>
                <w:rFonts w:ascii="Arial" w:hAnsi="Arial" w:cs="Arial"/>
              </w:rPr>
            </w:pPr>
          </w:p>
        </w:tc>
      </w:tr>
      <w:tr w:rsidR="00CC7A9D" w:rsidRPr="00627F16" w14:paraId="2BE7489F" w14:textId="77777777" w:rsidTr="003D29B3"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04884E9" w14:textId="17818B0A" w:rsidR="00CC7A9D" w:rsidRPr="00627F16" w:rsidRDefault="00920A7E" w:rsidP="00FD43A3">
            <w:pPr>
              <w:rPr>
                <w:rFonts w:ascii="Arial" w:hAnsi="Arial" w:cs="Arial"/>
                <w:noProof/>
                <w:sz w:val="20"/>
                <w:szCs w:val="20"/>
                <w:lang w:val="es-ES" w:eastAsia="es-ES"/>
              </w:rPr>
            </w:pPr>
            <w:r w:rsidRPr="00627F16">
              <w:rPr>
                <w:rFonts w:ascii="Arial" w:eastAsiaTheme="minorHAnsi" w:hAnsi="Arial" w:cs="Arial"/>
                <w:lang w:eastAsia="en-US"/>
              </w:rPr>
              <w:t>Uso</w:t>
            </w:r>
            <w:r w:rsidR="005C2C60" w:rsidRPr="00627F16">
              <w:rPr>
                <w:rFonts w:ascii="Arial" w:eastAsiaTheme="minorHAnsi" w:hAnsi="Arial" w:cs="Arial"/>
                <w:lang w:eastAsia="en-US"/>
              </w:rPr>
              <w:t>:</w:t>
            </w:r>
          </w:p>
        </w:tc>
        <w:tc>
          <w:tcPr>
            <w:tcW w:w="2694" w:type="dxa"/>
            <w:tcBorders>
              <w:left w:val="single" w:sz="4" w:space="0" w:color="auto"/>
            </w:tcBorders>
          </w:tcPr>
          <w:p w14:paraId="691FAD9E" w14:textId="73D1D2FE" w:rsidR="00AB68E2" w:rsidRPr="00627F16" w:rsidRDefault="00AB68E2" w:rsidP="00FD43A3">
            <w:pPr>
              <w:rPr>
                <w:rFonts w:ascii="Arial" w:hAnsi="Arial" w:cs="Arial"/>
              </w:rPr>
            </w:pPr>
          </w:p>
        </w:tc>
        <w:tc>
          <w:tcPr>
            <w:tcW w:w="2693" w:type="dxa"/>
          </w:tcPr>
          <w:p w14:paraId="7F547178" w14:textId="77777777" w:rsidR="00CC7A9D" w:rsidRPr="00627F16" w:rsidRDefault="00CC7A9D" w:rsidP="00FD43A3">
            <w:pPr>
              <w:rPr>
                <w:rFonts w:ascii="Arial" w:hAnsi="Arial" w:cs="Arial"/>
              </w:rPr>
            </w:pPr>
          </w:p>
        </w:tc>
        <w:tc>
          <w:tcPr>
            <w:tcW w:w="2551" w:type="dxa"/>
          </w:tcPr>
          <w:p w14:paraId="6591F816" w14:textId="77777777" w:rsidR="00CC7A9D" w:rsidRPr="00627F16" w:rsidRDefault="00CC7A9D" w:rsidP="00FD43A3">
            <w:pPr>
              <w:rPr>
                <w:rFonts w:ascii="Arial" w:hAnsi="Arial" w:cs="Arial"/>
              </w:rPr>
            </w:pPr>
          </w:p>
        </w:tc>
      </w:tr>
      <w:bookmarkEnd w:id="10"/>
    </w:tbl>
    <w:p w14:paraId="21738DD9" w14:textId="2F3A20E6" w:rsidR="00CC7A9D" w:rsidRPr="00627F16" w:rsidRDefault="00CC7A9D" w:rsidP="00CC7A9D">
      <w:pPr>
        <w:spacing w:after="0" w:line="240" w:lineRule="auto"/>
        <w:ind w:left="284"/>
        <w:rPr>
          <w:rFonts w:ascii="Arial" w:eastAsiaTheme="minorHAnsi" w:hAnsi="Arial" w:cs="Arial"/>
          <w:lang w:eastAsia="en-US"/>
        </w:rPr>
      </w:pPr>
    </w:p>
    <w:p w14:paraId="640CF6F0" w14:textId="758D1B7C" w:rsidR="00B775B8" w:rsidRPr="00627F16" w:rsidRDefault="00B775B8" w:rsidP="007B1566">
      <w:pPr>
        <w:spacing w:after="0" w:line="240" w:lineRule="auto"/>
        <w:jc w:val="both"/>
        <w:rPr>
          <w:rFonts w:ascii="Arial" w:eastAsiaTheme="minorHAnsi" w:hAnsi="Arial" w:cs="Arial"/>
          <w:lang w:eastAsia="en-US"/>
        </w:rPr>
      </w:pPr>
      <w:r w:rsidRPr="00627F16">
        <w:rPr>
          <w:rFonts w:ascii="Arial" w:eastAsiaTheme="minorHAnsi" w:hAnsi="Arial" w:cs="Arial"/>
          <w:lang w:eastAsia="en-US"/>
        </w:rPr>
        <w:t xml:space="preserve">Nota: Se deberá anexar a la solicitud, la documentación </w:t>
      </w:r>
      <w:r w:rsidR="00D712A8" w:rsidRPr="00627F16">
        <w:rPr>
          <w:rFonts w:ascii="Arial" w:eastAsiaTheme="minorHAnsi" w:hAnsi="Arial" w:cs="Arial"/>
          <w:lang w:eastAsia="en-US"/>
        </w:rPr>
        <w:t>que describa</w:t>
      </w:r>
      <w:r w:rsidRPr="00627F16">
        <w:rPr>
          <w:rFonts w:ascii="Arial" w:eastAsiaTheme="minorHAnsi" w:hAnsi="Arial" w:cs="Arial"/>
          <w:lang w:eastAsia="en-US"/>
        </w:rPr>
        <w:t xml:space="preserve"> las características y especificaciones técnicas de los equipos/instrumentos con los que realizará la colecta de datos, como se </w:t>
      </w:r>
      <w:r w:rsidR="00D712A8" w:rsidRPr="00627F16">
        <w:rPr>
          <w:rFonts w:ascii="Arial" w:eastAsiaTheme="minorHAnsi" w:hAnsi="Arial" w:cs="Arial"/>
          <w:lang w:eastAsia="en-US"/>
        </w:rPr>
        <w:t>señala</w:t>
      </w:r>
      <w:r w:rsidRPr="00627F16">
        <w:rPr>
          <w:rFonts w:ascii="Arial" w:eastAsiaTheme="minorHAnsi" w:hAnsi="Arial" w:cs="Arial"/>
          <w:lang w:eastAsia="en-US"/>
        </w:rPr>
        <w:t xml:space="preserve"> en la sección de Anexos Documentales Requeridos.</w:t>
      </w:r>
    </w:p>
    <w:p w14:paraId="1E583904" w14:textId="1B122565" w:rsidR="00573557" w:rsidRPr="00627F16" w:rsidRDefault="0022781B" w:rsidP="00A43F01">
      <w:pPr>
        <w:spacing w:after="0" w:line="240" w:lineRule="auto"/>
        <w:rPr>
          <w:rFonts w:ascii="Arial" w:hAnsi="Arial" w:cs="Arial"/>
          <w:sz w:val="18"/>
        </w:rPr>
      </w:pPr>
      <w:r w:rsidRPr="00627F16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2229632" behindDoc="1" locked="0" layoutInCell="1" allowOverlap="1" wp14:anchorId="6EA68FE1" wp14:editId="5B69816A">
                <wp:simplePos x="0" y="0"/>
                <wp:positionH relativeFrom="column">
                  <wp:posOffset>-131197</wp:posOffset>
                </wp:positionH>
                <wp:positionV relativeFrom="paragraph">
                  <wp:posOffset>148315</wp:posOffset>
                </wp:positionV>
                <wp:extent cx="7065728" cy="2170706"/>
                <wp:effectExtent l="0" t="0" r="40005" b="58420"/>
                <wp:wrapNone/>
                <wp:docPr id="350" name="AutoShap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65728" cy="2170706"/>
                        </a:xfrm>
                        <a:prstGeom prst="roundRect">
                          <a:avLst>
                            <a:gd name="adj" fmla="val 4028"/>
                          </a:avLst>
                        </a:prstGeom>
                        <a:solidFill>
                          <a:schemeClr val="bg1">
                            <a:lumMod val="95000"/>
                            <a:lumOff val="0"/>
                          </a:schemeClr>
                        </a:solidFill>
                        <a:ln w="12700">
                          <a:solidFill>
                            <a:schemeClr val="dk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oundrect w14:anchorId="2D6FD0D2" id="AutoShape 27" o:spid="_x0000_s1026" style="position:absolute;margin-left:-10.35pt;margin-top:11.7pt;width:556.35pt;height:170.9pt;z-index:-25108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2640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" fillcolor="#f2f2f2 [3052]" strokecolor="#666 [1936]" strokeweight="1pt">
                <v:shadow on="t" color="#7f7f7f [1601]" opacity=".5" offset="1pt"/>
              </v:roundrect>
            </w:pict>
          </mc:Fallback>
        </mc:AlternateContent>
      </w:r>
    </w:p>
    <w:p w14:paraId="65DAD5F8" w14:textId="2499A753" w:rsidR="00A43F01" w:rsidRPr="00627F16" w:rsidRDefault="00A43F01" w:rsidP="00A43F01">
      <w:pPr>
        <w:spacing w:after="0" w:line="240" w:lineRule="auto"/>
        <w:rPr>
          <w:rFonts w:ascii="Arial" w:hAnsi="Arial" w:cs="Arial"/>
          <w:sz w:val="18"/>
        </w:rPr>
      </w:pPr>
    </w:p>
    <w:p w14:paraId="174F7425" w14:textId="32207FAA" w:rsidR="00A43F01" w:rsidRPr="00627F16" w:rsidRDefault="00A43F01" w:rsidP="00A43F01">
      <w:pPr>
        <w:widowControl w:val="0"/>
        <w:autoSpaceDE w:val="0"/>
        <w:autoSpaceDN w:val="0"/>
        <w:adjustRightInd w:val="0"/>
        <w:spacing w:after="0" w:line="240" w:lineRule="auto"/>
        <w:ind w:firstLine="284"/>
        <w:rPr>
          <w:rFonts w:ascii="Arial" w:hAnsi="Arial" w:cs="Arial"/>
          <w:b/>
          <w:bCs/>
          <w:sz w:val="28"/>
          <w:szCs w:val="28"/>
        </w:rPr>
      </w:pPr>
      <w:r w:rsidRPr="00627F16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2230656" behindDoc="0" locked="0" layoutInCell="1" allowOverlap="1" wp14:anchorId="72F1D9C7" wp14:editId="4204C4A0">
                <wp:simplePos x="0" y="0"/>
                <wp:positionH relativeFrom="column">
                  <wp:posOffset>-350520</wp:posOffset>
                </wp:positionH>
                <wp:positionV relativeFrom="paragraph">
                  <wp:posOffset>74930</wp:posOffset>
                </wp:positionV>
                <wp:extent cx="370840" cy="429260"/>
                <wp:effectExtent l="68580" t="73025" r="74930" b="78740"/>
                <wp:wrapNone/>
                <wp:docPr id="351" name="AutoShap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0840" cy="429260"/>
                        </a:xfrm>
                        <a:prstGeom prst="diamond">
                          <a:avLst/>
                        </a:pr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57150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65B6EC" w14:textId="46D7BBA3" w:rsidR="003D47A0" w:rsidRDefault="003D47A0" w:rsidP="00A43F0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72F1D9C7" id="AutoShape 28" o:spid="_x0000_s1030" type="#_x0000_t4" style="position:absolute;left:0;text-align:left;margin-left:-27.6pt;margin-top:5.9pt;width:29.2pt;height:33.8pt;z-index:252230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" fillcolor="black [3213]" strokecolor="white [3212]" strokeweight="4.5pt">
                <v:textbox>
                  <w:txbxContent>
                    <w:p w14:paraId="5B65B6EC" w14:textId="46D7BBA3" w:rsidR="003D47A0" w:rsidRDefault="003D47A0" w:rsidP="00A43F01"/>
                  </w:txbxContent>
                </v:textbox>
              </v:shape>
            </w:pict>
          </mc:Fallback>
        </mc:AlternateContent>
      </w:r>
      <w:r w:rsidRPr="00627F16">
        <w:rPr>
          <w:rFonts w:ascii="Arial" w:hAnsi="Arial" w:cs="Arial"/>
          <w:b/>
          <w:bCs/>
          <w:sz w:val="28"/>
          <w:szCs w:val="28"/>
        </w:rPr>
        <w:t>MEDIO DE TRANSPORTE</w:t>
      </w:r>
    </w:p>
    <w:p w14:paraId="5E277C3E" w14:textId="524E4861" w:rsidR="00A43F01" w:rsidRPr="00627F16" w:rsidRDefault="00A43F01" w:rsidP="00A43F01">
      <w:pPr>
        <w:widowControl w:val="0"/>
        <w:autoSpaceDE w:val="0"/>
        <w:autoSpaceDN w:val="0"/>
        <w:adjustRightInd w:val="0"/>
        <w:spacing w:after="0" w:line="240" w:lineRule="auto"/>
        <w:ind w:left="300"/>
        <w:rPr>
          <w:rFonts w:ascii="Arial" w:hAnsi="Arial" w:cs="Arial"/>
          <w:sz w:val="24"/>
          <w:szCs w:val="24"/>
        </w:rPr>
      </w:pPr>
      <w:r w:rsidRPr="00627F16"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231680" behindDoc="0" locked="0" layoutInCell="1" allowOverlap="1" wp14:anchorId="051E5110" wp14:editId="25C981A8">
                <wp:simplePos x="0" y="0"/>
                <wp:positionH relativeFrom="column">
                  <wp:posOffset>81280</wp:posOffset>
                </wp:positionH>
                <wp:positionV relativeFrom="paragraph">
                  <wp:posOffset>53340</wp:posOffset>
                </wp:positionV>
                <wp:extent cx="6851015" cy="635"/>
                <wp:effectExtent l="14605" t="11430" r="11430" b="16510"/>
                <wp:wrapNone/>
                <wp:docPr id="352" name="AutoShap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51015" cy="635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29A54506" id="AutoShape 31" o:spid="_x0000_s1026" type="#_x0000_t32" style="position:absolute;margin-left:6.4pt;margin-top:4.2pt;width:539.45pt;height:.05pt;z-index:252231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" strokeweight="1.5pt"/>
            </w:pict>
          </mc:Fallback>
        </mc:AlternateContent>
      </w:r>
    </w:p>
    <w:p w14:paraId="2BD63755" w14:textId="68192D62" w:rsidR="00A43F01" w:rsidRPr="003C7671" w:rsidRDefault="00A43F01" w:rsidP="00A43F01">
      <w:pPr>
        <w:spacing w:after="0" w:line="240" w:lineRule="auto"/>
        <w:ind w:left="284"/>
        <w:rPr>
          <w:rFonts w:ascii="Arial" w:hAnsi="Arial" w:cs="Arial"/>
        </w:rPr>
      </w:pPr>
      <w:r w:rsidRPr="003C7671">
        <w:rPr>
          <w:rFonts w:ascii="Arial" w:hAnsi="Arial" w:cs="Arial"/>
        </w:rPr>
        <w:t xml:space="preserve">Medio de transporte que utilizará para el </w:t>
      </w:r>
      <w:r w:rsidR="00596411">
        <w:rPr>
          <w:rFonts w:ascii="Arial" w:hAnsi="Arial" w:cs="Arial"/>
        </w:rPr>
        <w:t>L</w:t>
      </w:r>
      <w:r w:rsidRPr="003C7671">
        <w:rPr>
          <w:rFonts w:ascii="Arial" w:hAnsi="Arial" w:cs="Arial"/>
        </w:rPr>
        <w:t xml:space="preserve">evantamiento de </w:t>
      </w:r>
      <w:r w:rsidR="00596411">
        <w:rPr>
          <w:rFonts w:ascii="Arial" w:hAnsi="Arial" w:cs="Arial"/>
        </w:rPr>
        <w:t>I</w:t>
      </w:r>
      <w:r w:rsidRPr="003C7671">
        <w:rPr>
          <w:rFonts w:ascii="Arial" w:hAnsi="Arial" w:cs="Arial"/>
        </w:rPr>
        <w:t>nformación</w:t>
      </w:r>
      <w:r w:rsidR="00FF4DCF" w:rsidRPr="003C7671">
        <w:rPr>
          <w:rFonts w:ascii="Arial" w:hAnsi="Arial" w:cs="Arial"/>
        </w:rPr>
        <w:t>:</w:t>
      </w:r>
    </w:p>
    <w:p w14:paraId="10FFE7E2" w14:textId="2705CFDB" w:rsidR="00B775B8" w:rsidRPr="003C7671" w:rsidRDefault="00B775B8" w:rsidP="00A43F01">
      <w:pPr>
        <w:spacing w:after="0" w:line="240" w:lineRule="auto"/>
        <w:ind w:left="284"/>
        <w:rPr>
          <w:rFonts w:ascii="Arial" w:hAnsi="Arial" w:cs="Arial"/>
        </w:rPr>
      </w:pPr>
    </w:p>
    <w:tbl>
      <w:tblPr>
        <w:tblStyle w:val="Tablaconcuadrcula"/>
        <w:tblW w:w="0" w:type="auto"/>
        <w:tblInd w:w="284" w:type="dxa"/>
        <w:tblLook w:val="04A0" w:firstRow="1" w:lastRow="0" w:firstColumn="1" w:lastColumn="0" w:noHBand="0" w:noVBand="1"/>
      </w:tblPr>
      <w:tblGrid>
        <w:gridCol w:w="2268"/>
        <w:gridCol w:w="2693"/>
        <w:gridCol w:w="2835"/>
        <w:gridCol w:w="2693"/>
      </w:tblGrid>
      <w:tr w:rsidR="00B775B8" w:rsidRPr="003C7671" w14:paraId="0792CFCC" w14:textId="77777777" w:rsidTr="003C7671"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FC38182" w14:textId="78877C84" w:rsidR="00B775B8" w:rsidRPr="003C7671" w:rsidRDefault="00B775B8" w:rsidP="00FD43A3">
            <w:pPr>
              <w:rPr>
                <w:rFonts w:ascii="Arial" w:hAnsi="Arial" w:cs="Arial"/>
              </w:rPr>
            </w:pPr>
            <w:r w:rsidRPr="003C7671">
              <w:rPr>
                <w:rFonts w:ascii="Arial" w:eastAsiaTheme="minorHAnsi" w:hAnsi="Arial" w:cs="Arial"/>
                <w:lang w:eastAsia="en-US"/>
              </w:rPr>
              <w:t>Vehículo</w:t>
            </w:r>
          </w:p>
        </w:tc>
        <w:tc>
          <w:tcPr>
            <w:tcW w:w="2693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14:paraId="4A4C3E94" w14:textId="77777777" w:rsidR="00B775B8" w:rsidRPr="003C7671" w:rsidRDefault="00B775B8" w:rsidP="00FD43A3">
            <w:pPr>
              <w:jc w:val="center"/>
              <w:rPr>
                <w:rFonts w:ascii="Arial" w:hAnsi="Arial" w:cs="Arial"/>
                <w:b/>
              </w:rPr>
            </w:pPr>
            <w:r w:rsidRPr="003C7671"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14:paraId="6A09923F" w14:textId="77777777" w:rsidR="00B775B8" w:rsidRPr="003C7671" w:rsidRDefault="00B775B8" w:rsidP="00FD43A3">
            <w:pPr>
              <w:jc w:val="center"/>
              <w:rPr>
                <w:rFonts w:ascii="Arial" w:hAnsi="Arial" w:cs="Arial"/>
                <w:b/>
              </w:rPr>
            </w:pPr>
            <w:r w:rsidRPr="003C7671"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2693" w:type="dxa"/>
            <w:shd w:val="clear" w:color="auto" w:fill="D9D9D9" w:themeFill="background1" w:themeFillShade="D9"/>
          </w:tcPr>
          <w:p w14:paraId="0C3C7CF7" w14:textId="77777777" w:rsidR="00B775B8" w:rsidRPr="003C7671" w:rsidRDefault="00B775B8" w:rsidP="00FD43A3">
            <w:pPr>
              <w:jc w:val="center"/>
              <w:rPr>
                <w:rFonts w:ascii="Arial" w:hAnsi="Arial" w:cs="Arial"/>
                <w:b/>
              </w:rPr>
            </w:pPr>
            <w:r w:rsidRPr="003C7671">
              <w:rPr>
                <w:rFonts w:ascii="Arial" w:hAnsi="Arial" w:cs="Arial"/>
                <w:b/>
              </w:rPr>
              <w:t>3</w:t>
            </w:r>
          </w:p>
        </w:tc>
      </w:tr>
      <w:tr w:rsidR="00B775B8" w:rsidRPr="003C7671" w14:paraId="4DB7815A" w14:textId="77777777" w:rsidTr="003C7671"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63A8433" w14:textId="07BCFA0A" w:rsidR="00B775B8" w:rsidRPr="003C7671" w:rsidRDefault="00B775B8" w:rsidP="00FD43A3">
            <w:pPr>
              <w:rPr>
                <w:rFonts w:ascii="Arial" w:eastAsiaTheme="minorHAnsi" w:hAnsi="Arial" w:cs="Arial"/>
                <w:lang w:eastAsia="en-US"/>
              </w:rPr>
            </w:pPr>
            <w:r w:rsidRPr="003C7671">
              <w:rPr>
                <w:rFonts w:ascii="Arial" w:eastAsiaTheme="minorHAnsi" w:hAnsi="Arial" w:cs="Arial"/>
                <w:lang w:eastAsia="en-US"/>
              </w:rPr>
              <w:t>Tipo</w:t>
            </w:r>
            <w:r w:rsidR="000422A6" w:rsidRPr="003C7671">
              <w:rPr>
                <w:rFonts w:ascii="Arial" w:eastAsiaTheme="minorHAnsi" w:hAnsi="Arial" w:cs="Arial"/>
                <w:lang w:eastAsia="en-US"/>
              </w:rPr>
              <w:t>*</w:t>
            </w:r>
            <w:r w:rsidRPr="003C7671">
              <w:rPr>
                <w:rFonts w:ascii="Arial" w:eastAsiaTheme="minorHAnsi" w:hAnsi="Arial" w:cs="Arial"/>
                <w:lang w:eastAsia="en-US"/>
              </w:rPr>
              <w:t>:</w:t>
            </w:r>
          </w:p>
        </w:tc>
        <w:tc>
          <w:tcPr>
            <w:tcW w:w="2693" w:type="dxa"/>
            <w:tcBorders>
              <w:left w:val="single" w:sz="4" w:space="0" w:color="auto"/>
            </w:tcBorders>
          </w:tcPr>
          <w:p w14:paraId="2DEE701F" w14:textId="3B0D155E" w:rsidR="00B775B8" w:rsidRPr="003C7671" w:rsidRDefault="00B775B8" w:rsidP="00FD43A3">
            <w:pPr>
              <w:rPr>
                <w:rFonts w:ascii="Arial" w:hAnsi="Arial" w:cs="Arial"/>
              </w:rPr>
            </w:pPr>
          </w:p>
        </w:tc>
        <w:tc>
          <w:tcPr>
            <w:tcW w:w="2835" w:type="dxa"/>
          </w:tcPr>
          <w:p w14:paraId="2F5015B4" w14:textId="77777777" w:rsidR="00B775B8" w:rsidRPr="003C7671" w:rsidRDefault="00B775B8" w:rsidP="00FD43A3">
            <w:pPr>
              <w:rPr>
                <w:rFonts w:ascii="Arial" w:hAnsi="Arial" w:cs="Arial"/>
              </w:rPr>
            </w:pPr>
          </w:p>
        </w:tc>
        <w:tc>
          <w:tcPr>
            <w:tcW w:w="2693" w:type="dxa"/>
          </w:tcPr>
          <w:p w14:paraId="2E5D55F6" w14:textId="77777777" w:rsidR="00B775B8" w:rsidRPr="003C7671" w:rsidRDefault="00B775B8" w:rsidP="00FD43A3">
            <w:pPr>
              <w:rPr>
                <w:rFonts w:ascii="Arial" w:hAnsi="Arial" w:cs="Arial"/>
              </w:rPr>
            </w:pPr>
          </w:p>
        </w:tc>
      </w:tr>
      <w:tr w:rsidR="00B775B8" w:rsidRPr="003C7671" w14:paraId="4B4B139B" w14:textId="77777777" w:rsidTr="003C7671"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3EA4260" w14:textId="6854A8B3" w:rsidR="00B775B8" w:rsidRPr="003C7671" w:rsidRDefault="00B775B8" w:rsidP="00FD43A3">
            <w:pPr>
              <w:rPr>
                <w:rFonts w:ascii="Arial" w:hAnsi="Arial" w:cs="Arial"/>
              </w:rPr>
            </w:pPr>
            <w:r w:rsidRPr="003C7671">
              <w:rPr>
                <w:rFonts w:ascii="Arial" w:eastAsiaTheme="minorHAnsi" w:hAnsi="Arial" w:cs="Arial"/>
                <w:lang w:eastAsia="en-US"/>
              </w:rPr>
              <w:t>Marca o nombre:</w:t>
            </w:r>
          </w:p>
        </w:tc>
        <w:tc>
          <w:tcPr>
            <w:tcW w:w="2693" w:type="dxa"/>
            <w:tcBorders>
              <w:left w:val="single" w:sz="4" w:space="0" w:color="auto"/>
            </w:tcBorders>
          </w:tcPr>
          <w:p w14:paraId="1D0106D6" w14:textId="1C3DBE5F" w:rsidR="00B775B8" w:rsidRPr="003C7671" w:rsidRDefault="00B775B8" w:rsidP="00FD43A3">
            <w:pPr>
              <w:rPr>
                <w:rFonts w:ascii="Arial" w:hAnsi="Arial" w:cs="Arial"/>
              </w:rPr>
            </w:pPr>
          </w:p>
        </w:tc>
        <w:tc>
          <w:tcPr>
            <w:tcW w:w="2835" w:type="dxa"/>
          </w:tcPr>
          <w:p w14:paraId="4B700ECB" w14:textId="77777777" w:rsidR="00B775B8" w:rsidRPr="003C7671" w:rsidRDefault="00B775B8" w:rsidP="00FD43A3">
            <w:pPr>
              <w:rPr>
                <w:rFonts w:ascii="Arial" w:hAnsi="Arial" w:cs="Arial"/>
              </w:rPr>
            </w:pPr>
          </w:p>
        </w:tc>
        <w:tc>
          <w:tcPr>
            <w:tcW w:w="2693" w:type="dxa"/>
          </w:tcPr>
          <w:p w14:paraId="24F44D6D" w14:textId="77777777" w:rsidR="00B775B8" w:rsidRPr="003C7671" w:rsidRDefault="00B775B8" w:rsidP="00FD43A3">
            <w:pPr>
              <w:rPr>
                <w:rFonts w:ascii="Arial" w:hAnsi="Arial" w:cs="Arial"/>
              </w:rPr>
            </w:pPr>
          </w:p>
        </w:tc>
      </w:tr>
      <w:tr w:rsidR="00B775B8" w:rsidRPr="003C7671" w14:paraId="10B5FCB4" w14:textId="77777777" w:rsidTr="003C7671"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A3C0651" w14:textId="5C6EA85C" w:rsidR="00B775B8" w:rsidRPr="003C7671" w:rsidRDefault="00B775B8" w:rsidP="00FD43A3">
            <w:pPr>
              <w:rPr>
                <w:rFonts w:ascii="Arial" w:eastAsiaTheme="minorHAnsi" w:hAnsi="Arial" w:cs="Arial"/>
                <w:lang w:eastAsia="en-US"/>
              </w:rPr>
            </w:pPr>
            <w:r w:rsidRPr="003C7671">
              <w:rPr>
                <w:rFonts w:ascii="Arial" w:eastAsiaTheme="minorHAnsi" w:hAnsi="Arial" w:cs="Arial"/>
                <w:lang w:eastAsia="en-US"/>
              </w:rPr>
              <w:t>Modelo:</w:t>
            </w:r>
          </w:p>
        </w:tc>
        <w:tc>
          <w:tcPr>
            <w:tcW w:w="2693" w:type="dxa"/>
            <w:tcBorders>
              <w:left w:val="single" w:sz="4" w:space="0" w:color="auto"/>
            </w:tcBorders>
          </w:tcPr>
          <w:p w14:paraId="0BCAFF36" w14:textId="77777777" w:rsidR="00B775B8" w:rsidRPr="003C7671" w:rsidRDefault="00B775B8" w:rsidP="00FD43A3">
            <w:pPr>
              <w:rPr>
                <w:rFonts w:ascii="Arial" w:hAnsi="Arial" w:cs="Arial"/>
              </w:rPr>
            </w:pPr>
          </w:p>
        </w:tc>
        <w:tc>
          <w:tcPr>
            <w:tcW w:w="2835" w:type="dxa"/>
          </w:tcPr>
          <w:p w14:paraId="05AD6D6C" w14:textId="77777777" w:rsidR="00B775B8" w:rsidRPr="003C7671" w:rsidRDefault="00B775B8" w:rsidP="00FD43A3">
            <w:pPr>
              <w:rPr>
                <w:rFonts w:ascii="Arial" w:hAnsi="Arial" w:cs="Arial"/>
              </w:rPr>
            </w:pPr>
          </w:p>
        </w:tc>
        <w:tc>
          <w:tcPr>
            <w:tcW w:w="2693" w:type="dxa"/>
          </w:tcPr>
          <w:p w14:paraId="694B818D" w14:textId="77777777" w:rsidR="00B775B8" w:rsidRPr="003C7671" w:rsidRDefault="00B775B8" w:rsidP="00FD43A3">
            <w:pPr>
              <w:rPr>
                <w:rFonts w:ascii="Arial" w:hAnsi="Arial" w:cs="Arial"/>
              </w:rPr>
            </w:pPr>
          </w:p>
        </w:tc>
      </w:tr>
      <w:tr w:rsidR="00920A7E" w:rsidRPr="003C7671" w14:paraId="09804AAD" w14:textId="77777777" w:rsidTr="003C7671"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E4F6BB5" w14:textId="236B0A16" w:rsidR="00920A7E" w:rsidRPr="003C7671" w:rsidRDefault="00920A7E" w:rsidP="00FD43A3">
            <w:pPr>
              <w:rPr>
                <w:rFonts w:ascii="Arial" w:hAnsi="Arial" w:cs="Arial"/>
                <w:noProof/>
                <w:lang w:val="es-ES" w:eastAsia="es-ES"/>
              </w:rPr>
            </w:pPr>
            <w:r w:rsidRPr="003C7671">
              <w:rPr>
                <w:rFonts w:ascii="Arial" w:hAnsi="Arial" w:cs="Arial"/>
                <w:noProof/>
                <w:lang w:val="es-ES" w:eastAsia="es-ES"/>
              </w:rPr>
              <w:t>Matrícula</w:t>
            </w:r>
            <w:r w:rsidR="003C7671" w:rsidRPr="003C7671">
              <w:rPr>
                <w:rFonts w:ascii="Arial" w:hAnsi="Arial" w:cs="Arial"/>
                <w:noProof/>
                <w:lang w:val="es-ES" w:eastAsia="es-ES"/>
              </w:rPr>
              <w:t>:</w:t>
            </w:r>
          </w:p>
        </w:tc>
        <w:tc>
          <w:tcPr>
            <w:tcW w:w="2693" w:type="dxa"/>
            <w:tcBorders>
              <w:left w:val="single" w:sz="4" w:space="0" w:color="auto"/>
            </w:tcBorders>
          </w:tcPr>
          <w:p w14:paraId="47E3F404" w14:textId="635DC819" w:rsidR="00920A7E" w:rsidRPr="003C7671" w:rsidRDefault="00920A7E" w:rsidP="00FD43A3">
            <w:pPr>
              <w:rPr>
                <w:rFonts w:ascii="Arial" w:hAnsi="Arial" w:cs="Arial"/>
              </w:rPr>
            </w:pPr>
          </w:p>
        </w:tc>
        <w:tc>
          <w:tcPr>
            <w:tcW w:w="2835" w:type="dxa"/>
          </w:tcPr>
          <w:p w14:paraId="0F1521A3" w14:textId="77777777" w:rsidR="00920A7E" w:rsidRPr="003C7671" w:rsidRDefault="00920A7E" w:rsidP="00FD43A3">
            <w:pPr>
              <w:rPr>
                <w:rFonts w:ascii="Arial" w:hAnsi="Arial" w:cs="Arial"/>
              </w:rPr>
            </w:pPr>
          </w:p>
        </w:tc>
        <w:tc>
          <w:tcPr>
            <w:tcW w:w="2693" w:type="dxa"/>
          </w:tcPr>
          <w:p w14:paraId="38B81812" w14:textId="77777777" w:rsidR="00920A7E" w:rsidRPr="003C7671" w:rsidRDefault="00920A7E" w:rsidP="00FD43A3">
            <w:pPr>
              <w:rPr>
                <w:rFonts w:ascii="Arial" w:hAnsi="Arial" w:cs="Arial"/>
              </w:rPr>
            </w:pPr>
          </w:p>
        </w:tc>
      </w:tr>
      <w:tr w:rsidR="00920A7E" w:rsidRPr="003C7671" w14:paraId="16FC0862" w14:textId="77777777" w:rsidTr="003C7671"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7CE72F3" w14:textId="10939DC4" w:rsidR="00920A7E" w:rsidRPr="003C7671" w:rsidRDefault="00920A7E" w:rsidP="00FD43A3">
            <w:pPr>
              <w:rPr>
                <w:rFonts w:ascii="Arial" w:hAnsi="Arial" w:cs="Arial"/>
                <w:noProof/>
                <w:lang w:val="es-ES" w:eastAsia="es-ES"/>
              </w:rPr>
            </w:pPr>
            <w:r w:rsidRPr="003C7671">
              <w:rPr>
                <w:rFonts w:ascii="Arial" w:hAnsi="Arial" w:cs="Arial"/>
                <w:noProof/>
                <w:lang w:val="es-ES" w:eastAsia="es-ES"/>
              </w:rPr>
              <w:t>Número de licencia</w:t>
            </w:r>
            <w:r w:rsidR="003C7671">
              <w:rPr>
                <w:rFonts w:ascii="Arial" w:hAnsi="Arial" w:cs="Arial"/>
                <w:noProof/>
                <w:lang w:val="es-ES" w:eastAsia="es-ES"/>
              </w:rPr>
              <w:t>:</w:t>
            </w:r>
          </w:p>
        </w:tc>
        <w:tc>
          <w:tcPr>
            <w:tcW w:w="2693" w:type="dxa"/>
            <w:tcBorders>
              <w:left w:val="single" w:sz="4" w:space="0" w:color="auto"/>
            </w:tcBorders>
          </w:tcPr>
          <w:p w14:paraId="061C92D9" w14:textId="6E35DCF8" w:rsidR="00920A7E" w:rsidRPr="003C7671" w:rsidRDefault="00920A7E" w:rsidP="00FD43A3">
            <w:pPr>
              <w:rPr>
                <w:rFonts w:ascii="Arial" w:hAnsi="Arial" w:cs="Arial"/>
              </w:rPr>
            </w:pPr>
          </w:p>
        </w:tc>
        <w:tc>
          <w:tcPr>
            <w:tcW w:w="2835" w:type="dxa"/>
          </w:tcPr>
          <w:p w14:paraId="113A35A6" w14:textId="77777777" w:rsidR="00920A7E" w:rsidRPr="003C7671" w:rsidRDefault="00920A7E" w:rsidP="00FD43A3">
            <w:pPr>
              <w:rPr>
                <w:rFonts w:ascii="Arial" w:hAnsi="Arial" w:cs="Arial"/>
              </w:rPr>
            </w:pPr>
          </w:p>
        </w:tc>
        <w:tc>
          <w:tcPr>
            <w:tcW w:w="2693" w:type="dxa"/>
          </w:tcPr>
          <w:p w14:paraId="0128D83B" w14:textId="77777777" w:rsidR="00920A7E" w:rsidRPr="003C7671" w:rsidRDefault="00920A7E" w:rsidP="00FD43A3">
            <w:pPr>
              <w:rPr>
                <w:rFonts w:ascii="Arial" w:hAnsi="Arial" w:cs="Arial"/>
              </w:rPr>
            </w:pPr>
          </w:p>
        </w:tc>
      </w:tr>
    </w:tbl>
    <w:p w14:paraId="40C71AF3" w14:textId="77777777" w:rsidR="003C7671" w:rsidRDefault="003C7671" w:rsidP="00A43F01">
      <w:pPr>
        <w:spacing w:after="0" w:line="240" w:lineRule="auto"/>
        <w:ind w:left="284"/>
        <w:rPr>
          <w:rFonts w:ascii="Arial" w:hAnsi="Arial" w:cs="Arial"/>
        </w:rPr>
      </w:pPr>
    </w:p>
    <w:p w14:paraId="2C439DCE" w14:textId="50895D24" w:rsidR="00B775B8" w:rsidRPr="003C7671" w:rsidRDefault="00D712A8" w:rsidP="00A43F01">
      <w:pPr>
        <w:spacing w:after="0" w:line="240" w:lineRule="auto"/>
        <w:ind w:left="284"/>
        <w:rPr>
          <w:rFonts w:ascii="Arial" w:hAnsi="Arial" w:cs="Arial"/>
          <w:sz w:val="20"/>
          <w:szCs w:val="20"/>
        </w:rPr>
      </w:pPr>
      <w:r w:rsidRPr="003C7671">
        <w:rPr>
          <w:rFonts w:ascii="Arial" w:hAnsi="Arial" w:cs="Arial"/>
          <w:sz w:val="20"/>
          <w:szCs w:val="20"/>
        </w:rPr>
        <w:t>*</w:t>
      </w:r>
      <w:r w:rsidR="00920A7E" w:rsidRPr="003C7671">
        <w:rPr>
          <w:rFonts w:ascii="Arial" w:hAnsi="Arial" w:cs="Arial"/>
          <w:sz w:val="20"/>
          <w:szCs w:val="20"/>
        </w:rPr>
        <w:t>Tipos de vehículo: Aéreo</w:t>
      </w:r>
      <w:r w:rsidR="009D6D84" w:rsidRPr="003C7671">
        <w:rPr>
          <w:rFonts w:ascii="Arial" w:hAnsi="Arial" w:cs="Arial"/>
          <w:sz w:val="20"/>
          <w:szCs w:val="20"/>
        </w:rPr>
        <w:t xml:space="preserve"> o </w:t>
      </w:r>
      <w:r w:rsidR="00920A7E" w:rsidRPr="003C7671">
        <w:rPr>
          <w:rFonts w:ascii="Arial" w:hAnsi="Arial" w:cs="Arial"/>
          <w:sz w:val="20"/>
          <w:szCs w:val="20"/>
        </w:rPr>
        <w:t>Acuático</w:t>
      </w:r>
    </w:p>
    <w:p w14:paraId="4294C6B7" w14:textId="7856C011" w:rsidR="00A43F01" w:rsidRPr="00627F16" w:rsidRDefault="00A43F01" w:rsidP="0078379F">
      <w:pPr>
        <w:spacing w:after="0" w:line="240" w:lineRule="auto"/>
        <w:ind w:left="284"/>
        <w:rPr>
          <w:rFonts w:ascii="Arial" w:hAnsi="Arial" w:cs="Arial"/>
          <w:b/>
          <w:bCs/>
          <w:szCs w:val="28"/>
        </w:rPr>
      </w:pPr>
    </w:p>
    <w:p w14:paraId="1F6E02AA" w14:textId="6999EAF2" w:rsidR="00573557" w:rsidRPr="00627F16" w:rsidRDefault="00573557" w:rsidP="0078379F">
      <w:pPr>
        <w:spacing w:after="0" w:line="240" w:lineRule="auto"/>
        <w:ind w:left="284"/>
        <w:rPr>
          <w:rFonts w:ascii="Arial" w:hAnsi="Arial" w:cs="Arial"/>
          <w:b/>
          <w:bCs/>
          <w:szCs w:val="28"/>
        </w:rPr>
      </w:pPr>
      <w:r w:rsidRPr="00627F16">
        <w:rPr>
          <w:rFonts w:ascii="Arial" w:hAnsi="Arial" w:cs="Arial"/>
          <w:b/>
          <w:bCs/>
          <w:noProof/>
          <w:sz w:val="36"/>
          <w:szCs w:val="50"/>
        </w:rPr>
        <mc:AlternateContent>
          <mc:Choice Requires="wps">
            <w:drawing>
              <wp:anchor distT="0" distB="0" distL="114300" distR="114300" simplePos="0" relativeHeight="252255232" behindDoc="1" locked="0" layoutInCell="1" allowOverlap="1" wp14:anchorId="519CF0ED" wp14:editId="6BCC9409">
                <wp:simplePos x="0" y="0"/>
                <wp:positionH relativeFrom="margin">
                  <wp:posOffset>-147098</wp:posOffset>
                </wp:positionH>
                <wp:positionV relativeFrom="paragraph">
                  <wp:posOffset>139396</wp:posOffset>
                </wp:positionV>
                <wp:extent cx="7075584" cy="2019300"/>
                <wp:effectExtent l="0" t="0" r="30480" b="57150"/>
                <wp:wrapNone/>
                <wp:docPr id="9" name="AutoShape 1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75584" cy="2019300"/>
                        </a:xfrm>
                        <a:prstGeom prst="roundRect">
                          <a:avLst>
                            <a:gd name="adj" fmla="val 2630"/>
                          </a:avLst>
                        </a:prstGeom>
                        <a:solidFill>
                          <a:schemeClr val="bg1">
                            <a:lumMod val="95000"/>
                            <a:lumOff val="0"/>
                          </a:schemeClr>
                        </a:solidFill>
                        <a:ln w="12700">
                          <a:solidFill>
                            <a:schemeClr val="dk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oundrect w14:anchorId="6705B486" id="AutoShape 162" o:spid="_x0000_s1026" style="position:absolute;margin-left:-11.6pt;margin-top:11pt;width:557.15pt;height:159pt;z-index:-2510612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7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" fillcolor="#f2f2f2 [3052]" strokecolor="#666 [1936]" strokeweight="1pt">
                <v:shadow on="t" color="#7f7f7f [1601]" opacity=".5" offset="1pt"/>
                <w10:wrap anchorx="margin"/>
              </v:roundrect>
            </w:pict>
          </mc:Fallback>
        </mc:AlternateContent>
      </w:r>
    </w:p>
    <w:p w14:paraId="74C727FE" w14:textId="28A02159" w:rsidR="00573557" w:rsidRPr="00627F16" w:rsidRDefault="00573557" w:rsidP="00573557">
      <w:pPr>
        <w:spacing w:after="0"/>
        <w:rPr>
          <w:rFonts w:ascii="Arial" w:hAnsi="Arial" w:cs="Arial"/>
        </w:rPr>
      </w:pPr>
      <w:r w:rsidRPr="00627F16">
        <w:rPr>
          <w:rFonts w:ascii="Arial" w:hAnsi="Arial" w:cs="Arial"/>
          <w:b/>
          <w:bCs/>
          <w:sz w:val="28"/>
          <w:szCs w:val="28"/>
        </w:rPr>
        <w:t xml:space="preserve">PERSONAL QUE PARTICIPARÁ EN </w:t>
      </w:r>
      <w:r w:rsidR="003C7671">
        <w:rPr>
          <w:rFonts w:ascii="Arial" w:hAnsi="Arial" w:cs="Arial"/>
          <w:b/>
          <w:bCs/>
          <w:sz w:val="28"/>
          <w:szCs w:val="28"/>
        </w:rPr>
        <w:t>EL LEVANTAMIENTO</w:t>
      </w:r>
    </w:p>
    <w:p w14:paraId="17562586" w14:textId="6ACDDC59" w:rsidR="00573557" w:rsidRPr="00627F16" w:rsidRDefault="007B180F" w:rsidP="00573557">
      <w:pPr>
        <w:spacing w:after="0" w:line="240" w:lineRule="auto"/>
        <w:ind w:left="284"/>
        <w:rPr>
          <w:rFonts w:ascii="Arial" w:hAnsi="Arial" w:cs="Arial"/>
        </w:rPr>
      </w:pPr>
      <w:r w:rsidRPr="00627F16">
        <w:rPr>
          <w:rFonts w:ascii="Arial" w:hAnsi="Arial" w:cs="Arial"/>
          <w:b/>
          <w:bCs/>
          <w:noProof/>
          <w:sz w:val="36"/>
          <w:szCs w:val="50"/>
        </w:rPr>
        <mc:AlternateContent>
          <mc:Choice Requires="wps">
            <w:drawing>
              <wp:anchor distT="0" distB="0" distL="114300" distR="114300" simplePos="0" relativeHeight="252256256" behindDoc="0" locked="0" layoutInCell="1" allowOverlap="1" wp14:anchorId="29D98ECB" wp14:editId="347E506A">
                <wp:simplePos x="0" y="0"/>
                <wp:positionH relativeFrom="column">
                  <wp:posOffset>-385114</wp:posOffset>
                </wp:positionH>
                <wp:positionV relativeFrom="paragraph">
                  <wp:posOffset>114300</wp:posOffset>
                </wp:positionV>
                <wp:extent cx="370609" cy="429260"/>
                <wp:effectExtent l="38100" t="38100" r="48895" b="66040"/>
                <wp:wrapNone/>
                <wp:docPr id="19" name="AutoShap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0609" cy="429260"/>
                        </a:xfrm>
                        <a:prstGeom prst="diamond">
                          <a:avLst/>
                        </a:pr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57150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FA8AA8C" w14:textId="41009081" w:rsidR="003D47A0" w:rsidRDefault="003D47A0" w:rsidP="0057355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29D98ECB" id="_x0000_s1031" type="#_x0000_t4" style="position:absolute;left:0;text-align:left;margin-left:-30.3pt;margin-top:9pt;width:29.2pt;height:33.8pt;z-index:252256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" fillcolor="black [3213]" strokecolor="white [3212]" strokeweight="4.5pt">
                <v:textbox>
                  <w:txbxContent>
                    <w:p w14:paraId="3FA8AA8C" w14:textId="41009081" w:rsidR="003D47A0" w:rsidRDefault="003D47A0" w:rsidP="00573557"/>
                  </w:txbxContent>
                </v:textbox>
              </v:shape>
            </w:pict>
          </mc:Fallback>
        </mc:AlternateContent>
      </w:r>
      <w:r w:rsidRPr="00627F16"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250112" behindDoc="0" locked="0" layoutInCell="1" allowOverlap="1" wp14:anchorId="58DC69CE" wp14:editId="01A45710">
                <wp:simplePos x="0" y="0"/>
                <wp:positionH relativeFrom="margin">
                  <wp:posOffset>114631</wp:posOffset>
                </wp:positionH>
                <wp:positionV relativeFrom="paragraph">
                  <wp:posOffset>37465</wp:posOffset>
                </wp:positionV>
                <wp:extent cx="6797040" cy="635"/>
                <wp:effectExtent l="0" t="0" r="22860" b="37465"/>
                <wp:wrapNone/>
                <wp:docPr id="3" name="AutoShape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97040" cy="635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169ADA5F" id="AutoShape 65" o:spid="_x0000_s1026" type="#_x0000_t32" style="position:absolute;margin-left:9.05pt;margin-top:2.95pt;width:535.2pt;height:.05pt;z-index:2522501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" strokeweight="1.5pt">
                <w10:wrap anchorx="margin"/>
              </v:shape>
            </w:pict>
          </mc:Fallback>
        </mc:AlternateContent>
      </w:r>
    </w:p>
    <w:tbl>
      <w:tblPr>
        <w:tblStyle w:val="Tablaconcuadrcula"/>
        <w:tblW w:w="0" w:type="auto"/>
        <w:tblInd w:w="392" w:type="dxa"/>
        <w:tblLook w:val="04A0" w:firstRow="1" w:lastRow="0" w:firstColumn="1" w:lastColumn="0" w:noHBand="0" w:noVBand="1"/>
      </w:tblPr>
      <w:tblGrid>
        <w:gridCol w:w="3260"/>
        <w:gridCol w:w="3453"/>
        <w:gridCol w:w="3493"/>
      </w:tblGrid>
      <w:tr w:rsidR="00573557" w:rsidRPr="00627F16" w14:paraId="6C6B1496" w14:textId="77777777" w:rsidTr="00BA597B">
        <w:tc>
          <w:tcPr>
            <w:tcW w:w="3260" w:type="dxa"/>
            <w:shd w:val="clear" w:color="auto" w:fill="D9D9D9" w:themeFill="background1" w:themeFillShade="D9"/>
          </w:tcPr>
          <w:p w14:paraId="5EEA4F08" w14:textId="59FD8721" w:rsidR="00573557" w:rsidRPr="00627F16" w:rsidRDefault="00573557" w:rsidP="00BA597B">
            <w:pPr>
              <w:jc w:val="center"/>
              <w:rPr>
                <w:rFonts w:ascii="Arial" w:hAnsi="Arial" w:cs="Arial"/>
                <w:b/>
              </w:rPr>
            </w:pPr>
            <w:r w:rsidRPr="00627F16">
              <w:rPr>
                <w:rFonts w:ascii="Arial" w:hAnsi="Arial" w:cs="Arial"/>
                <w:b/>
              </w:rPr>
              <w:t>NOMBRE</w:t>
            </w:r>
          </w:p>
        </w:tc>
        <w:tc>
          <w:tcPr>
            <w:tcW w:w="3453" w:type="dxa"/>
            <w:shd w:val="clear" w:color="auto" w:fill="D9D9D9" w:themeFill="background1" w:themeFillShade="D9"/>
          </w:tcPr>
          <w:p w14:paraId="5DE6DF70" w14:textId="0A437C20" w:rsidR="00573557" w:rsidRPr="00627F16" w:rsidRDefault="00573557" w:rsidP="00BA597B">
            <w:pPr>
              <w:jc w:val="center"/>
              <w:rPr>
                <w:rFonts w:ascii="Arial" w:hAnsi="Arial" w:cs="Arial"/>
                <w:b/>
              </w:rPr>
            </w:pPr>
            <w:r w:rsidRPr="00627F16">
              <w:rPr>
                <w:rFonts w:ascii="Arial" w:hAnsi="Arial" w:cs="Arial"/>
                <w:b/>
              </w:rPr>
              <w:t>NACIONALIDAD</w:t>
            </w:r>
          </w:p>
        </w:tc>
        <w:tc>
          <w:tcPr>
            <w:tcW w:w="3493" w:type="dxa"/>
            <w:shd w:val="clear" w:color="auto" w:fill="D9D9D9" w:themeFill="background1" w:themeFillShade="D9"/>
          </w:tcPr>
          <w:p w14:paraId="7D16BD5A" w14:textId="0A0D85E4" w:rsidR="00573557" w:rsidRPr="00627F16" w:rsidRDefault="00573557" w:rsidP="00BA597B">
            <w:pPr>
              <w:jc w:val="center"/>
              <w:rPr>
                <w:rFonts w:ascii="Arial" w:hAnsi="Arial" w:cs="Arial"/>
                <w:b/>
              </w:rPr>
            </w:pPr>
            <w:r w:rsidRPr="00627F16">
              <w:rPr>
                <w:rFonts w:ascii="Arial" w:hAnsi="Arial" w:cs="Arial"/>
                <w:b/>
              </w:rPr>
              <w:t>FUNCIÓN</w:t>
            </w:r>
          </w:p>
        </w:tc>
      </w:tr>
      <w:tr w:rsidR="00573557" w:rsidRPr="00627F16" w14:paraId="72F1DD1F" w14:textId="77777777" w:rsidTr="00BA597B">
        <w:tc>
          <w:tcPr>
            <w:tcW w:w="3260" w:type="dxa"/>
          </w:tcPr>
          <w:p w14:paraId="6301B819" w14:textId="5E6E2755" w:rsidR="00573557" w:rsidRPr="00627F16" w:rsidRDefault="00573557" w:rsidP="00BA597B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453" w:type="dxa"/>
          </w:tcPr>
          <w:p w14:paraId="54008FCA" w14:textId="77777777" w:rsidR="00573557" w:rsidRPr="00627F16" w:rsidRDefault="00573557" w:rsidP="00BA597B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493" w:type="dxa"/>
          </w:tcPr>
          <w:p w14:paraId="34992A20" w14:textId="431B1DC5" w:rsidR="00573557" w:rsidRPr="00627F16" w:rsidRDefault="00573557" w:rsidP="00BA597B">
            <w:pPr>
              <w:jc w:val="both"/>
              <w:rPr>
                <w:rFonts w:ascii="Arial" w:hAnsi="Arial" w:cs="Arial"/>
              </w:rPr>
            </w:pPr>
          </w:p>
        </w:tc>
      </w:tr>
      <w:tr w:rsidR="00573557" w:rsidRPr="00627F16" w14:paraId="0B9F0EEF" w14:textId="77777777" w:rsidTr="00BA597B">
        <w:tc>
          <w:tcPr>
            <w:tcW w:w="3260" w:type="dxa"/>
          </w:tcPr>
          <w:p w14:paraId="43BCE3C0" w14:textId="77777777" w:rsidR="00573557" w:rsidRPr="00627F16" w:rsidRDefault="00573557" w:rsidP="00BA597B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453" w:type="dxa"/>
          </w:tcPr>
          <w:p w14:paraId="407A0F65" w14:textId="0839E3C3" w:rsidR="00573557" w:rsidRPr="00627F16" w:rsidRDefault="00573557" w:rsidP="00BA597B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493" w:type="dxa"/>
          </w:tcPr>
          <w:p w14:paraId="25AD7CF2" w14:textId="77777777" w:rsidR="00573557" w:rsidRPr="00627F16" w:rsidRDefault="00573557" w:rsidP="00BA597B">
            <w:pPr>
              <w:jc w:val="both"/>
              <w:rPr>
                <w:rFonts w:ascii="Arial" w:hAnsi="Arial" w:cs="Arial"/>
              </w:rPr>
            </w:pPr>
          </w:p>
        </w:tc>
      </w:tr>
      <w:tr w:rsidR="00573557" w:rsidRPr="00627F16" w14:paraId="12C7BE0A" w14:textId="77777777" w:rsidTr="00BA597B">
        <w:tc>
          <w:tcPr>
            <w:tcW w:w="3260" w:type="dxa"/>
          </w:tcPr>
          <w:p w14:paraId="700C9115" w14:textId="77777777" w:rsidR="00573557" w:rsidRPr="00627F16" w:rsidRDefault="00573557" w:rsidP="00BA597B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453" w:type="dxa"/>
          </w:tcPr>
          <w:p w14:paraId="2D26BD8E" w14:textId="77777777" w:rsidR="00573557" w:rsidRPr="00627F16" w:rsidRDefault="00573557" w:rsidP="00BA597B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493" w:type="dxa"/>
          </w:tcPr>
          <w:p w14:paraId="4242ABDB" w14:textId="77777777" w:rsidR="00573557" w:rsidRPr="00627F16" w:rsidRDefault="00573557" w:rsidP="00BA597B">
            <w:pPr>
              <w:jc w:val="both"/>
              <w:rPr>
                <w:rFonts w:ascii="Arial" w:hAnsi="Arial" w:cs="Arial"/>
              </w:rPr>
            </w:pPr>
          </w:p>
        </w:tc>
      </w:tr>
      <w:tr w:rsidR="00573557" w:rsidRPr="00627F16" w14:paraId="21F4C617" w14:textId="77777777" w:rsidTr="00BA597B">
        <w:tc>
          <w:tcPr>
            <w:tcW w:w="3260" w:type="dxa"/>
          </w:tcPr>
          <w:p w14:paraId="13D23211" w14:textId="77777777" w:rsidR="00573557" w:rsidRPr="00627F16" w:rsidRDefault="00573557" w:rsidP="00BA597B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453" w:type="dxa"/>
          </w:tcPr>
          <w:p w14:paraId="01D78501" w14:textId="77777777" w:rsidR="00573557" w:rsidRPr="00627F16" w:rsidRDefault="00573557" w:rsidP="00BA597B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493" w:type="dxa"/>
          </w:tcPr>
          <w:p w14:paraId="44162E23" w14:textId="77777777" w:rsidR="00573557" w:rsidRPr="00627F16" w:rsidRDefault="00573557" w:rsidP="00BA597B">
            <w:pPr>
              <w:jc w:val="both"/>
              <w:rPr>
                <w:rFonts w:ascii="Arial" w:hAnsi="Arial" w:cs="Arial"/>
              </w:rPr>
            </w:pPr>
          </w:p>
        </w:tc>
      </w:tr>
      <w:tr w:rsidR="00573557" w:rsidRPr="00627F16" w14:paraId="48913054" w14:textId="77777777" w:rsidTr="00BA597B">
        <w:tc>
          <w:tcPr>
            <w:tcW w:w="3260" w:type="dxa"/>
          </w:tcPr>
          <w:p w14:paraId="466034E0" w14:textId="77777777" w:rsidR="00573557" w:rsidRPr="00627F16" w:rsidRDefault="00573557" w:rsidP="00BA597B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453" w:type="dxa"/>
          </w:tcPr>
          <w:p w14:paraId="73D94B04" w14:textId="77777777" w:rsidR="00573557" w:rsidRPr="00627F16" w:rsidRDefault="00573557" w:rsidP="00BA597B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493" w:type="dxa"/>
          </w:tcPr>
          <w:p w14:paraId="721FC9E4" w14:textId="77777777" w:rsidR="00573557" w:rsidRPr="00627F16" w:rsidRDefault="00573557" w:rsidP="00BA597B">
            <w:pPr>
              <w:jc w:val="both"/>
              <w:rPr>
                <w:rFonts w:ascii="Arial" w:hAnsi="Arial" w:cs="Arial"/>
              </w:rPr>
            </w:pPr>
          </w:p>
        </w:tc>
      </w:tr>
      <w:tr w:rsidR="00573557" w:rsidRPr="00627F16" w14:paraId="2BFF6AE9" w14:textId="77777777" w:rsidTr="00BA597B">
        <w:tc>
          <w:tcPr>
            <w:tcW w:w="3260" w:type="dxa"/>
          </w:tcPr>
          <w:p w14:paraId="04F7F424" w14:textId="77777777" w:rsidR="00573557" w:rsidRPr="00627F16" w:rsidRDefault="00573557" w:rsidP="00BA597B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453" w:type="dxa"/>
          </w:tcPr>
          <w:p w14:paraId="375DB297" w14:textId="77777777" w:rsidR="00573557" w:rsidRPr="00627F16" w:rsidRDefault="00573557" w:rsidP="00BA597B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493" w:type="dxa"/>
          </w:tcPr>
          <w:p w14:paraId="20991676" w14:textId="77777777" w:rsidR="00573557" w:rsidRPr="00627F16" w:rsidRDefault="00573557" w:rsidP="00BA597B">
            <w:pPr>
              <w:jc w:val="both"/>
              <w:rPr>
                <w:rFonts w:ascii="Arial" w:hAnsi="Arial" w:cs="Arial"/>
              </w:rPr>
            </w:pPr>
          </w:p>
        </w:tc>
      </w:tr>
      <w:tr w:rsidR="00573557" w:rsidRPr="00627F16" w14:paraId="692C0908" w14:textId="77777777" w:rsidTr="00BA597B">
        <w:tc>
          <w:tcPr>
            <w:tcW w:w="3260" w:type="dxa"/>
          </w:tcPr>
          <w:p w14:paraId="00B52F69" w14:textId="77777777" w:rsidR="00573557" w:rsidRPr="00627F16" w:rsidRDefault="00573557" w:rsidP="00BA597B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453" w:type="dxa"/>
          </w:tcPr>
          <w:p w14:paraId="41E87C8D" w14:textId="77777777" w:rsidR="00573557" w:rsidRPr="00627F16" w:rsidRDefault="00573557" w:rsidP="00BA597B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493" w:type="dxa"/>
          </w:tcPr>
          <w:p w14:paraId="0EFF09EA" w14:textId="77777777" w:rsidR="00573557" w:rsidRPr="00627F16" w:rsidRDefault="00573557" w:rsidP="00BA597B">
            <w:pPr>
              <w:jc w:val="both"/>
              <w:rPr>
                <w:rFonts w:ascii="Arial" w:hAnsi="Arial" w:cs="Arial"/>
              </w:rPr>
            </w:pPr>
          </w:p>
        </w:tc>
      </w:tr>
    </w:tbl>
    <w:p w14:paraId="3B1A31D0" w14:textId="77777777" w:rsidR="008155D7" w:rsidRPr="00627F16" w:rsidRDefault="008155D7" w:rsidP="00573557">
      <w:pPr>
        <w:spacing w:after="0" w:line="240" w:lineRule="auto"/>
        <w:ind w:left="284"/>
        <w:rPr>
          <w:rFonts w:ascii="Arial" w:hAnsi="Arial" w:cs="Arial"/>
        </w:rPr>
      </w:pPr>
    </w:p>
    <w:p w14:paraId="4C766F0B" w14:textId="77777777" w:rsidR="008155D7" w:rsidRPr="00627F16" w:rsidRDefault="008155D7" w:rsidP="00573557">
      <w:pPr>
        <w:spacing w:after="0" w:line="240" w:lineRule="auto"/>
        <w:ind w:left="284"/>
        <w:rPr>
          <w:rFonts w:ascii="Arial" w:hAnsi="Arial" w:cs="Arial"/>
        </w:rPr>
      </w:pPr>
    </w:p>
    <w:p w14:paraId="5C23279C" w14:textId="10B30701" w:rsidR="0078379F" w:rsidRPr="00627F16" w:rsidRDefault="0078379F" w:rsidP="00573557">
      <w:pPr>
        <w:widowControl w:val="0"/>
        <w:autoSpaceDE w:val="0"/>
        <w:autoSpaceDN w:val="0"/>
        <w:adjustRightInd w:val="0"/>
        <w:spacing w:after="0" w:line="240" w:lineRule="auto"/>
        <w:ind w:left="284"/>
        <w:rPr>
          <w:rFonts w:ascii="Arial" w:hAnsi="Arial" w:cs="Arial"/>
        </w:rPr>
      </w:pPr>
      <w:r w:rsidRPr="00627F16">
        <w:rPr>
          <w:rFonts w:ascii="Arial" w:hAnsi="Arial" w:cs="Arial"/>
        </w:rPr>
        <w:br w:type="page"/>
      </w:r>
    </w:p>
    <w:p w14:paraId="7474F878" w14:textId="5C69A85A" w:rsidR="00573557" w:rsidRPr="00627F16" w:rsidRDefault="00573557" w:rsidP="00573557">
      <w:pPr>
        <w:spacing w:after="0" w:line="240" w:lineRule="auto"/>
        <w:ind w:firstLine="284"/>
        <w:rPr>
          <w:rFonts w:ascii="Arial" w:hAnsi="Arial" w:cs="Arial"/>
          <w:b/>
          <w:bCs/>
          <w:sz w:val="28"/>
          <w:szCs w:val="28"/>
        </w:rPr>
      </w:pPr>
      <w:r w:rsidRPr="00627F16">
        <w:rPr>
          <w:rFonts w:ascii="Arial" w:hAnsi="Arial" w:cs="Arial"/>
          <w:noProof/>
          <w:sz w:val="20"/>
          <w:szCs w:val="20"/>
        </w:rPr>
        <w:lastRenderedPageBreak/>
        <mc:AlternateContent>
          <mc:Choice Requires="wps">
            <w:drawing>
              <wp:anchor distT="0" distB="0" distL="114300" distR="114300" simplePos="0" relativeHeight="252270592" behindDoc="1" locked="0" layoutInCell="1" allowOverlap="1" wp14:anchorId="76699BBB" wp14:editId="4135619A">
                <wp:simplePos x="0" y="0"/>
                <wp:positionH relativeFrom="margin">
                  <wp:posOffset>-66675</wp:posOffset>
                </wp:positionH>
                <wp:positionV relativeFrom="paragraph">
                  <wp:posOffset>133985</wp:posOffset>
                </wp:positionV>
                <wp:extent cx="7005955" cy="1733550"/>
                <wp:effectExtent l="0" t="0" r="42545" b="57150"/>
                <wp:wrapNone/>
                <wp:docPr id="41" name="AutoShap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05955" cy="1733550"/>
                        </a:xfrm>
                        <a:prstGeom prst="roundRect">
                          <a:avLst>
                            <a:gd name="adj" fmla="val 9223"/>
                          </a:avLst>
                        </a:prstGeom>
                        <a:solidFill>
                          <a:schemeClr val="bg1">
                            <a:lumMod val="95000"/>
                            <a:lumOff val="0"/>
                          </a:schemeClr>
                        </a:solidFill>
                        <a:ln w="12700">
                          <a:solidFill>
                            <a:schemeClr val="dk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oundrect w14:anchorId="654B943B" id="AutoShape 36" o:spid="_x0000_s1026" style="position:absolute;margin-left:-5.25pt;margin-top:10.55pt;width:551.65pt;height:136.5pt;z-index:-2510458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604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" fillcolor="#f2f2f2 [3052]" strokecolor="#666 [1936]" strokeweight="1pt">
                <v:shadow on="t" color="#7f7f7f [1601]" opacity=".5" offset="1pt"/>
                <w10:wrap anchorx="margin"/>
              </v:roundrect>
            </w:pict>
          </mc:Fallback>
        </mc:AlternateContent>
      </w:r>
    </w:p>
    <w:p w14:paraId="466D125F" w14:textId="31BE5A88" w:rsidR="00573557" w:rsidRPr="00627F16" w:rsidRDefault="00573557" w:rsidP="00573557">
      <w:pPr>
        <w:spacing w:after="0" w:line="240" w:lineRule="auto"/>
        <w:ind w:firstLine="284"/>
        <w:rPr>
          <w:rFonts w:ascii="Arial" w:hAnsi="Arial" w:cs="Arial"/>
          <w:b/>
          <w:bCs/>
          <w:sz w:val="28"/>
          <w:szCs w:val="28"/>
        </w:rPr>
      </w:pPr>
      <w:r w:rsidRPr="00627F16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2259328" behindDoc="0" locked="0" layoutInCell="1" allowOverlap="1" wp14:anchorId="1BB3A2EA" wp14:editId="57359AB9">
                <wp:simplePos x="0" y="0"/>
                <wp:positionH relativeFrom="column">
                  <wp:posOffset>-289560</wp:posOffset>
                </wp:positionH>
                <wp:positionV relativeFrom="paragraph">
                  <wp:posOffset>64770</wp:posOffset>
                </wp:positionV>
                <wp:extent cx="370840" cy="429260"/>
                <wp:effectExtent l="72390" t="75565" r="71120" b="76200"/>
                <wp:wrapNone/>
                <wp:docPr id="40" name="AutoShap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0840" cy="429260"/>
                        </a:xfrm>
                        <a:prstGeom prst="diamond">
                          <a:avLst/>
                        </a:prstGeom>
                        <a:solidFill>
                          <a:sysClr val="windowText" lastClr="000000">
                            <a:lumMod val="100000"/>
                            <a:lumOff val="0"/>
                          </a:sysClr>
                        </a:solidFill>
                        <a:ln w="57150">
                          <a:solidFill>
                            <a:sysClr val="window" lastClr="FFFFFF">
                              <a:lumMod val="100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710E21" w14:textId="49905458" w:rsidR="003D47A0" w:rsidRDefault="003D47A0" w:rsidP="0057355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1BB3A2EA" id="_x0000_s1032" type="#_x0000_t4" style="position:absolute;left:0;text-align:left;margin-left:-22.8pt;margin-top:5.1pt;width:29.2pt;height:33.8pt;z-index:252259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" fillcolor="black" strokecolor="white" strokeweight="4.5pt">
                <v:textbox>
                  <w:txbxContent>
                    <w:p w14:paraId="2E710E21" w14:textId="49905458" w:rsidR="003D47A0" w:rsidRDefault="003D47A0" w:rsidP="00573557"/>
                  </w:txbxContent>
                </v:textbox>
              </v:shape>
            </w:pict>
          </mc:Fallback>
        </mc:AlternateContent>
      </w:r>
      <w:r w:rsidRPr="00627F16">
        <w:rPr>
          <w:rFonts w:ascii="Arial" w:hAnsi="Arial" w:cs="Arial"/>
          <w:b/>
          <w:bCs/>
          <w:sz w:val="28"/>
          <w:szCs w:val="28"/>
        </w:rPr>
        <w:t>PROGRAMA DE EJECUCIÓN</w:t>
      </w:r>
    </w:p>
    <w:p w14:paraId="6166AD3D" w14:textId="54A23B0B" w:rsidR="00573557" w:rsidRPr="00627F16" w:rsidRDefault="00573557" w:rsidP="00573557">
      <w:pPr>
        <w:spacing w:after="0" w:line="240" w:lineRule="auto"/>
        <w:ind w:left="284"/>
        <w:rPr>
          <w:rFonts w:ascii="Arial" w:hAnsi="Arial" w:cs="Arial"/>
          <w:b/>
          <w:bCs/>
        </w:rPr>
      </w:pPr>
      <w:r w:rsidRPr="00627F16"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258304" behindDoc="0" locked="0" layoutInCell="1" allowOverlap="1" wp14:anchorId="4F248D7E" wp14:editId="6EC00310">
                <wp:simplePos x="0" y="0"/>
                <wp:positionH relativeFrom="column">
                  <wp:posOffset>81280</wp:posOffset>
                </wp:positionH>
                <wp:positionV relativeFrom="paragraph">
                  <wp:posOffset>64135</wp:posOffset>
                </wp:positionV>
                <wp:extent cx="6851015" cy="635"/>
                <wp:effectExtent l="14605" t="15875" r="11430" b="12065"/>
                <wp:wrapNone/>
                <wp:docPr id="39" name="AutoShap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51015" cy="635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19FDDDF4" id="AutoShape 37" o:spid="_x0000_s1026" type="#_x0000_t32" style="position:absolute;margin-left:6.4pt;margin-top:5.05pt;width:539.45pt;height:.05pt;z-index:252258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" strokeweight="1.5pt"/>
            </w:pict>
          </mc:Fallback>
        </mc:AlternateContent>
      </w:r>
    </w:p>
    <w:p w14:paraId="3B10D820" w14:textId="1D3A5775" w:rsidR="00573557" w:rsidRPr="00627F16" w:rsidRDefault="00573557" w:rsidP="00573557">
      <w:pPr>
        <w:spacing w:after="0" w:line="240" w:lineRule="auto"/>
        <w:ind w:left="284"/>
        <w:rPr>
          <w:rFonts w:ascii="Arial" w:hAnsi="Arial" w:cs="Arial"/>
        </w:rPr>
      </w:pPr>
      <w:r w:rsidRPr="00627F16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2264448" behindDoc="0" locked="0" layoutInCell="1" allowOverlap="1" wp14:anchorId="01DC52CF" wp14:editId="610E6B5D">
                <wp:simplePos x="0" y="0"/>
                <wp:positionH relativeFrom="column">
                  <wp:posOffset>4261485</wp:posOffset>
                </wp:positionH>
                <wp:positionV relativeFrom="paragraph">
                  <wp:posOffset>142240</wp:posOffset>
                </wp:positionV>
                <wp:extent cx="2389505" cy="0"/>
                <wp:effectExtent l="13335" t="7620" r="6985" b="11430"/>
                <wp:wrapNone/>
                <wp:docPr id="38" name="AutoShape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8950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396A8999" id="AutoShape 122" o:spid="_x0000_s1026" type="#_x0000_t32" style="position:absolute;margin-left:335.55pt;margin-top:11.2pt;width:188.15pt;height:0;z-index:252264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"/>
            </w:pict>
          </mc:Fallback>
        </mc:AlternateContent>
      </w:r>
      <w:r w:rsidRPr="00627F16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2263424" behindDoc="0" locked="0" layoutInCell="1" allowOverlap="1" wp14:anchorId="44ED2C5E" wp14:editId="59CBD881">
                <wp:simplePos x="0" y="0"/>
                <wp:positionH relativeFrom="column">
                  <wp:posOffset>1501775</wp:posOffset>
                </wp:positionH>
                <wp:positionV relativeFrom="paragraph">
                  <wp:posOffset>142240</wp:posOffset>
                </wp:positionV>
                <wp:extent cx="2570480" cy="0"/>
                <wp:effectExtent l="6350" t="7620" r="13970" b="11430"/>
                <wp:wrapNone/>
                <wp:docPr id="363" name="AutoShape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7048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14B21BFD" id="AutoShape 121" o:spid="_x0000_s1026" type="#_x0000_t32" style="position:absolute;margin-left:118.25pt;margin-top:11.2pt;width:202.4pt;height:0;z-index:252263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"/>
            </w:pict>
          </mc:Fallback>
        </mc:AlternateContent>
      </w:r>
      <w:r w:rsidRPr="00627F16">
        <w:rPr>
          <w:rFonts w:ascii="Arial" w:hAnsi="Arial" w:cs="Arial"/>
        </w:rPr>
        <w:t>Período solicitado del</w:t>
      </w:r>
      <w:r w:rsidR="00596411">
        <w:rPr>
          <w:rFonts w:ascii="Arial" w:hAnsi="Arial" w:cs="Arial"/>
        </w:rPr>
        <w:t>:</w:t>
      </w:r>
      <w:r w:rsidRPr="00627F16">
        <w:rPr>
          <w:rFonts w:ascii="Arial" w:hAnsi="Arial" w:cs="Arial"/>
        </w:rPr>
        <w:t xml:space="preserve"> </w:t>
      </w:r>
      <w:r w:rsidRPr="00627F16">
        <w:rPr>
          <w:rFonts w:ascii="Arial" w:hAnsi="Arial" w:cs="Arial"/>
        </w:rPr>
        <w:tab/>
      </w:r>
      <w:r w:rsidRPr="00627F16">
        <w:rPr>
          <w:rFonts w:ascii="Arial" w:hAnsi="Arial" w:cs="Arial"/>
        </w:rPr>
        <w:tab/>
      </w:r>
      <w:r w:rsidRPr="00627F16">
        <w:rPr>
          <w:rFonts w:ascii="Arial" w:hAnsi="Arial" w:cs="Arial"/>
        </w:rPr>
        <w:tab/>
      </w:r>
      <w:r w:rsidR="004929D8" w:rsidRPr="00627F16">
        <w:rPr>
          <w:rFonts w:ascii="Arial" w:hAnsi="Arial" w:cs="Arial"/>
        </w:rPr>
        <w:t xml:space="preserve">                                    </w:t>
      </w:r>
      <w:r w:rsidRPr="0065010E">
        <w:rPr>
          <w:rFonts w:ascii="Arial" w:hAnsi="Arial" w:cs="Arial"/>
        </w:rPr>
        <w:t>al</w:t>
      </w:r>
      <w:r w:rsidRPr="00627F16">
        <w:rPr>
          <w:rFonts w:ascii="Arial" w:hAnsi="Arial" w:cs="Arial"/>
        </w:rPr>
        <w:t xml:space="preserve"> </w:t>
      </w:r>
    </w:p>
    <w:p w14:paraId="10400ABC" w14:textId="6AAB9C90" w:rsidR="00573557" w:rsidRPr="00627F16" w:rsidRDefault="00573557" w:rsidP="00573557">
      <w:pPr>
        <w:spacing w:after="0" w:line="240" w:lineRule="auto"/>
        <w:ind w:left="284"/>
        <w:rPr>
          <w:rFonts w:ascii="Arial" w:hAnsi="Arial" w:cs="Arial"/>
        </w:rPr>
      </w:pPr>
    </w:p>
    <w:p w14:paraId="03E8903D" w14:textId="28FA182B" w:rsidR="00573557" w:rsidRPr="00627F16" w:rsidRDefault="00615FB3" w:rsidP="00573557">
      <w:pPr>
        <w:spacing w:after="0" w:line="240" w:lineRule="auto"/>
        <w:ind w:left="284"/>
        <w:rPr>
          <w:rFonts w:ascii="Arial" w:hAnsi="Arial" w:cs="Arial"/>
        </w:rPr>
      </w:pPr>
      <w:r w:rsidRPr="00627F16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2317696" behindDoc="0" locked="0" layoutInCell="1" allowOverlap="1" wp14:anchorId="40365187" wp14:editId="69511073">
                <wp:simplePos x="0" y="0"/>
                <wp:positionH relativeFrom="column">
                  <wp:posOffset>3333778</wp:posOffset>
                </wp:positionH>
                <wp:positionV relativeFrom="paragraph">
                  <wp:posOffset>136470</wp:posOffset>
                </wp:positionV>
                <wp:extent cx="3295650" cy="0"/>
                <wp:effectExtent l="0" t="0" r="0" b="0"/>
                <wp:wrapNone/>
                <wp:docPr id="11" name="AutoShape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32956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127DDF52" id="AutoShape 124" o:spid="_x0000_s1026" type="#_x0000_t32" style="position:absolute;margin-left:262.5pt;margin-top:10.75pt;width:259.5pt;height:0;flip:y;z-index:25231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"/>
            </w:pict>
          </mc:Fallback>
        </mc:AlternateContent>
      </w:r>
      <w:r w:rsidR="00573557" w:rsidRPr="00627F16">
        <w:rPr>
          <w:rFonts w:ascii="Arial" w:hAnsi="Arial" w:cs="Arial"/>
        </w:rPr>
        <w:t>Base de operaciones (ubicada en territorio nacional):</w:t>
      </w:r>
    </w:p>
    <w:p w14:paraId="14B109ED" w14:textId="77D0F598" w:rsidR="00BA597B" w:rsidRPr="00627F16" w:rsidRDefault="00DE6E42" w:rsidP="00573557">
      <w:pPr>
        <w:spacing w:after="0" w:line="240" w:lineRule="auto"/>
        <w:ind w:left="284"/>
        <w:rPr>
          <w:rFonts w:ascii="Arial" w:hAnsi="Arial" w:cs="Arial"/>
          <w:sz w:val="32"/>
        </w:rPr>
      </w:pPr>
      <w:r w:rsidRPr="00627F16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2266496" behindDoc="0" locked="0" layoutInCell="1" allowOverlap="1" wp14:anchorId="6B8C0AE5" wp14:editId="266ACF9E">
                <wp:simplePos x="0" y="0"/>
                <wp:positionH relativeFrom="margin">
                  <wp:align>center</wp:align>
                </wp:positionH>
                <wp:positionV relativeFrom="paragraph">
                  <wp:posOffset>175674</wp:posOffset>
                </wp:positionV>
                <wp:extent cx="6452870" cy="0"/>
                <wp:effectExtent l="0" t="0" r="0" b="0"/>
                <wp:wrapNone/>
                <wp:docPr id="35" name="AutoShape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5287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6B47E6AA" id="AutoShape 125" o:spid="_x0000_s1026" type="#_x0000_t32" style="position:absolute;margin-left:0;margin-top:13.85pt;width:508.1pt;height:0;z-index:25226649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">
                <w10:wrap anchorx="margin"/>
              </v:shape>
            </w:pict>
          </mc:Fallback>
        </mc:AlternateContent>
      </w:r>
    </w:p>
    <w:p w14:paraId="6301743B" w14:textId="424044A5" w:rsidR="00573557" w:rsidRPr="00627F16" w:rsidRDefault="001B6A29" w:rsidP="00573557">
      <w:pPr>
        <w:spacing w:after="0" w:line="240" w:lineRule="auto"/>
        <w:ind w:left="284"/>
        <w:rPr>
          <w:rFonts w:ascii="Arial" w:hAnsi="Arial" w:cs="Arial"/>
        </w:rPr>
      </w:pPr>
      <w:r w:rsidRPr="00627F16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2319744" behindDoc="0" locked="0" layoutInCell="1" allowOverlap="1" wp14:anchorId="56E9AE34" wp14:editId="1E857C1E">
                <wp:simplePos x="0" y="0"/>
                <wp:positionH relativeFrom="column">
                  <wp:posOffset>3804285</wp:posOffset>
                </wp:positionH>
                <wp:positionV relativeFrom="paragraph">
                  <wp:posOffset>142571</wp:posOffset>
                </wp:positionV>
                <wp:extent cx="2850377" cy="0"/>
                <wp:effectExtent l="0" t="0" r="0" b="0"/>
                <wp:wrapNone/>
                <wp:docPr id="12" name="AutoShape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50377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23DE8C03" id="AutoShape 124" o:spid="_x0000_s1026" type="#_x0000_t32" style="position:absolute;margin-left:299.55pt;margin-top:11.25pt;width:224.45pt;height:0;z-index:25231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"/>
            </w:pict>
          </mc:Fallback>
        </mc:AlternateContent>
      </w:r>
      <w:r w:rsidR="00573557" w:rsidRPr="00627F16">
        <w:rPr>
          <w:rFonts w:ascii="Arial" w:hAnsi="Arial" w:cs="Arial"/>
        </w:rPr>
        <w:t>Base alterna de operaciones (ubicada en territorio nacional):</w:t>
      </w:r>
    </w:p>
    <w:p w14:paraId="085F4991" w14:textId="6373D958" w:rsidR="00573557" w:rsidRPr="00627F16" w:rsidRDefault="00573557" w:rsidP="00573557">
      <w:pPr>
        <w:spacing w:after="0" w:line="240" w:lineRule="auto"/>
        <w:ind w:left="284"/>
        <w:rPr>
          <w:rFonts w:ascii="Arial" w:hAnsi="Arial" w:cs="Arial"/>
        </w:rPr>
      </w:pPr>
      <w:r w:rsidRPr="00627F16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2267520" behindDoc="0" locked="0" layoutInCell="1" allowOverlap="1" wp14:anchorId="49D3B071" wp14:editId="55FC0A0B">
                <wp:simplePos x="0" y="0"/>
                <wp:positionH relativeFrom="column">
                  <wp:posOffset>200660</wp:posOffset>
                </wp:positionH>
                <wp:positionV relativeFrom="paragraph">
                  <wp:posOffset>158115</wp:posOffset>
                </wp:positionV>
                <wp:extent cx="6452870" cy="0"/>
                <wp:effectExtent l="10160" t="8255" r="13970" b="10795"/>
                <wp:wrapNone/>
                <wp:docPr id="34" name="AutoShape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5287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2BA6B375" id="AutoShape 126" o:spid="_x0000_s1026" type="#_x0000_t32" style="position:absolute;margin-left:15.8pt;margin-top:12.45pt;width:508.1pt;height:0;z-index:252267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"/>
            </w:pict>
          </mc:Fallback>
        </mc:AlternateContent>
      </w:r>
    </w:p>
    <w:p w14:paraId="1BE04ACF" w14:textId="1330F8C2" w:rsidR="00573557" w:rsidRPr="00627F16" w:rsidRDefault="00573557" w:rsidP="00573557">
      <w:pPr>
        <w:spacing w:after="0" w:line="240" w:lineRule="auto"/>
        <w:ind w:left="284"/>
        <w:rPr>
          <w:rFonts w:ascii="Arial" w:hAnsi="Arial" w:cs="Arial"/>
        </w:rPr>
      </w:pPr>
    </w:p>
    <w:p w14:paraId="0D0783AD" w14:textId="6466B11B" w:rsidR="0031387D" w:rsidRPr="00627F16" w:rsidRDefault="0031387D">
      <w:pPr>
        <w:rPr>
          <w:rFonts w:ascii="Arial" w:hAnsi="Arial" w:cs="Arial"/>
        </w:rPr>
      </w:pPr>
    </w:p>
    <w:p w14:paraId="3578D41B" w14:textId="04B3E0CC" w:rsidR="0031387D" w:rsidRPr="00627F16" w:rsidRDefault="0031387D">
      <w:pPr>
        <w:rPr>
          <w:rFonts w:ascii="Arial" w:hAnsi="Arial" w:cs="Arial"/>
        </w:rPr>
      </w:pPr>
    </w:p>
    <w:p w14:paraId="7E377717" w14:textId="24AA5290" w:rsidR="00047C9F" w:rsidRPr="00627F16" w:rsidRDefault="00047C9F">
      <w:pPr>
        <w:rPr>
          <w:rFonts w:ascii="Arial" w:hAnsi="Arial" w:cs="Arial"/>
        </w:rPr>
      </w:pPr>
    </w:p>
    <w:p w14:paraId="34E82A49" w14:textId="64631B7B" w:rsidR="00047C9F" w:rsidRPr="00627F16" w:rsidRDefault="00047C9F">
      <w:pPr>
        <w:rPr>
          <w:rFonts w:ascii="Arial" w:hAnsi="Arial" w:cs="Arial"/>
        </w:rPr>
      </w:pPr>
    </w:p>
    <w:p w14:paraId="40C125B5" w14:textId="7DEFFC07" w:rsidR="00047C9F" w:rsidRPr="00627F16" w:rsidRDefault="00047C9F">
      <w:pPr>
        <w:rPr>
          <w:rFonts w:ascii="Arial" w:hAnsi="Arial" w:cs="Arial"/>
        </w:rPr>
      </w:pPr>
    </w:p>
    <w:p w14:paraId="7B2E6DE5" w14:textId="6AFFD2CF" w:rsidR="00047C9F" w:rsidRPr="00627F16" w:rsidRDefault="00047C9F">
      <w:pPr>
        <w:rPr>
          <w:rFonts w:ascii="Arial" w:hAnsi="Arial" w:cs="Arial"/>
        </w:rPr>
      </w:pPr>
    </w:p>
    <w:p w14:paraId="526A1493" w14:textId="411AA828" w:rsidR="00047C9F" w:rsidRPr="00627F16" w:rsidRDefault="00047C9F">
      <w:pPr>
        <w:rPr>
          <w:rFonts w:ascii="Arial" w:hAnsi="Arial" w:cs="Arial"/>
        </w:rPr>
      </w:pPr>
    </w:p>
    <w:p w14:paraId="14B73E66" w14:textId="04082162" w:rsidR="00047C9F" w:rsidRPr="00627F16" w:rsidRDefault="00047C9F">
      <w:pPr>
        <w:rPr>
          <w:rFonts w:ascii="Arial" w:hAnsi="Arial" w:cs="Arial"/>
        </w:rPr>
      </w:pPr>
    </w:p>
    <w:p w14:paraId="4ACC8377" w14:textId="77777777" w:rsidR="0031387D" w:rsidRPr="00627F16" w:rsidRDefault="0031387D">
      <w:pPr>
        <w:rPr>
          <w:rFonts w:ascii="Arial" w:hAnsi="Arial" w:cs="Arial"/>
        </w:rPr>
      </w:pPr>
    </w:p>
    <w:p w14:paraId="772875D4" w14:textId="3C3D5188" w:rsidR="0031387D" w:rsidRPr="00627F16" w:rsidRDefault="0031387D">
      <w:pPr>
        <w:rPr>
          <w:rFonts w:ascii="Arial" w:hAnsi="Arial" w:cs="Arial"/>
        </w:rPr>
      </w:pPr>
    </w:p>
    <w:p w14:paraId="145BBF69" w14:textId="1E5E520D" w:rsidR="00740282" w:rsidRPr="00627F16" w:rsidRDefault="00740282" w:rsidP="00740282">
      <w:pPr>
        <w:jc w:val="center"/>
        <w:rPr>
          <w:rFonts w:ascii="Arial" w:hAnsi="Arial" w:cs="Arial"/>
          <w:b/>
          <w:sz w:val="28"/>
          <w:szCs w:val="28"/>
        </w:rPr>
      </w:pPr>
    </w:p>
    <w:p w14:paraId="1ECAE38F" w14:textId="6A3B4DF0" w:rsidR="00740282" w:rsidRPr="00627F16" w:rsidRDefault="00740282" w:rsidP="00740282">
      <w:pPr>
        <w:jc w:val="center"/>
        <w:rPr>
          <w:rFonts w:ascii="Arial" w:hAnsi="Arial" w:cs="Arial"/>
          <w:b/>
          <w:sz w:val="28"/>
          <w:szCs w:val="28"/>
        </w:rPr>
      </w:pPr>
      <w:r w:rsidRPr="00627F16">
        <w:rPr>
          <w:rFonts w:ascii="Arial" w:hAnsi="Arial" w:cs="Arial"/>
          <w:b/>
          <w:sz w:val="28"/>
          <w:szCs w:val="28"/>
        </w:rPr>
        <w:t>A T E N T A M E N T E</w:t>
      </w:r>
    </w:p>
    <w:p w14:paraId="6888A007" w14:textId="7A6C8DFB" w:rsidR="00740282" w:rsidRPr="00627F16" w:rsidRDefault="00047C9F" w:rsidP="00740282">
      <w:pPr>
        <w:jc w:val="center"/>
        <w:rPr>
          <w:rFonts w:ascii="Arial" w:hAnsi="Arial" w:cs="Arial"/>
        </w:rPr>
      </w:pPr>
      <w:r w:rsidRPr="00627F16">
        <w:rPr>
          <w:rFonts w:ascii="Arial" w:hAnsi="Arial" w:cs="Arial"/>
        </w:rPr>
        <w:t>La Persona Solicitante</w:t>
      </w:r>
    </w:p>
    <w:p w14:paraId="5C702224" w14:textId="5843B4C2" w:rsidR="00740282" w:rsidRPr="00627F16" w:rsidRDefault="00740282" w:rsidP="00740282">
      <w:pPr>
        <w:jc w:val="center"/>
        <w:rPr>
          <w:rFonts w:ascii="Arial" w:hAnsi="Arial" w:cs="Arial"/>
        </w:rPr>
      </w:pPr>
    </w:p>
    <w:tbl>
      <w:tblPr>
        <w:tblStyle w:val="Tablaconcuadrcula"/>
        <w:tblW w:w="0" w:type="auto"/>
        <w:tblInd w:w="4219" w:type="dxa"/>
        <w:tblLook w:val="04A0" w:firstRow="1" w:lastRow="0" w:firstColumn="1" w:lastColumn="0" w:noHBand="0" w:noVBand="1"/>
      </w:tblPr>
      <w:tblGrid>
        <w:gridCol w:w="2693"/>
      </w:tblGrid>
      <w:tr w:rsidR="00740282" w:rsidRPr="00627F16" w14:paraId="6484BA5F" w14:textId="77777777" w:rsidTr="00C03BB1"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4DAAF52" w14:textId="558FD5E5" w:rsidR="00740282" w:rsidRPr="00627F16" w:rsidRDefault="00740282" w:rsidP="00C03BB1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52EEC9B1" w14:textId="5A460A73" w:rsidR="00740282" w:rsidRPr="00627F16" w:rsidRDefault="00740282" w:rsidP="00740282">
      <w:pPr>
        <w:jc w:val="center"/>
        <w:rPr>
          <w:rFonts w:ascii="Arial" w:hAnsi="Arial" w:cs="Arial"/>
        </w:rPr>
      </w:pPr>
      <w:r w:rsidRPr="00627F16">
        <w:rPr>
          <w:rFonts w:ascii="Arial" w:hAnsi="Arial" w:cs="Arial"/>
        </w:rPr>
        <w:t>Nombre y firma</w:t>
      </w:r>
    </w:p>
    <w:p w14:paraId="5599E5E0" w14:textId="19E8F20C" w:rsidR="0031387D" w:rsidRPr="00627F16" w:rsidRDefault="0031387D">
      <w:pPr>
        <w:rPr>
          <w:rFonts w:ascii="Arial" w:hAnsi="Arial" w:cs="Arial"/>
        </w:rPr>
      </w:pPr>
      <w:r w:rsidRPr="00627F16">
        <w:rPr>
          <w:rFonts w:ascii="Arial" w:hAnsi="Arial" w:cs="Arial"/>
        </w:rPr>
        <w:br w:type="page"/>
      </w:r>
    </w:p>
    <w:p w14:paraId="06A2B102" w14:textId="3DFDE27A" w:rsidR="00573557" w:rsidRPr="00627F16" w:rsidRDefault="00573557" w:rsidP="00573557">
      <w:pPr>
        <w:spacing w:after="0" w:line="240" w:lineRule="auto"/>
        <w:ind w:left="284"/>
        <w:rPr>
          <w:rFonts w:ascii="Arial" w:hAnsi="Arial" w:cs="Arial"/>
        </w:rPr>
      </w:pPr>
      <w:r w:rsidRPr="00627F16">
        <w:rPr>
          <w:rFonts w:ascii="Arial" w:hAnsi="Arial" w:cs="Arial"/>
          <w:noProof/>
          <w:sz w:val="20"/>
          <w:szCs w:val="20"/>
        </w:rPr>
        <w:lastRenderedPageBreak/>
        <mc:AlternateContent>
          <mc:Choice Requires="wps">
            <w:drawing>
              <wp:anchor distT="0" distB="0" distL="114300" distR="114300" simplePos="0" relativeHeight="252261376" behindDoc="1" locked="0" layoutInCell="1" allowOverlap="1" wp14:anchorId="24932C0A" wp14:editId="2DDB2CBF">
                <wp:simplePos x="0" y="0"/>
                <wp:positionH relativeFrom="column">
                  <wp:posOffset>-98277</wp:posOffset>
                </wp:positionH>
                <wp:positionV relativeFrom="paragraph">
                  <wp:posOffset>3163</wp:posOffset>
                </wp:positionV>
                <wp:extent cx="7005955" cy="8118505"/>
                <wp:effectExtent l="0" t="0" r="42545" b="53975"/>
                <wp:wrapNone/>
                <wp:docPr id="27" name="AutoShap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05955" cy="8118505"/>
                        </a:xfrm>
                        <a:prstGeom prst="roundRect">
                          <a:avLst>
                            <a:gd name="adj" fmla="val 2412"/>
                          </a:avLst>
                        </a:prstGeom>
                        <a:solidFill>
                          <a:sysClr val="window" lastClr="FFFFFF">
                            <a:lumMod val="95000"/>
                            <a:lumOff val="0"/>
                          </a:sysClr>
                        </a:solidFill>
                        <a:ln w="12700">
                          <a:solidFill>
                            <a:sysClr val="windowText" lastClr="000000">
                              <a:lumMod val="60000"/>
                              <a:lumOff val="40000"/>
                            </a:sys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ysClr val="window" lastClr="FFFFFF">
                              <a:lumMod val="50000"/>
                              <a:lumOff val="0"/>
                              <a:alpha val="50000"/>
                            </a:sys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oundrect w14:anchorId="0FD5401C" id="AutoShape 40" o:spid="_x0000_s1026" style="position:absolute;margin-left:-7.75pt;margin-top:.25pt;width:551.65pt;height:639.25pt;z-index:-25105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58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" fillcolor="#f2f2f2" strokecolor="#666" strokeweight="1pt">
                <v:shadow on="t" color="#7f7f7f" opacity=".5" offset="1pt"/>
              </v:roundrect>
            </w:pict>
          </mc:Fallback>
        </mc:AlternateContent>
      </w:r>
    </w:p>
    <w:p w14:paraId="2A6D49FB" w14:textId="174719C8" w:rsidR="00573557" w:rsidRPr="00627F16" w:rsidRDefault="00573557" w:rsidP="00573557">
      <w:pPr>
        <w:spacing w:after="0" w:line="240" w:lineRule="auto"/>
        <w:ind w:left="284"/>
        <w:rPr>
          <w:rFonts w:ascii="Arial" w:hAnsi="Arial" w:cs="Arial"/>
          <w:b/>
          <w:bCs/>
          <w:sz w:val="28"/>
          <w:szCs w:val="28"/>
        </w:rPr>
      </w:pPr>
      <w:r w:rsidRPr="00627F16">
        <w:rPr>
          <w:rFonts w:ascii="Arial" w:hAnsi="Arial" w:cs="Arial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260352" behindDoc="0" locked="0" layoutInCell="1" allowOverlap="1" wp14:anchorId="3FA3E206" wp14:editId="17E9A7A3">
                <wp:simplePos x="0" y="0"/>
                <wp:positionH relativeFrom="column">
                  <wp:posOffset>-289560</wp:posOffset>
                </wp:positionH>
                <wp:positionV relativeFrom="paragraph">
                  <wp:posOffset>64770</wp:posOffset>
                </wp:positionV>
                <wp:extent cx="370840" cy="429260"/>
                <wp:effectExtent l="72390" t="78740" r="71120" b="73025"/>
                <wp:wrapNone/>
                <wp:docPr id="26" name="AutoShap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0840" cy="429260"/>
                        </a:xfrm>
                        <a:prstGeom prst="diamond">
                          <a:avLst/>
                        </a:prstGeom>
                        <a:solidFill>
                          <a:sysClr val="windowText" lastClr="000000">
                            <a:lumMod val="100000"/>
                            <a:lumOff val="0"/>
                          </a:sysClr>
                        </a:solidFill>
                        <a:ln w="57150">
                          <a:solidFill>
                            <a:sysClr val="window" lastClr="FFFFFF">
                              <a:lumMod val="100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237DF0E" w14:textId="75390AE8" w:rsidR="003D47A0" w:rsidRDefault="003D47A0" w:rsidP="0057355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3FA3E206" id="AutoShape 39" o:spid="_x0000_s1033" type="#_x0000_t4" style="position:absolute;left:0;text-align:left;margin-left:-22.8pt;margin-top:5.1pt;width:29.2pt;height:33.8pt;z-index:252260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" fillcolor="black" strokecolor="white" strokeweight="4.5pt">
                <v:textbox>
                  <w:txbxContent>
                    <w:p w14:paraId="4237DF0E" w14:textId="75390AE8" w:rsidR="003D47A0" w:rsidRDefault="003D47A0" w:rsidP="00573557"/>
                  </w:txbxContent>
                </v:textbox>
              </v:shape>
            </w:pict>
          </mc:Fallback>
        </mc:AlternateContent>
      </w:r>
      <w:r w:rsidRPr="00627F16">
        <w:rPr>
          <w:rFonts w:ascii="Arial" w:hAnsi="Arial" w:cs="Arial"/>
          <w:b/>
          <w:bCs/>
          <w:sz w:val="28"/>
          <w:szCs w:val="28"/>
        </w:rPr>
        <w:t>ANEXOS DOCUMENTALES</w:t>
      </w:r>
      <w:r w:rsidR="00E14806">
        <w:rPr>
          <w:rFonts w:ascii="Arial" w:hAnsi="Arial" w:cs="Arial"/>
          <w:b/>
          <w:bCs/>
          <w:sz w:val="28"/>
          <w:szCs w:val="28"/>
        </w:rPr>
        <w:t xml:space="preserve"> DIGITALIZADOS</w:t>
      </w:r>
      <w:r w:rsidRPr="00627F16">
        <w:rPr>
          <w:rFonts w:ascii="Arial" w:hAnsi="Arial" w:cs="Arial"/>
          <w:b/>
          <w:bCs/>
          <w:sz w:val="28"/>
          <w:szCs w:val="28"/>
        </w:rPr>
        <w:t xml:space="preserve"> REQUERIDOS</w:t>
      </w:r>
      <w:r w:rsidR="00113147">
        <w:rPr>
          <w:rFonts w:ascii="Arial" w:hAnsi="Arial" w:cs="Arial"/>
          <w:b/>
          <w:bCs/>
          <w:sz w:val="28"/>
          <w:szCs w:val="28"/>
        </w:rPr>
        <w:t xml:space="preserve"> (1/2)</w:t>
      </w:r>
    </w:p>
    <w:p w14:paraId="3DBBFB20" w14:textId="298681AF" w:rsidR="00573557" w:rsidRPr="00627F16" w:rsidRDefault="00573557" w:rsidP="00573557">
      <w:pPr>
        <w:spacing w:after="0" w:line="240" w:lineRule="auto"/>
        <w:ind w:left="284"/>
        <w:rPr>
          <w:rFonts w:ascii="Arial" w:hAnsi="Arial" w:cs="Arial"/>
        </w:rPr>
      </w:pPr>
      <w:r w:rsidRPr="00627F16"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262400" behindDoc="0" locked="0" layoutInCell="1" allowOverlap="1" wp14:anchorId="0B4F77CC" wp14:editId="66C6000E">
                <wp:simplePos x="0" y="0"/>
                <wp:positionH relativeFrom="column">
                  <wp:posOffset>135255</wp:posOffset>
                </wp:positionH>
                <wp:positionV relativeFrom="paragraph">
                  <wp:posOffset>83185</wp:posOffset>
                </wp:positionV>
                <wp:extent cx="6797040" cy="635"/>
                <wp:effectExtent l="11430" t="9525" r="11430" b="18415"/>
                <wp:wrapNone/>
                <wp:docPr id="365" name="AutoShape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97040" cy="635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43EEE1B7" id="AutoShape 65" o:spid="_x0000_s1026" type="#_x0000_t32" style="position:absolute;margin-left:10.65pt;margin-top:6.55pt;width:535.2pt;height:.05pt;z-index:252262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" strokeweight="1.5pt"/>
            </w:pict>
          </mc:Fallback>
        </mc:AlternateContent>
      </w:r>
    </w:p>
    <w:p w14:paraId="18AD0605" w14:textId="77777777" w:rsidR="00E74EEE" w:rsidRDefault="00E74EEE" w:rsidP="00B9088C">
      <w:pPr>
        <w:spacing w:line="240" w:lineRule="auto"/>
        <w:ind w:left="284"/>
        <w:jc w:val="both"/>
        <w:rPr>
          <w:rFonts w:ascii="Arial" w:hAnsi="Arial" w:cs="Arial"/>
        </w:rPr>
      </w:pPr>
      <w:r>
        <w:rPr>
          <w:rFonts w:ascii="Arial" w:hAnsi="Arial" w:cs="Arial"/>
        </w:rPr>
        <w:t>Para la acreditación de la Persona Solicitante se proporcionarán los documentos originales digitalizados siguientes:</w:t>
      </w:r>
    </w:p>
    <w:p w14:paraId="7695BC0A" w14:textId="7897D24B" w:rsidR="00E74EEE" w:rsidRPr="00E74EEE" w:rsidRDefault="00E74EEE" w:rsidP="00B9088C">
      <w:pPr>
        <w:ind w:left="1134" w:hanging="425"/>
        <w:jc w:val="both"/>
        <w:rPr>
          <w:rFonts w:ascii="Arial" w:hAnsi="Arial" w:cs="Arial"/>
        </w:rPr>
      </w:pPr>
      <w:r w:rsidRPr="00E74EEE">
        <w:rPr>
          <w:rFonts w:ascii="Arial" w:hAnsi="Arial" w:cs="Arial"/>
        </w:rPr>
        <w:t>I.</w:t>
      </w:r>
      <w:r w:rsidRPr="00E74EEE">
        <w:rPr>
          <w:rFonts w:ascii="Arial" w:hAnsi="Arial" w:cs="Arial"/>
        </w:rPr>
        <w:tab/>
        <w:t>Tratándose de personas físicas extranjeras: pasaporte y documento migratorio vigente que acredite la legal estancia en el país;</w:t>
      </w:r>
    </w:p>
    <w:p w14:paraId="014E866D" w14:textId="0CFDA0D6" w:rsidR="00E74EEE" w:rsidRPr="00E74EEE" w:rsidRDefault="00E74EEE" w:rsidP="00B9088C">
      <w:pPr>
        <w:ind w:left="1134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>II</w:t>
      </w:r>
      <w:r w:rsidRPr="00E74EEE">
        <w:rPr>
          <w:rFonts w:ascii="Arial" w:hAnsi="Arial" w:cs="Arial"/>
        </w:rPr>
        <w:t>.</w:t>
      </w:r>
      <w:r w:rsidRPr="00E74EEE">
        <w:rPr>
          <w:rFonts w:ascii="Arial" w:hAnsi="Arial" w:cs="Arial"/>
        </w:rPr>
        <w:tab/>
        <w:t>Tratándose de personas morales extranjeras:</w:t>
      </w:r>
    </w:p>
    <w:p w14:paraId="3F5BB07F" w14:textId="77777777" w:rsidR="00E74EEE" w:rsidRPr="00E74EEE" w:rsidRDefault="00E74EEE" w:rsidP="00B9088C">
      <w:pPr>
        <w:ind w:left="1985" w:hanging="567"/>
        <w:jc w:val="both"/>
        <w:rPr>
          <w:rFonts w:ascii="Arial" w:hAnsi="Arial" w:cs="Arial"/>
        </w:rPr>
      </w:pPr>
      <w:r w:rsidRPr="00E74EEE">
        <w:rPr>
          <w:rFonts w:ascii="Arial" w:hAnsi="Arial" w:cs="Arial"/>
        </w:rPr>
        <w:t>a)</w:t>
      </w:r>
      <w:r w:rsidRPr="00E74EEE">
        <w:rPr>
          <w:rFonts w:ascii="Arial" w:hAnsi="Arial" w:cs="Arial"/>
        </w:rPr>
        <w:tab/>
        <w:t>Acta Constitutiva o equivalente debidamente apostillada o legalizada, y</w:t>
      </w:r>
    </w:p>
    <w:p w14:paraId="6FD2843C" w14:textId="77777777" w:rsidR="00E74EEE" w:rsidRPr="00E74EEE" w:rsidRDefault="00E74EEE" w:rsidP="00B9088C">
      <w:pPr>
        <w:ind w:left="1985" w:hanging="567"/>
        <w:jc w:val="both"/>
        <w:rPr>
          <w:rFonts w:ascii="Arial" w:hAnsi="Arial" w:cs="Arial"/>
        </w:rPr>
      </w:pPr>
      <w:r w:rsidRPr="00E74EEE">
        <w:rPr>
          <w:rFonts w:ascii="Arial" w:hAnsi="Arial" w:cs="Arial"/>
        </w:rPr>
        <w:t>b)</w:t>
      </w:r>
      <w:r w:rsidRPr="00E74EEE">
        <w:rPr>
          <w:rFonts w:ascii="Arial" w:hAnsi="Arial" w:cs="Arial"/>
        </w:rPr>
        <w:tab/>
        <w:t>Poder Notarial o equivalente del representante o apoderado legal, debidamente apostillado o legalizado.</w:t>
      </w:r>
    </w:p>
    <w:p w14:paraId="1597B1A8" w14:textId="6514EE71" w:rsidR="00AB6486" w:rsidRPr="00AB6486" w:rsidRDefault="00E74EEE" w:rsidP="00B9088C">
      <w:pPr>
        <w:ind w:left="709"/>
        <w:jc w:val="both"/>
        <w:rPr>
          <w:rFonts w:ascii="Arial" w:hAnsi="Arial" w:cs="Arial"/>
        </w:rPr>
      </w:pPr>
      <w:r w:rsidRPr="00E74EEE">
        <w:rPr>
          <w:rFonts w:ascii="Arial" w:hAnsi="Arial" w:cs="Arial"/>
        </w:rPr>
        <w:t>Si los documentos a que se refieren las fracciones anteriores se encuentran en un idioma extranjero, deberá acompañarse su respectiva traducción simple al español.</w:t>
      </w:r>
    </w:p>
    <w:p w14:paraId="71D96703" w14:textId="77777777" w:rsidR="00E74EEE" w:rsidRDefault="00E74EEE" w:rsidP="00B9088C">
      <w:pPr>
        <w:ind w:left="284"/>
        <w:jc w:val="both"/>
        <w:rPr>
          <w:rFonts w:ascii="Arial" w:hAnsi="Arial" w:cs="Arial"/>
        </w:rPr>
      </w:pPr>
    </w:p>
    <w:p w14:paraId="2BBE3583" w14:textId="176A2465" w:rsidR="00E74EEE" w:rsidRDefault="00E74EEE" w:rsidP="00B9088C">
      <w:pPr>
        <w:ind w:left="284"/>
        <w:jc w:val="both"/>
        <w:rPr>
          <w:rFonts w:ascii="Arial" w:hAnsi="Arial" w:cs="Arial"/>
        </w:rPr>
      </w:pPr>
      <w:r w:rsidRPr="00E74EEE">
        <w:rPr>
          <w:rFonts w:ascii="Arial" w:hAnsi="Arial" w:cs="Arial"/>
        </w:rPr>
        <w:t>Para la solicitud de los Levantamientos de Información Geográfica se proporcionar</w:t>
      </w:r>
      <w:r w:rsidR="00EA5B9F">
        <w:rPr>
          <w:rFonts w:ascii="Arial" w:hAnsi="Arial" w:cs="Arial"/>
        </w:rPr>
        <w:t>án</w:t>
      </w:r>
      <w:r w:rsidRPr="00E74EEE">
        <w:rPr>
          <w:rFonts w:ascii="Arial" w:hAnsi="Arial" w:cs="Arial"/>
        </w:rPr>
        <w:t xml:space="preserve"> los documentos originales digitalizados siguientes:</w:t>
      </w:r>
    </w:p>
    <w:p w14:paraId="77872782" w14:textId="7407FFB0" w:rsidR="00AB6486" w:rsidRPr="00AB6486" w:rsidRDefault="006E0E7B" w:rsidP="00B9088C">
      <w:pPr>
        <w:ind w:left="1134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>I</w:t>
      </w:r>
      <w:r w:rsidR="007A027C">
        <w:rPr>
          <w:rFonts w:ascii="Arial" w:hAnsi="Arial" w:cs="Arial"/>
        </w:rPr>
        <w:t>.</w:t>
      </w:r>
      <w:r w:rsidR="00AB6486" w:rsidRPr="00AB6486">
        <w:rPr>
          <w:rFonts w:ascii="Arial" w:hAnsi="Arial" w:cs="Arial"/>
        </w:rPr>
        <w:tab/>
        <w:t>Mapa de la ubicación con referencia geográfica del área por levantar, con coordenadas de los vértices del polígono o polígonos en un formato digital interoperable para su despliegue mediante un sistema de información geográfica;</w:t>
      </w:r>
    </w:p>
    <w:p w14:paraId="038D2AD8" w14:textId="71E8FCB1" w:rsidR="00AB6486" w:rsidRPr="00AB6486" w:rsidRDefault="006E0E7B" w:rsidP="00B9088C">
      <w:pPr>
        <w:ind w:left="1134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>II</w:t>
      </w:r>
      <w:r w:rsidR="007A027C">
        <w:rPr>
          <w:rFonts w:ascii="Arial" w:hAnsi="Arial" w:cs="Arial"/>
        </w:rPr>
        <w:t>.</w:t>
      </w:r>
      <w:r w:rsidR="00AB6486" w:rsidRPr="00AB6486">
        <w:rPr>
          <w:rFonts w:ascii="Arial" w:hAnsi="Arial" w:cs="Arial"/>
        </w:rPr>
        <w:tab/>
        <w:t>Especificaciones técnicas de los equipos o instrumentos a utilizar;</w:t>
      </w:r>
    </w:p>
    <w:p w14:paraId="04894A19" w14:textId="123318F3" w:rsidR="00AB6486" w:rsidRPr="00AB6486" w:rsidRDefault="006E0E7B" w:rsidP="00B9088C">
      <w:pPr>
        <w:ind w:left="1134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>III</w:t>
      </w:r>
      <w:r w:rsidR="007A027C">
        <w:rPr>
          <w:rFonts w:ascii="Arial" w:hAnsi="Arial" w:cs="Arial"/>
        </w:rPr>
        <w:t>.</w:t>
      </w:r>
      <w:r w:rsidR="00AB6486" w:rsidRPr="00AB6486">
        <w:rPr>
          <w:rFonts w:ascii="Arial" w:hAnsi="Arial" w:cs="Arial"/>
        </w:rPr>
        <w:tab/>
        <w:t>Escrito libre que indique los objetivos y descripción de los trabajos a realizar;</w:t>
      </w:r>
    </w:p>
    <w:p w14:paraId="21EC4640" w14:textId="4D50E57D" w:rsidR="00AB6486" w:rsidRPr="00AB6486" w:rsidRDefault="006E0E7B" w:rsidP="00B9088C">
      <w:pPr>
        <w:ind w:left="1134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>IV</w:t>
      </w:r>
      <w:r w:rsidR="007A027C">
        <w:rPr>
          <w:rFonts w:ascii="Arial" w:hAnsi="Arial" w:cs="Arial"/>
        </w:rPr>
        <w:t>.</w:t>
      </w:r>
      <w:r w:rsidR="00AB6486" w:rsidRPr="00AB6486">
        <w:rPr>
          <w:rFonts w:ascii="Arial" w:hAnsi="Arial" w:cs="Arial"/>
        </w:rPr>
        <w:tab/>
        <w:t>Datos de los medios de transporte que se utilizarán;</w:t>
      </w:r>
    </w:p>
    <w:p w14:paraId="004FBC54" w14:textId="3380C3A1" w:rsidR="00AB6486" w:rsidRPr="00AB6486" w:rsidRDefault="006E0E7B" w:rsidP="00B9088C">
      <w:pPr>
        <w:ind w:left="1134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>V</w:t>
      </w:r>
      <w:r w:rsidR="007A027C">
        <w:rPr>
          <w:rFonts w:ascii="Arial" w:hAnsi="Arial" w:cs="Arial"/>
        </w:rPr>
        <w:t>.</w:t>
      </w:r>
      <w:r w:rsidR="00AB6486" w:rsidRPr="00AB6486">
        <w:rPr>
          <w:rFonts w:ascii="Arial" w:hAnsi="Arial" w:cs="Arial"/>
        </w:rPr>
        <w:tab/>
        <w:t>En el caso de utilizar aeronaves tripuladas.</w:t>
      </w:r>
    </w:p>
    <w:p w14:paraId="0DF8830A" w14:textId="30E29C87" w:rsidR="00AB6486" w:rsidRPr="00AB6486" w:rsidRDefault="00AB6486" w:rsidP="002F7161">
      <w:pPr>
        <w:ind w:left="1701" w:hanging="567"/>
        <w:jc w:val="both"/>
        <w:rPr>
          <w:rFonts w:ascii="Arial" w:hAnsi="Arial" w:cs="Arial"/>
        </w:rPr>
      </w:pPr>
      <w:r w:rsidRPr="00AB6486">
        <w:rPr>
          <w:rFonts w:ascii="Arial" w:hAnsi="Arial" w:cs="Arial"/>
        </w:rPr>
        <w:t>1.</w:t>
      </w:r>
      <w:r w:rsidRPr="00AB6486">
        <w:rPr>
          <w:rFonts w:ascii="Arial" w:hAnsi="Arial" w:cs="Arial"/>
        </w:rPr>
        <w:tab/>
        <w:t>Certificado de aeronavegabilidad de la aeronave vigente emitido por la Autoridad de Aviación Civil extranjera que registra la aeronave;</w:t>
      </w:r>
    </w:p>
    <w:p w14:paraId="11C7C3AB" w14:textId="71045E20" w:rsidR="00AB6486" w:rsidRPr="00AB6486" w:rsidRDefault="00AB6486" w:rsidP="002F7161">
      <w:pPr>
        <w:ind w:left="1701" w:hanging="567"/>
        <w:jc w:val="both"/>
        <w:rPr>
          <w:rFonts w:ascii="Arial" w:hAnsi="Arial" w:cs="Arial"/>
        </w:rPr>
      </w:pPr>
      <w:r w:rsidRPr="00AB6486">
        <w:rPr>
          <w:rFonts w:ascii="Arial" w:hAnsi="Arial" w:cs="Arial"/>
        </w:rPr>
        <w:t>2.</w:t>
      </w:r>
      <w:r w:rsidRPr="00AB6486">
        <w:rPr>
          <w:rFonts w:ascii="Arial" w:hAnsi="Arial" w:cs="Arial"/>
        </w:rPr>
        <w:tab/>
        <w:t>Licencia del piloto vigente, emitida por la Autoridad de Aviación Civil extranjera correspondiente;</w:t>
      </w:r>
    </w:p>
    <w:p w14:paraId="37AA3F56" w14:textId="2C17D50C" w:rsidR="00AB6486" w:rsidRPr="00AB6486" w:rsidRDefault="00AB6486" w:rsidP="002F7161">
      <w:pPr>
        <w:ind w:left="1701" w:hanging="567"/>
        <w:jc w:val="both"/>
        <w:rPr>
          <w:rFonts w:ascii="Arial" w:hAnsi="Arial" w:cs="Arial"/>
        </w:rPr>
      </w:pPr>
      <w:r w:rsidRPr="00AB6486">
        <w:rPr>
          <w:rFonts w:ascii="Arial" w:hAnsi="Arial" w:cs="Arial"/>
        </w:rPr>
        <w:t>3.</w:t>
      </w:r>
      <w:r w:rsidRPr="00AB6486">
        <w:rPr>
          <w:rFonts w:ascii="Arial" w:hAnsi="Arial" w:cs="Arial"/>
        </w:rPr>
        <w:tab/>
        <w:t>Pasaportes y documentos migratorios que acrediten la legal estancia en el país de los integrantes de la tripulación, y</w:t>
      </w:r>
    </w:p>
    <w:p w14:paraId="194C8577" w14:textId="3CD42EC7" w:rsidR="00AB6486" w:rsidRPr="00AB6486" w:rsidRDefault="00AB6486" w:rsidP="002F7161">
      <w:pPr>
        <w:ind w:left="1701" w:hanging="567"/>
        <w:jc w:val="both"/>
        <w:rPr>
          <w:rFonts w:ascii="Arial" w:hAnsi="Arial" w:cs="Arial"/>
        </w:rPr>
      </w:pPr>
      <w:r w:rsidRPr="00AB6486">
        <w:rPr>
          <w:rFonts w:ascii="Arial" w:hAnsi="Arial" w:cs="Arial"/>
        </w:rPr>
        <w:t>4.</w:t>
      </w:r>
      <w:r w:rsidRPr="00AB6486">
        <w:rPr>
          <w:rFonts w:ascii="Arial" w:hAnsi="Arial" w:cs="Arial"/>
        </w:rPr>
        <w:tab/>
        <w:t>Fotografía completa de la aeronave en la que se aprecie claramente su matrícula.</w:t>
      </w:r>
    </w:p>
    <w:p w14:paraId="434C9F29" w14:textId="77777777" w:rsidR="00105F94" w:rsidRDefault="00105F94" w:rsidP="002F7161">
      <w:pPr>
        <w:spacing w:after="0" w:line="240" w:lineRule="auto"/>
        <w:ind w:left="1701" w:hanging="567"/>
        <w:jc w:val="both"/>
        <w:rPr>
          <w:rFonts w:ascii="Arial" w:hAnsi="Arial" w:cs="Arial"/>
        </w:rPr>
      </w:pPr>
    </w:p>
    <w:p w14:paraId="2DA0A5A7" w14:textId="77777777" w:rsidR="00544A56" w:rsidRDefault="00544A56" w:rsidP="002F7161">
      <w:pPr>
        <w:spacing w:after="0" w:line="240" w:lineRule="auto"/>
        <w:ind w:left="1701" w:hanging="567"/>
        <w:jc w:val="both"/>
        <w:rPr>
          <w:rFonts w:ascii="Arial" w:hAnsi="Arial" w:cs="Arial"/>
        </w:rPr>
      </w:pPr>
    </w:p>
    <w:p w14:paraId="08F25EC0" w14:textId="77D61097" w:rsidR="00B850FA" w:rsidRPr="00627F16" w:rsidRDefault="00B850FA" w:rsidP="002F7161">
      <w:pPr>
        <w:spacing w:after="0" w:line="240" w:lineRule="auto"/>
        <w:ind w:left="1701" w:hanging="567"/>
        <w:jc w:val="both"/>
        <w:rPr>
          <w:rFonts w:ascii="Arial" w:hAnsi="Arial" w:cs="Arial"/>
        </w:rPr>
      </w:pPr>
    </w:p>
    <w:p w14:paraId="614C9356" w14:textId="6A476571" w:rsidR="00B850FA" w:rsidRPr="00627F16" w:rsidRDefault="00105F94" w:rsidP="00B850FA">
      <w:pPr>
        <w:spacing w:after="0" w:line="240" w:lineRule="auto"/>
        <w:ind w:left="284"/>
        <w:rPr>
          <w:rFonts w:ascii="Arial" w:hAnsi="Arial" w:cs="Arial"/>
          <w:b/>
          <w:bCs/>
          <w:sz w:val="28"/>
          <w:szCs w:val="28"/>
        </w:rPr>
      </w:pPr>
      <w:r w:rsidRPr="00627F16">
        <w:rPr>
          <w:rFonts w:ascii="Arial" w:hAnsi="Arial" w:cs="Arial"/>
          <w:noProof/>
          <w:sz w:val="20"/>
          <w:szCs w:val="20"/>
        </w:rPr>
        <w:lastRenderedPageBreak/>
        <mc:AlternateContent>
          <mc:Choice Requires="wps">
            <w:drawing>
              <wp:anchor distT="0" distB="0" distL="114300" distR="114300" simplePos="0" relativeHeight="252369920" behindDoc="1" locked="0" layoutInCell="1" allowOverlap="1" wp14:anchorId="6E3FC5DC" wp14:editId="2F42DBD7">
                <wp:simplePos x="0" y="0"/>
                <wp:positionH relativeFrom="margin">
                  <wp:posOffset>29910</wp:posOffset>
                </wp:positionH>
                <wp:positionV relativeFrom="paragraph">
                  <wp:posOffset>-73749</wp:posOffset>
                </wp:positionV>
                <wp:extent cx="6886314" cy="7614303"/>
                <wp:effectExtent l="0" t="0" r="29210" b="62865"/>
                <wp:wrapNone/>
                <wp:docPr id="37" name="AutoShap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86314" cy="7614303"/>
                        </a:xfrm>
                        <a:prstGeom prst="roundRect">
                          <a:avLst>
                            <a:gd name="adj" fmla="val 2412"/>
                          </a:avLst>
                        </a:prstGeom>
                        <a:solidFill>
                          <a:sysClr val="window" lastClr="FFFFFF">
                            <a:lumMod val="95000"/>
                            <a:lumOff val="0"/>
                          </a:sysClr>
                        </a:solidFill>
                        <a:ln w="12700">
                          <a:solidFill>
                            <a:sysClr val="windowText" lastClr="000000">
                              <a:lumMod val="60000"/>
                              <a:lumOff val="40000"/>
                            </a:sys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ysClr val="window" lastClr="FFFFFF">
                              <a:lumMod val="50000"/>
                              <a:lumOff val="0"/>
                              <a:alpha val="50000"/>
                            </a:sys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oundrect w14:anchorId="40DB6809" id="AutoShape 40" o:spid="_x0000_s1026" style="position:absolute;margin-left:2.35pt;margin-top:-5.8pt;width:542.25pt;height:599.55pt;z-index:-250946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58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" fillcolor="#f2f2f2" strokecolor="#666" strokeweight="1pt">
                <v:shadow on="t" color="#7f7f7f" opacity=".5" offset="1pt"/>
                <w10:wrap anchorx="margin"/>
              </v:roundrect>
            </w:pict>
          </mc:Fallback>
        </mc:AlternateContent>
      </w:r>
      <w:r w:rsidR="00B850FA" w:rsidRPr="00627F16">
        <w:rPr>
          <w:rFonts w:ascii="Arial" w:hAnsi="Arial" w:cs="Arial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83232" behindDoc="0" locked="0" layoutInCell="1" allowOverlap="1" wp14:anchorId="55ECFAC2" wp14:editId="3175A7CA">
                <wp:simplePos x="0" y="0"/>
                <wp:positionH relativeFrom="column">
                  <wp:posOffset>-153831</wp:posOffset>
                </wp:positionH>
                <wp:positionV relativeFrom="paragraph">
                  <wp:posOffset>64770</wp:posOffset>
                </wp:positionV>
                <wp:extent cx="370840" cy="429260"/>
                <wp:effectExtent l="38100" t="38100" r="48260" b="66040"/>
                <wp:wrapNone/>
                <wp:docPr id="42" name="AutoShap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0840" cy="429260"/>
                        </a:xfrm>
                        <a:prstGeom prst="diamond">
                          <a:avLst/>
                        </a:prstGeom>
                        <a:solidFill>
                          <a:sysClr val="windowText" lastClr="000000">
                            <a:lumMod val="100000"/>
                            <a:lumOff val="0"/>
                          </a:sysClr>
                        </a:solidFill>
                        <a:ln w="57150">
                          <a:solidFill>
                            <a:sysClr val="window" lastClr="FFFFFF">
                              <a:lumMod val="100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FA4598" w14:textId="28646895" w:rsidR="003D47A0" w:rsidRDefault="003D47A0" w:rsidP="00B850F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55ECFAC2" id="_x0000_s1034" type="#_x0000_t4" style="position:absolute;left:0;text-align:left;margin-left:-12.1pt;margin-top:5.1pt;width:29.2pt;height:33.8pt;z-index:25238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" fillcolor="black" strokecolor="white" strokeweight="4.5pt">
                <v:textbox>
                  <w:txbxContent>
                    <w:p w14:paraId="09FA4598" w14:textId="28646895" w:rsidR="003D47A0" w:rsidRDefault="003D47A0" w:rsidP="00B850FA"/>
                  </w:txbxContent>
                </v:textbox>
              </v:shape>
            </w:pict>
          </mc:Fallback>
        </mc:AlternateContent>
      </w:r>
      <w:r w:rsidR="00B850FA" w:rsidRPr="00627F16">
        <w:rPr>
          <w:rFonts w:ascii="Arial" w:hAnsi="Arial" w:cs="Arial"/>
          <w:b/>
          <w:bCs/>
          <w:sz w:val="28"/>
          <w:szCs w:val="28"/>
        </w:rPr>
        <w:t xml:space="preserve">ANEXOS DOCUMENTALES </w:t>
      </w:r>
      <w:r w:rsidR="00E14806">
        <w:rPr>
          <w:rFonts w:ascii="Arial" w:hAnsi="Arial" w:cs="Arial"/>
          <w:b/>
          <w:bCs/>
          <w:sz w:val="28"/>
          <w:szCs w:val="28"/>
        </w:rPr>
        <w:t xml:space="preserve">DIGITALIZADOS </w:t>
      </w:r>
      <w:r w:rsidR="00B850FA" w:rsidRPr="00627F16">
        <w:rPr>
          <w:rFonts w:ascii="Arial" w:hAnsi="Arial" w:cs="Arial"/>
          <w:b/>
          <w:bCs/>
          <w:sz w:val="28"/>
          <w:szCs w:val="28"/>
        </w:rPr>
        <w:t>REQUERIDOS (2/2)</w:t>
      </w:r>
    </w:p>
    <w:p w14:paraId="51BD3025" w14:textId="77777777" w:rsidR="00B850FA" w:rsidRPr="00627F16" w:rsidRDefault="00B850FA" w:rsidP="002F7161">
      <w:pPr>
        <w:spacing w:after="0" w:line="240" w:lineRule="auto"/>
        <w:ind w:left="709"/>
        <w:rPr>
          <w:rFonts w:ascii="Arial" w:hAnsi="Arial" w:cs="Arial"/>
        </w:rPr>
      </w:pPr>
      <w:r w:rsidRPr="00627F16"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384256" behindDoc="0" locked="0" layoutInCell="1" allowOverlap="1" wp14:anchorId="258AA941" wp14:editId="538BDC62">
                <wp:simplePos x="0" y="0"/>
                <wp:positionH relativeFrom="column">
                  <wp:posOffset>135255</wp:posOffset>
                </wp:positionH>
                <wp:positionV relativeFrom="paragraph">
                  <wp:posOffset>83185</wp:posOffset>
                </wp:positionV>
                <wp:extent cx="6797040" cy="635"/>
                <wp:effectExtent l="11430" t="9525" r="11430" b="18415"/>
                <wp:wrapNone/>
                <wp:docPr id="43" name="AutoShape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97040" cy="635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0C4010BA" id="AutoShape 65" o:spid="_x0000_s1026" type="#_x0000_t32" style="position:absolute;margin-left:10.65pt;margin-top:6.55pt;width:535.2pt;height:.05pt;z-index:25238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" strokeweight="1.5pt"/>
            </w:pict>
          </mc:Fallback>
        </mc:AlternateContent>
      </w:r>
    </w:p>
    <w:p w14:paraId="7369D43A" w14:textId="02B1CD4A" w:rsidR="00C564C6" w:rsidRPr="00EF4DE5" w:rsidRDefault="006E0E7B" w:rsidP="00DA2D5C">
      <w:pPr>
        <w:ind w:left="1134" w:hanging="425"/>
        <w:jc w:val="both"/>
        <w:rPr>
          <w:rFonts w:ascii="Arial" w:hAnsi="Arial" w:cs="Arial"/>
          <w:highlight w:val="yellow"/>
        </w:rPr>
      </w:pPr>
      <w:r>
        <w:rPr>
          <w:rFonts w:ascii="Arial" w:hAnsi="Arial" w:cs="Arial"/>
        </w:rPr>
        <w:t>VI</w:t>
      </w:r>
      <w:r w:rsidR="007A027C">
        <w:rPr>
          <w:rFonts w:ascii="Arial" w:hAnsi="Arial" w:cs="Arial"/>
        </w:rPr>
        <w:t>.</w:t>
      </w:r>
      <w:r w:rsidR="00C564C6" w:rsidRPr="00AB6486">
        <w:rPr>
          <w:rFonts w:ascii="Arial" w:hAnsi="Arial" w:cs="Arial"/>
        </w:rPr>
        <w:tab/>
      </w:r>
      <w:r w:rsidR="007A027C" w:rsidRPr="007A027C">
        <w:rPr>
          <w:rFonts w:ascii="Arial" w:hAnsi="Arial" w:cs="Arial"/>
        </w:rPr>
        <w:t>En el caso de utilizar un RPAS se deberá cumplir con la normatividad vigente aplicable emitida por la AFAC</w:t>
      </w:r>
      <w:r w:rsidR="007A027C">
        <w:rPr>
          <w:rFonts w:ascii="Arial" w:hAnsi="Arial" w:cs="Arial"/>
        </w:rPr>
        <w:t>:</w:t>
      </w:r>
    </w:p>
    <w:p w14:paraId="3DFFA5D7" w14:textId="0AB41FE6" w:rsidR="00C564C6" w:rsidRPr="00EF4DE5" w:rsidRDefault="00C564C6" w:rsidP="002F7161">
      <w:pPr>
        <w:ind w:left="1701" w:hanging="567"/>
        <w:jc w:val="both"/>
        <w:rPr>
          <w:rFonts w:ascii="Arial" w:hAnsi="Arial" w:cs="Arial"/>
        </w:rPr>
      </w:pPr>
      <w:r w:rsidRPr="00EF4DE5">
        <w:rPr>
          <w:rFonts w:ascii="Arial" w:hAnsi="Arial" w:cs="Arial"/>
        </w:rPr>
        <w:t>1.</w:t>
      </w:r>
      <w:r w:rsidRPr="00EF4DE5">
        <w:rPr>
          <w:rFonts w:ascii="Arial" w:hAnsi="Arial" w:cs="Arial"/>
        </w:rPr>
        <w:tab/>
      </w:r>
      <w:r w:rsidR="006E0E7B" w:rsidRPr="00EF4DE5">
        <w:rPr>
          <w:rFonts w:ascii="Arial" w:hAnsi="Arial" w:cs="Arial"/>
        </w:rPr>
        <w:t>Escrito libre en idioma español en el que se documente el uso que se dará al RPAS para el Levantamiento de Información Geográfica, proporcionando el detalle de las operaciones a realizar;</w:t>
      </w:r>
    </w:p>
    <w:p w14:paraId="2DC412CD" w14:textId="103B0F86" w:rsidR="00AB6486" w:rsidRPr="00EF4DE5" w:rsidRDefault="00AB6486" w:rsidP="002F7161">
      <w:pPr>
        <w:ind w:left="1701" w:hanging="567"/>
        <w:jc w:val="both"/>
        <w:rPr>
          <w:rFonts w:ascii="Arial" w:hAnsi="Arial" w:cs="Arial"/>
        </w:rPr>
      </w:pPr>
      <w:r w:rsidRPr="00EF4DE5">
        <w:rPr>
          <w:rFonts w:ascii="Arial" w:hAnsi="Arial" w:cs="Arial"/>
        </w:rPr>
        <w:t>2.</w:t>
      </w:r>
      <w:r w:rsidRPr="00EF4DE5">
        <w:rPr>
          <w:rFonts w:ascii="Arial" w:hAnsi="Arial" w:cs="Arial"/>
        </w:rPr>
        <w:tab/>
      </w:r>
      <w:r w:rsidR="006E0E7B" w:rsidRPr="00EF4DE5">
        <w:rPr>
          <w:rFonts w:ascii="Arial" w:hAnsi="Arial" w:cs="Arial"/>
        </w:rPr>
        <w:t>Registro del RPAS ante la autoridad de aviación civil del país del que procede la solicitud de autorización;</w:t>
      </w:r>
    </w:p>
    <w:p w14:paraId="5611FAF8" w14:textId="6B73B3F2" w:rsidR="00AB6486" w:rsidRPr="00EF4DE5" w:rsidRDefault="00AB6486" w:rsidP="002F7161">
      <w:pPr>
        <w:ind w:left="1701" w:hanging="567"/>
        <w:jc w:val="both"/>
        <w:rPr>
          <w:rFonts w:ascii="Arial" w:hAnsi="Arial" w:cs="Arial"/>
        </w:rPr>
      </w:pPr>
      <w:r w:rsidRPr="00EF4DE5">
        <w:rPr>
          <w:rFonts w:ascii="Arial" w:hAnsi="Arial" w:cs="Arial"/>
        </w:rPr>
        <w:t>3.</w:t>
      </w:r>
      <w:r w:rsidRPr="00EF4DE5">
        <w:rPr>
          <w:rFonts w:ascii="Arial" w:hAnsi="Arial" w:cs="Arial"/>
        </w:rPr>
        <w:tab/>
      </w:r>
      <w:r w:rsidR="006E0E7B" w:rsidRPr="00EF4DE5">
        <w:rPr>
          <w:rFonts w:ascii="Arial" w:hAnsi="Arial" w:cs="Arial"/>
        </w:rPr>
        <w:t>Identificación vigente del piloto del RPAS del país del que procede la solicitud de autorización, y</w:t>
      </w:r>
    </w:p>
    <w:p w14:paraId="0AD5D44A" w14:textId="7C274762" w:rsidR="00AB6486" w:rsidRPr="00EF4DE5" w:rsidRDefault="00AB6486" w:rsidP="002F7161">
      <w:pPr>
        <w:ind w:left="1701" w:hanging="567"/>
        <w:jc w:val="both"/>
        <w:rPr>
          <w:rFonts w:ascii="Arial" w:hAnsi="Arial" w:cs="Arial"/>
        </w:rPr>
      </w:pPr>
      <w:r w:rsidRPr="00EF4DE5">
        <w:rPr>
          <w:rFonts w:ascii="Arial" w:hAnsi="Arial" w:cs="Arial"/>
        </w:rPr>
        <w:t>4.</w:t>
      </w:r>
      <w:r w:rsidRPr="00EF4DE5">
        <w:rPr>
          <w:rFonts w:ascii="Arial" w:hAnsi="Arial" w:cs="Arial"/>
        </w:rPr>
        <w:tab/>
      </w:r>
      <w:r w:rsidR="006E0E7B" w:rsidRPr="00EF4DE5">
        <w:rPr>
          <w:rFonts w:ascii="Arial" w:hAnsi="Arial" w:cs="Arial"/>
        </w:rPr>
        <w:t>Licencia del piloto del RPAS vigente emitida por la autoridad de aviación civil del país del que procede la solicitud de autorización.</w:t>
      </w:r>
    </w:p>
    <w:p w14:paraId="5AEB3CCE" w14:textId="7678DECC" w:rsidR="00AB6486" w:rsidRDefault="00AB6486" w:rsidP="00410391">
      <w:pPr>
        <w:ind w:left="1134"/>
        <w:jc w:val="both"/>
        <w:rPr>
          <w:rFonts w:ascii="Arial" w:hAnsi="Arial" w:cs="Arial"/>
        </w:rPr>
      </w:pPr>
      <w:r w:rsidRPr="00AB6486">
        <w:rPr>
          <w:rFonts w:ascii="Arial" w:hAnsi="Arial" w:cs="Arial"/>
        </w:rPr>
        <w:t xml:space="preserve">Para un RPAS </w:t>
      </w:r>
      <w:r w:rsidR="00410391">
        <w:rPr>
          <w:rFonts w:ascii="Arial" w:hAnsi="Arial" w:cs="Arial"/>
        </w:rPr>
        <w:t xml:space="preserve">con peso </w:t>
      </w:r>
      <w:r w:rsidRPr="00AB6486">
        <w:rPr>
          <w:rFonts w:ascii="Arial" w:hAnsi="Arial" w:cs="Arial"/>
        </w:rPr>
        <w:t>mayor a 25 kilogramos, se presentará la documentación equivalente a la señalada en la fracción I, inciso g.3 del artículo</w:t>
      </w:r>
      <w:r w:rsidR="00410391">
        <w:rPr>
          <w:rFonts w:ascii="Arial" w:hAnsi="Arial" w:cs="Arial"/>
        </w:rPr>
        <w:t xml:space="preserve"> 12 de la Norma</w:t>
      </w:r>
      <w:r w:rsidRPr="00AB6486">
        <w:rPr>
          <w:rFonts w:ascii="Arial" w:hAnsi="Arial" w:cs="Arial"/>
        </w:rPr>
        <w:t>.</w:t>
      </w:r>
    </w:p>
    <w:p w14:paraId="20D77DDA" w14:textId="77777777" w:rsidR="005E2D51" w:rsidRPr="005E2D51" w:rsidRDefault="005E2D51" w:rsidP="00B9088C">
      <w:pPr>
        <w:spacing w:after="0" w:line="240" w:lineRule="auto"/>
        <w:ind w:left="1134" w:hanging="425"/>
        <w:jc w:val="both"/>
        <w:rPr>
          <w:rFonts w:ascii="Arial" w:hAnsi="Arial" w:cs="Arial"/>
        </w:rPr>
      </w:pPr>
    </w:p>
    <w:p w14:paraId="5B743AD9" w14:textId="6E6CFAF3" w:rsidR="006A12CC" w:rsidRDefault="006E0E7B" w:rsidP="00B9088C">
      <w:pPr>
        <w:spacing w:after="0" w:line="240" w:lineRule="auto"/>
        <w:ind w:left="1134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>VII</w:t>
      </w:r>
      <w:r w:rsidR="007A027C">
        <w:rPr>
          <w:rFonts w:ascii="Arial" w:hAnsi="Arial" w:cs="Arial"/>
        </w:rPr>
        <w:t>.</w:t>
      </w:r>
      <w:r w:rsidR="005E2D51" w:rsidRPr="005E2D51">
        <w:rPr>
          <w:rFonts w:ascii="Arial" w:hAnsi="Arial" w:cs="Arial"/>
        </w:rPr>
        <w:tab/>
      </w:r>
      <w:r w:rsidR="005E2D51" w:rsidRPr="00677988">
        <w:rPr>
          <w:rFonts w:ascii="Arial" w:hAnsi="Arial" w:cs="Arial"/>
        </w:rPr>
        <w:t>Formato de manifiesto para Personas Solicitantes de autorización para realizar Levantamientos Aéreos o Levantamientos de Información Geográfica en el Territorio Nacional debidamente llenado y firmado por la Persona Solicitante.</w:t>
      </w:r>
    </w:p>
    <w:p w14:paraId="477DE36E" w14:textId="77777777" w:rsidR="00FE2542" w:rsidRPr="00677988" w:rsidRDefault="00FE2542" w:rsidP="00B9088C">
      <w:pPr>
        <w:spacing w:after="0" w:line="240" w:lineRule="auto"/>
        <w:ind w:left="1134" w:hanging="425"/>
        <w:jc w:val="both"/>
        <w:rPr>
          <w:rFonts w:ascii="Arial" w:hAnsi="Arial" w:cs="Arial"/>
        </w:rPr>
      </w:pPr>
    </w:p>
    <w:p w14:paraId="4098F1EF" w14:textId="297BA0AE" w:rsidR="00FE2542" w:rsidRPr="00627F16" w:rsidRDefault="00FE2542" w:rsidP="00B9088C">
      <w:pPr>
        <w:spacing w:after="0" w:line="240" w:lineRule="auto"/>
        <w:ind w:left="709"/>
        <w:jc w:val="both"/>
        <w:rPr>
          <w:rFonts w:ascii="Arial" w:hAnsi="Arial" w:cs="Arial"/>
        </w:rPr>
      </w:pPr>
      <w:r w:rsidRPr="009B43EB">
        <w:rPr>
          <w:rFonts w:ascii="Arial" w:hAnsi="Arial" w:cs="Arial"/>
        </w:rPr>
        <w:t>Adicionalmente, cuando en el levantamiento de Información Geográfica participen ciudadanos mexicanos se proporcionará su identificación oficial vigente, señalando el motivo de su participación</w:t>
      </w:r>
      <w:r w:rsidR="009B43EB">
        <w:rPr>
          <w:rFonts w:ascii="Arial" w:hAnsi="Arial" w:cs="Arial"/>
        </w:rPr>
        <w:t>.</w:t>
      </w:r>
    </w:p>
    <w:p w14:paraId="20292F63" w14:textId="670BA415" w:rsidR="006A12CC" w:rsidRPr="00627F16" w:rsidRDefault="006A12CC" w:rsidP="00B9088C">
      <w:pPr>
        <w:spacing w:after="0" w:line="240" w:lineRule="auto"/>
        <w:ind w:left="1134" w:hanging="425"/>
        <w:jc w:val="both"/>
        <w:rPr>
          <w:rFonts w:ascii="Arial" w:hAnsi="Arial" w:cs="Arial"/>
        </w:rPr>
      </w:pPr>
    </w:p>
    <w:p w14:paraId="01CE53AA" w14:textId="58539021" w:rsidR="002F3DAC" w:rsidRPr="00627F16" w:rsidRDefault="002F3DAC" w:rsidP="0064009C">
      <w:pPr>
        <w:jc w:val="center"/>
        <w:rPr>
          <w:rFonts w:ascii="Arial" w:hAnsi="Arial" w:cs="Arial"/>
          <w:b/>
          <w:bCs/>
          <w:sz w:val="23"/>
          <w:szCs w:val="23"/>
        </w:rPr>
      </w:pPr>
      <w:r w:rsidRPr="00627F16">
        <w:rPr>
          <w:rFonts w:ascii="Arial" w:hAnsi="Arial" w:cs="Arial"/>
          <w:b/>
          <w:bCs/>
          <w:sz w:val="23"/>
          <w:szCs w:val="23"/>
        </w:rPr>
        <w:br w:type="page"/>
      </w:r>
    </w:p>
    <w:p w14:paraId="0432CB5E" w14:textId="77777777" w:rsidR="00D049D8" w:rsidRDefault="00D049D8" w:rsidP="00D049D8">
      <w:pPr>
        <w:spacing w:after="0"/>
        <w:jc w:val="center"/>
        <w:rPr>
          <w:rFonts w:ascii="Arial" w:hAnsi="Arial" w:cs="Arial"/>
          <w:b/>
          <w:bCs/>
          <w:sz w:val="28"/>
          <w:szCs w:val="28"/>
        </w:rPr>
      </w:pPr>
      <w:r w:rsidRPr="00703537">
        <w:rPr>
          <w:rFonts w:ascii="Arial" w:hAnsi="Arial" w:cs="Arial"/>
          <w:b/>
          <w:bCs/>
          <w:sz w:val="28"/>
          <w:szCs w:val="28"/>
        </w:rPr>
        <w:lastRenderedPageBreak/>
        <w:t>CONSIDERACIONES GENERALES</w:t>
      </w:r>
    </w:p>
    <w:p w14:paraId="2BB090F1" w14:textId="77777777" w:rsidR="00D049D8" w:rsidRDefault="00D049D8" w:rsidP="00D049D8">
      <w:pPr>
        <w:pStyle w:val="Prrafodelista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703537">
        <w:rPr>
          <w:rFonts w:ascii="Arial" w:hAnsi="Arial" w:cs="Arial"/>
          <w:noProof/>
          <w:szCs w:val="20"/>
        </w:rPr>
        <mc:AlternateContent>
          <mc:Choice Requires="wps">
            <w:drawing>
              <wp:anchor distT="0" distB="0" distL="114300" distR="114300" simplePos="0" relativeHeight="252412928" behindDoc="1" locked="0" layoutInCell="1" allowOverlap="1" wp14:anchorId="18BDCC55" wp14:editId="4454A5AE">
                <wp:simplePos x="0" y="0"/>
                <wp:positionH relativeFrom="column">
                  <wp:posOffset>-67586</wp:posOffset>
                </wp:positionH>
                <wp:positionV relativeFrom="paragraph">
                  <wp:posOffset>109054</wp:posOffset>
                </wp:positionV>
                <wp:extent cx="7058025" cy="954157"/>
                <wp:effectExtent l="0" t="0" r="47625" b="55880"/>
                <wp:wrapNone/>
                <wp:docPr id="8" name="AutoShape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58025" cy="954157"/>
                        </a:xfrm>
                        <a:prstGeom prst="roundRect">
                          <a:avLst>
                            <a:gd name="adj" fmla="val 12014"/>
                          </a:avLst>
                        </a:prstGeom>
                        <a:solidFill>
                          <a:sysClr val="window" lastClr="FFFFFF">
                            <a:lumMod val="95000"/>
                            <a:lumOff val="0"/>
                          </a:sysClr>
                        </a:solidFill>
                        <a:ln w="12700">
                          <a:solidFill>
                            <a:sysClr val="windowText" lastClr="000000">
                              <a:lumMod val="60000"/>
                              <a:lumOff val="40000"/>
                            </a:sys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ysClr val="window" lastClr="FFFFFF">
                              <a:lumMod val="50000"/>
                              <a:lumOff val="0"/>
                              <a:alpha val="50000"/>
                            </a:sys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oundrect w14:anchorId="6FFB3DB1" id="AutoShape 56" o:spid="_x0000_s1026" style="position:absolute;margin-left:-5.3pt;margin-top:8.6pt;width:555.75pt;height:75.15pt;z-index:-250903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787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" fillcolor="#f2f2f2" strokecolor="#666" strokeweight="1pt">
                <v:shadow on="t" color="#7f7f7f" opacity=".5" offset="1pt"/>
              </v:roundrect>
            </w:pict>
          </mc:Fallback>
        </mc:AlternateContent>
      </w:r>
    </w:p>
    <w:p w14:paraId="2FB54571" w14:textId="77777777" w:rsidR="00D049D8" w:rsidRPr="00683EF3" w:rsidRDefault="00D049D8" w:rsidP="00D049D8">
      <w:pPr>
        <w:pStyle w:val="Prrafodelista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A90D54">
        <w:rPr>
          <w:rFonts w:ascii="Arial" w:hAnsi="Arial" w:cs="Arial"/>
          <w:b/>
          <w:bCs/>
          <w:sz w:val="28"/>
          <w:szCs w:val="28"/>
        </w:rPr>
        <w:t xml:space="preserve">Datos de contacto </w:t>
      </w:r>
      <w:r>
        <w:rPr>
          <w:rFonts w:ascii="Arial" w:hAnsi="Arial" w:cs="Arial"/>
          <w:b/>
          <w:bCs/>
          <w:sz w:val="28"/>
          <w:szCs w:val="28"/>
        </w:rPr>
        <w:t xml:space="preserve">del área técnica de apoyo </w:t>
      </w:r>
      <w:r w:rsidRPr="00A90D54">
        <w:rPr>
          <w:rFonts w:ascii="Arial" w:hAnsi="Arial" w:cs="Arial"/>
          <w:b/>
          <w:bCs/>
          <w:sz w:val="28"/>
          <w:szCs w:val="28"/>
        </w:rPr>
        <w:t>para asesoría o aclaraciones</w:t>
      </w:r>
    </w:p>
    <w:p w14:paraId="5835DC5C" w14:textId="77777777" w:rsidR="00D049D8" w:rsidRDefault="00D049D8" w:rsidP="00D049D8">
      <w:pPr>
        <w:pStyle w:val="Prrafodelista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14:paraId="2553AD3C" w14:textId="1F296B27" w:rsidR="00D049D8" w:rsidRDefault="00D049D8" w:rsidP="00D049D8">
      <w:pPr>
        <w:pStyle w:val="Prrafodelista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</w:rPr>
      </w:pPr>
      <w:r>
        <w:rPr>
          <w:rFonts w:ascii="Arial" w:hAnsi="Arial" w:cs="Arial"/>
        </w:rPr>
        <w:t>Servidores públicos: Ing. José A</w:t>
      </w:r>
      <w:r w:rsidR="00544931">
        <w:rPr>
          <w:rFonts w:ascii="Arial" w:hAnsi="Arial" w:cs="Arial"/>
        </w:rPr>
        <w:t>r</w:t>
      </w:r>
      <w:r>
        <w:rPr>
          <w:rFonts w:ascii="Arial" w:hAnsi="Arial" w:cs="Arial"/>
        </w:rPr>
        <w:t xml:space="preserve">turo Sánchez </w:t>
      </w:r>
      <w:proofErr w:type="gramStart"/>
      <w:r>
        <w:rPr>
          <w:rFonts w:ascii="Arial" w:hAnsi="Arial" w:cs="Arial"/>
        </w:rPr>
        <w:t xml:space="preserve">Monterrubio </w:t>
      </w:r>
      <w:r w:rsidR="003D47A0">
        <w:rPr>
          <w:rFonts w:ascii="Arial" w:hAnsi="Arial" w:cs="Arial"/>
        </w:rPr>
        <w:t xml:space="preserve"> y</w:t>
      </w:r>
      <w:proofErr w:type="gramEnd"/>
      <w:r w:rsidR="003D47A0">
        <w:rPr>
          <w:rFonts w:ascii="Arial" w:hAnsi="Arial" w:cs="Arial"/>
        </w:rPr>
        <w:t xml:space="preserve"> el</w:t>
      </w:r>
      <w:r>
        <w:rPr>
          <w:rFonts w:ascii="Arial" w:hAnsi="Arial" w:cs="Arial"/>
        </w:rPr>
        <w:t xml:space="preserve"> Ing. Jorge Perales Romo</w:t>
      </w:r>
    </w:p>
    <w:p w14:paraId="16299B49" w14:textId="77777777" w:rsidR="00D049D8" w:rsidRPr="00683EF3" w:rsidRDefault="00D049D8" w:rsidP="00D049D8">
      <w:pPr>
        <w:pStyle w:val="Prrafodelista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A90D54">
        <w:rPr>
          <w:rFonts w:ascii="Arial" w:hAnsi="Arial" w:cs="Arial"/>
        </w:rPr>
        <w:t>Correos electrónicos:</w:t>
      </w:r>
      <w:r w:rsidRPr="00683EF3">
        <w:rPr>
          <w:rFonts w:ascii="Arial" w:hAnsi="Arial" w:cs="Arial"/>
          <w:sz w:val="24"/>
          <w:szCs w:val="24"/>
        </w:rPr>
        <w:t xml:space="preserve"> </w:t>
      </w:r>
      <w:hyperlink r:id="rId9" w:history="1">
        <w:r w:rsidRPr="00DD2232">
          <w:rPr>
            <w:rStyle w:val="Hipervnculo"/>
            <w:rFonts w:ascii="Arial" w:hAnsi="Arial" w:cs="Arial"/>
          </w:rPr>
          <w:t>arturo.monterrubio@inegi.org.mx</w:t>
        </w:r>
      </w:hyperlink>
      <w:r w:rsidRPr="00627F16">
        <w:rPr>
          <w:rStyle w:val="Hipervnculo"/>
          <w:rFonts w:ascii="Arial" w:hAnsi="Arial" w:cs="Arial"/>
          <w:color w:val="000000" w:themeColor="text1"/>
          <w:u w:val="none"/>
        </w:rPr>
        <w:t xml:space="preserve"> y</w:t>
      </w:r>
      <w:r w:rsidRPr="00627F16">
        <w:rPr>
          <w:rStyle w:val="Hipervnculo"/>
          <w:rFonts w:ascii="Arial" w:hAnsi="Arial" w:cs="Arial"/>
        </w:rPr>
        <w:t xml:space="preserve"> </w:t>
      </w:r>
      <w:hyperlink r:id="rId10" w:history="1">
        <w:r w:rsidRPr="00627F16">
          <w:rPr>
            <w:rStyle w:val="Hipervnculo"/>
            <w:rFonts w:ascii="Arial" w:hAnsi="Arial" w:cs="Arial"/>
          </w:rPr>
          <w:t>jorge.perales@inegi.org.mx</w:t>
        </w:r>
      </w:hyperlink>
    </w:p>
    <w:p w14:paraId="5536F3BE" w14:textId="18C987CB" w:rsidR="00D049D8" w:rsidRPr="00A90D54" w:rsidRDefault="00D049D8" w:rsidP="00D049D8">
      <w:pPr>
        <w:pStyle w:val="Prrafodelista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</w:rPr>
      </w:pPr>
      <w:r w:rsidRPr="00A90D54">
        <w:rPr>
          <w:rFonts w:ascii="Arial" w:hAnsi="Arial" w:cs="Arial"/>
        </w:rPr>
        <w:t>Teléfono en la Ciudad de Aguascalientes, Aguascalientes: 499 910 53 00, ext</w:t>
      </w:r>
      <w:r>
        <w:rPr>
          <w:rFonts w:ascii="Arial" w:hAnsi="Arial" w:cs="Arial"/>
        </w:rPr>
        <w:t>ensiones</w:t>
      </w:r>
      <w:r w:rsidRPr="00A90D54">
        <w:rPr>
          <w:rFonts w:ascii="Arial" w:hAnsi="Arial" w:cs="Arial"/>
        </w:rPr>
        <w:t xml:space="preserve"> </w:t>
      </w:r>
      <w:r w:rsidR="00BE0A67">
        <w:rPr>
          <w:rFonts w:ascii="Arial" w:hAnsi="Arial" w:cs="Arial"/>
        </w:rPr>
        <w:t>31</w:t>
      </w:r>
      <w:r w:rsidRPr="00A90D54">
        <w:rPr>
          <w:rFonts w:ascii="Arial" w:hAnsi="Arial" w:cs="Arial"/>
        </w:rPr>
        <w:t xml:space="preserve">1446 y </w:t>
      </w:r>
      <w:r w:rsidR="00BE0A67">
        <w:rPr>
          <w:rFonts w:ascii="Arial" w:hAnsi="Arial" w:cs="Arial"/>
        </w:rPr>
        <w:t>31</w:t>
      </w:r>
      <w:r w:rsidRPr="00A90D54">
        <w:rPr>
          <w:rFonts w:ascii="Arial" w:hAnsi="Arial" w:cs="Arial"/>
        </w:rPr>
        <w:t>1435.</w:t>
      </w:r>
    </w:p>
    <w:p w14:paraId="3831B104" w14:textId="77777777" w:rsidR="00D049D8" w:rsidRDefault="00D049D8" w:rsidP="00D049D8">
      <w:pPr>
        <w:pStyle w:val="Prrafodelista"/>
        <w:autoSpaceDE w:val="0"/>
        <w:autoSpaceDN w:val="0"/>
        <w:adjustRightInd w:val="0"/>
        <w:spacing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703537">
        <w:rPr>
          <w:rFonts w:ascii="Arial" w:hAnsi="Arial" w:cs="Arial"/>
          <w:noProof/>
          <w:sz w:val="16"/>
          <w:szCs w:val="20"/>
        </w:rPr>
        <mc:AlternateContent>
          <mc:Choice Requires="wps">
            <w:drawing>
              <wp:anchor distT="0" distB="0" distL="114300" distR="114300" simplePos="0" relativeHeight="252417024" behindDoc="1" locked="0" layoutInCell="1" allowOverlap="1" wp14:anchorId="7E64E504" wp14:editId="7FB2BE5D">
                <wp:simplePos x="0" y="0"/>
                <wp:positionH relativeFrom="margin">
                  <wp:posOffset>-66675</wp:posOffset>
                </wp:positionH>
                <wp:positionV relativeFrom="paragraph">
                  <wp:posOffset>161621</wp:posOffset>
                </wp:positionV>
                <wp:extent cx="7089140" cy="1066800"/>
                <wp:effectExtent l="0" t="0" r="35560" b="57150"/>
                <wp:wrapNone/>
                <wp:docPr id="143" name="AutoShape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89140" cy="1066800"/>
                        </a:xfrm>
                        <a:prstGeom prst="roundRect">
                          <a:avLst>
                            <a:gd name="adj" fmla="val 6893"/>
                          </a:avLst>
                        </a:prstGeom>
                        <a:solidFill>
                          <a:sysClr val="window" lastClr="FFFFFF">
                            <a:lumMod val="95000"/>
                            <a:lumOff val="0"/>
                          </a:sysClr>
                        </a:solidFill>
                        <a:ln w="12700">
                          <a:solidFill>
                            <a:sysClr val="windowText" lastClr="000000">
                              <a:lumMod val="60000"/>
                              <a:lumOff val="40000"/>
                            </a:sys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ysClr val="window" lastClr="FFFFFF">
                              <a:lumMod val="50000"/>
                              <a:lumOff val="0"/>
                              <a:alpha val="50000"/>
                            </a:sys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oundrect w14:anchorId="79744BB3" id="AutoShape 54" o:spid="_x0000_s1026" style="position:absolute;margin-left:-5.25pt;margin-top:12.75pt;width:558.2pt;height:84pt;z-index:-250899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451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" fillcolor="#f2f2f2" strokecolor="#666" strokeweight="1pt">
                <v:shadow on="t" color="#7f7f7f" opacity=".5" offset="1pt"/>
                <w10:wrap anchorx="margin"/>
              </v:roundrect>
            </w:pict>
          </mc:Fallback>
        </mc:AlternateContent>
      </w:r>
    </w:p>
    <w:p w14:paraId="6560BCFE" w14:textId="77777777" w:rsidR="00D049D8" w:rsidRPr="00703537" w:rsidRDefault="00D049D8" w:rsidP="00D049D8">
      <w:pPr>
        <w:pStyle w:val="Prrafodelista"/>
        <w:autoSpaceDE w:val="0"/>
        <w:autoSpaceDN w:val="0"/>
        <w:adjustRightInd w:val="0"/>
        <w:spacing w:after="0" w:line="240" w:lineRule="auto"/>
        <w:ind w:left="426"/>
        <w:jc w:val="both"/>
        <w:rPr>
          <w:rFonts w:ascii="Arial" w:hAnsi="Arial" w:cs="Arial"/>
          <w:b/>
          <w:bCs/>
          <w:sz w:val="28"/>
          <w:szCs w:val="28"/>
        </w:rPr>
      </w:pPr>
      <w:r w:rsidRPr="00703537">
        <w:rPr>
          <w:rFonts w:ascii="Arial" w:hAnsi="Arial" w:cs="Arial"/>
          <w:b/>
          <w:bCs/>
          <w:sz w:val="28"/>
          <w:szCs w:val="28"/>
        </w:rPr>
        <w:t>Fundamento jurídico administrativo</w:t>
      </w:r>
    </w:p>
    <w:p w14:paraId="4B3F549C" w14:textId="77777777" w:rsidR="00D049D8" w:rsidRPr="00703537" w:rsidRDefault="00D049D8" w:rsidP="00D049D8">
      <w:pPr>
        <w:widowControl w:val="0"/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sz w:val="10"/>
          <w:szCs w:val="10"/>
        </w:rPr>
      </w:pPr>
    </w:p>
    <w:p w14:paraId="579DB392" w14:textId="77777777" w:rsidR="00D049D8" w:rsidRPr="00703537" w:rsidRDefault="00D049D8" w:rsidP="00D049D8">
      <w:pPr>
        <w:pStyle w:val="Prrafodelista"/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ind w:left="426" w:hanging="426"/>
        <w:rPr>
          <w:rFonts w:ascii="Arial" w:hAnsi="Arial" w:cs="Arial"/>
        </w:rPr>
      </w:pPr>
      <w:r w:rsidRPr="00703537">
        <w:rPr>
          <w:rFonts w:ascii="Arial" w:hAnsi="Arial" w:cs="Arial"/>
        </w:rPr>
        <w:t>Artículo 60 y 61 de la Ley del Sistema Nacional de Información Estadística y Geográfica.</w:t>
      </w:r>
    </w:p>
    <w:p w14:paraId="57FECC24" w14:textId="77777777" w:rsidR="00D049D8" w:rsidRPr="00703537" w:rsidRDefault="00D049D8" w:rsidP="00D049D8">
      <w:pPr>
        <w:pStyle w:val="Prrafodelista"/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ind w:left="426" w:hanging="426"/>
        <w:rPr>
          <w:rFonts w:ascii="Arial" w:hAnsi="Arial" w:cs="Arial"/>
        </w:rPr>
      </w:pPr>
      <w:r w:rsidRPr="00703537">
        <w:rPr>
          <w:rFonts w:ascii="Arial" w:hAnsi="Arial" w:cs="Arial"/>
        </w:rPr>
        <w:t>Artículo 24, Fracciones VIII y IX del Reglamento Interior del INEGI.</w:t>
      </w:r>
    </w:p>
    <w:p w14:paraId="64EA74B1" w14:textId="3121BDF9" w:rsidR="00D049D8" w:rsidRPr="00703537" w:rsidRDefault="00D049D8" w:rsidP="00D049D8">
      <w:pPr>
        <w:pStyle w:val="Prrafodelista"/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ind w:left="426" w:hanging="426"/>
        <w:rPr>
          <w:rFonts w:ascii="Arial" w:hAnsi="Arial" w:cs="Arial"/>
        </w:rPr>
      </w:pPr>
      <w:r w:rsidRPr="00627F16">
        <w:rPr>
          <w:rFonts w:ascii="Arial" w:hAnsi="Arial" w:cs="Arial"/>
        </w:rPr>
        <w:t xml:space="preserve">Norma para la </w:t>
      </w:r>
      <w:r w:rsidR="002A624C">
        <w:rPr>
          <w:rFonts w:ascii="Arial" w:hAnsi="Arial" w:cs="Arial"/>
        </w:rPr>
        <w:t>A</w:t>
      </w:r>
      <w:r w:rsidRPr="00627F16">
        <w:rPr>
          <w:rFonts w:ascii="Arial" w:hAnsi="Arial" w:cs="Arial"/>
        </w:rPr>
        <w:t xml:space="preserve">utorización de </w:t>
      </w:r>
      <w:r>
        <w:rPr>
          <w:rFonts w:ascii="Arial" w:hAnsi="Arial" w:cs="Arial"/>
        </w:rPr>
        <w:t>L</w:t>
      </w:r>
      <w:r w:rsidRPr="00627F16">
        <w:rPr>
          <w:rFonts w:ascii="Arial" w:hAnsi="Arial" w:cs="Arial"/>
        </w:rPr>
        <w:t xml:space="preserve">evantamientos </w:t>
      </w:r>
      <w:r>
        <w:rPr>
          <w:rFonts w:ascii="Arial" w:hAnsi="Arial" w:cs="Arial"/>
        </w:rPr>
        <w:t>A</w:t>
      </w:r>
      <w:r w:rsidRPr="00627F16">
        <w:rPr>
          <w:rFonts w:ascii="Arial" w:hAnsi="Arial" w:cs="Arial"/>
        </w:rPr>
        <w:t xml:space="preserve">éreos y </w:t>
      </w:r>
      <w:r>
        <w:rPr>
          <w:rFonts w:ascii="Arial" w:hAnsi="Arial" w:cs="Arial"/>
        </w:rPr>
        <w:t>Levantamien</w:t>
      </w:r>
      <w:r w:rsidRPr="00115876">
        <w:rPr>
          <w:rFonts w:ascii="Arial" w:hAnsi="Arial" w:cs="Arial"/>
        </w:rPr>
        <w:t xml:space="preserve">tos de </w:t>
      </w:r>
      <w:r>
        <w:rPr>
          <w:rFonts w:ascii="Arial" w:hAnsi="Arial" w:cs="Arial"/>
        </w:rPr>
        <w:t xml:space="preserve">Información Geográfica </w:t>
      </w:r>
      <w:r w:rsidRPr="00115876">
        <w:rPr>
          <w:rFonts w:ascii="Arial" w:hAnsi="Arial" w:cs="Arial"/>
        </w:rPr>
        <w:t xml:space="preserve">en el </w:t>
      </w:r>
      <w:r>
        <w:rPr>
          <w:rFonts w:ascii="Arial" w:hAnsi="Arial" w:cs="Arial"/>
        </w:rPr>
        <w:t>T</w:t>
      </w:r>
      <w:r w:rsidRPr="00115876">
        <w:rPr>
          <w:rFonts w:ascii="Arial" w:hAnsi="Arial" w:cs="Arial"/>
        </w:rPr>
        <w:t xml:space="preserve">erritorio </w:t>
      </w:r>
      <w:r>
        <w:rPr>
          <w:rFonts w:ascii="Arial" w:hAnsi="Arial" w:cs="Arial"/>
        </w:rPr>
        <w:t>N</w:t>
      </w:r>
      <w:r w:rsidRPr="00115876">
        <w:rPr>
          <w:rFonts w:ascii="Arial" w:hAnsi="Arial" w:cs="Arial"/>
        </w:rPr>
        <w:t>acional.</w:t>
      </w:r>
      <w:r w:rsidRPr="00703537">
        <w:rPr>
          <w:rFonts w:ascii="Arial" w:hAnsi="Arial" w:cs="Arial"/>
        </w:rPr>
        <w:t xml:space="preserve"> </w:t>
      </w:r>
    </w:p>
    <w:p w14:paraId="118B8E8F" w14:textId="431A02BB" w:rsidR="00D049D8" w:rsidRPr="00703537" w:rsidRDefault="00D049D8" w:rsidP="00D049D8">
      <w:pPr>
        <w:widowControl w:val="0"/>
        <w:autoSpaceDE w:val="0"/>
        <w:autoSpaceDN w:val="0"/>
        <w:adjustRightInd w:val="0"/>
        <w:spacing w:after="0" w:line="240" w:lineRule="auto"/>
        <w:ind w:left="360" w:hanging="360"/>
        <w:rPr>
          <w:rFonts w:ascii="Arial" w:hAnsi="Arial" w:cs="Arial"/>
          <w:b/>
          <w:bCs/>
          <w:sz w:val="32"/>
          <w:szCs w:val="28"/>
        </w:rPr>
      </w:pPr>
    </w:p>
    <w:tbl>
      <w:tblPr>
        <w:tblStyle w:val="Tablaconcuadrcula"/>
        <w:tblW w:w="10882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95"/>
        <w:gridCol w:w="709"/>
        <w:gridCol w:w="4678"/>
      </w:tblGrid>
      <w:tr w:rsidR="00D049D8" w:rsidRPr="00703537" w14:paraId="7791BD32" w14:textId="77777777" w:rsidTr="00E15351">
        <w:tc>
          <w:tcPr>
            <w:tcW w:w="5495" w:type="dxa"/>
          </w:tcPr>
          <w:p w14:paraId="31E8B8C6" w14:textId="77777777" w:rsidR="00D049D8" w:rsidRPr="00703537" w:rsidRDefault="00D049D8" w:rsidP="00E15351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703537"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2414976" behindDoc="1" locked="0" layoutInCell="1" allowOverlap="1" wp14:anchorId="073DF5FE" wp14:editId="6F12BCA8">
                      <wp:simplePos x="0" y="0"/>
                      <wp:positionH relativeFrom="column">
                        <wp:posOffset>3536315</wp:posOffset>
                      </wp:positionH>
                      <wp:positionV relativeFrom="paragraph">
                        <wp:posOffset>-1271</wp:posOffset>
                      </wp:positionV>
                      <wp:extent cx="3468370" cy="1019175"/>
                      <wp:effectExtent l="0" t="0" r="36830" b="66675"/>
                      <wp:wrapNone/>
                      <wp:docPr id="7" name="AutoShape 5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68370" cy="1019175"/>
                              </a:xfrm>
                              <a:prstGeom prst="roundRect">
                                <a:avLst>
                                  <a:gd name="adj" fmla="val 12014"/>
                                </a:avLst>
                              </a:prstGeom>
                              <a:solidFill>
                                <a:sysClr val="window" lastClr="FFFFFF">
                                  <a:lumMod val="95000"/>
                                  <a:lumOff val="0"/>
                                </a:sysClr>
                              </a:solidFill>
                              <a:ln w="12700">
                                <a:solidFill>
                                  <a:sysClr val="windowText" lastClr="000000">
                                    <a:lumMod val="60000"/>
                                    <a:lumOff val="40000"/>
                                  </a:sys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ysClr val="window" lastClr="FFFFFF">
                                    <a:lumMod val="50000"/>
                                    <a:lumOff val="0"/>
                                    <a:alpha val="50000"/>
                                  </a:sys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      <w:pict>
                    <v:roundrect w14:anchorId="46D7EC46" id="AutoShape 59" o:spid="_x0000_s1026" style="position:absolute;margin-left:278.45pt;margin-top:-.1pt;width:273.1pt;height:80.25pt;z-index:-250901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787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" fillcolor="#f2f2f2" strokecolor="#666" strokeweight="1pt">
                      <v:shadow on="t" color="#7f7f7f" opacity=".5" offset="1pt"/>
                    </v:roundrect>
                  </w:pict>
                </mc:Fallback>
              </mc:AlternateContent>
            </w:r>
            <w:r w:rsidRPr="00703537"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2413952" behindDoc="1" locked="0" layoutInCell="1" allowOverlap="1" wp14:anchorId="3CDC5964" wp14:editId="6C5E1B94">
                      <wp:simplePos x="0" y="0"/>
                      <wp:positionH relativeFrom="column">
                        <wp:posOffset>-45085</wp:posOffset>
                      </wp:positionH>
                      <wp:positionV relativeFrom="paragraph">
                        <wp:posOffset>-1270</wp:posOffset>
                      </wp:positionV>
                      <wp:extent cx="3506470" cy="1028700"/>
                      <wp:effectExtent l="0" t="0" r="36830" b="57150"/>
                      <wp:wrapNone/>
                      <wp:docPr id="6" name="AutoShape 5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506470" cy="1028700"/>
                              </a:xfrm>
                              <a:prstGeom prst="roundRect">
                                <a:avLst>
                                  <a:gd name="adj" fmla="val 12014"/>
                                </a:avLst>
                              </a:prstGeom>
                              <a:solidFill>
                                <a:sysClr val="window" lastClr="FFFFFF">
                                  <a:lumMod val="95000"/>
                                  <a:lumOff val="0"/>
                                </a:sysClr>
                              </a:solidFill>
                              <a:ln w="12700">
                                <a:solidFill>
                                  <a:sysClr val="windowText" lastClr="000000">
                                    <a:lumMod val="60000"/>
                                    <a:lumOff val="40000"/>
                                  </a:sys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ysClr val="window" lastClr="FFFFFF">
                                    <a:lumMod val="50000"/>
                                    <a:lumOff val="0"/>
                                    <a:alpha val="50000"/>
                                  </a:sys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      <w:pict>
                    <v:roundrect w14:anchorId="498FCEEC" id="AutoShape 57" o:spid="_x0000_s1026" style="position:absolute;margin-left:-3.55pt;margin-top:-.1pt;width:276.1pt;height:81pt;z-index:-250902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787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" fillcolor="#f2f2f2" strokecolor="#666" strokeweight="1pt">
                      <v:shadow on="t" color="#7f7f7f" opacity=".5" offset="1pt"/>
                    </v:roundrect>
                  </w:pict>
                </mc:Fallback>
              </mc:AlternateContent>
            </w:r>
            <w:r w:rsidRPr="00703537">
              <w:rPr>
                <w:rFonts w:ascii="Arial" w:hAnsi="Arial" w:cs="Arial"/>
                <w:b/>
                <w:bCs/>
                <w:sz w:val="28"/>
                <w:szCs w:val="28"/>
              </w:rPr>
              <w:t>Números telefónicos para quejas:</w:t>
            </w:r>
          </w:p>
          <w:p w14:paraId="48055FF1" w14:textId="33B8262F" w:rsidR="00D049D8" w:rsidRPr="00703537" w:rsidRDefault="00D049D8" w:rsidP="00E153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Órgano Interno de Control </w:t>
            </w:r>
            <w:r w:rsidR="002A3514">
              <w:rPr>
                <w:rFonts w:ascii="Arial" w:hAnsi="Arial" w:cs="Arial"/>
              </w:rPr>
              <w:t xml:space="preserve">en </w:t>
            </w:r>
            <w:r w:rsidRPr="00703537">
              <w:rPr>
                <w:rFonts w:ascii="Arial" w:hAnsi="Arial" w:cs="Arial"/>
              </w:rPr>
              <w:t>el INEGI</w:t>
            </w:r>
          </w:p>
          <w:p w14:paraId="113E7C7E" w14:textId="77777777" w:rsidR="00D049D8" w:rsidRPr="00703537" w:rsidRDefault="00D049D8" w:rsidP="00E15351">
            <w:pPr>
              <w:jc w:val="center"/>
              <w:rPr>
                <w:rFonts w:ascii="Arial" w:hAnsi="Arial" w:cs="Arial"/>
              </w:rPr>
            </w:pPr>
            <w:r w:rsidRPr="00703537">
              <w:rPr>
                <w:rFonts w:ascii="Arial" w:hAnsi="Arial" w:cs="Arial"/>
              </w:rPr>
              <w:t xml:space="preserve">En </w:t>
            </w:r>
            <w:r>
              <w:rPr>
                <w:rFonts w:ascii="Arial" w:hAnsi="Arial" w:cs="Arial"/>
              </w:rPr>
              <w:t xml:space="preserve">la Ciudad de </w:t>
            </w:r>
            <w:r w:rsidRPr="00703537">
              <w:rPr>
                <w:rFonts w:ascii="Arial" w:hAnsi="Arial" w:cs="Arial"/>
              </w:rPr>
              <w:t>Aguascalientes</w:t>
            </w:r>
            <w:r>
              <w:rPr>
                <w:rFonts w:ascii="Arial" w:hAnsi="Arial" w:cs="Arial"/>
              </w:rPr>
              <w:t>:</w:t>
            </w:r>
            <w:r w:rsidRPr="00703537">
              <w:rPr>
                <w:rFonts w:ascii="Arial" w:hAnsi="Arial" w:cs="Arial"/>
              </w:rPr>
              <w:t xml:space="preserve"> 449 149 27 00</w:t>
            </w:r>
            <w:r>
              <w:rPr>
                <w:rFonts w:ascii="Arial" w:hAnsi="Arial" w:cs="Arial"/>
              </w:rPr>
              <w:t>,</w:t>
            </w:r>
            <w:r w:rsidRPr="00703537">
              <w:rPr>
                <w:rFonts w:ascii="Arial" w:hAnsi="Arial" w:cs="Arial"/>
              </w:rPr>
              <w:t xml:space="preserve"> ext</w:t>
            </w:r>
            <w:r>
              <w:rPr>
                <w:rFonts w:ascii="Arial" w:hAnsi="Arial" w:cs="Arial"/>
              </w:rPr>
              <w:t>ensión</w:t>
            </w:r>
            <w:r w:rsidRPr="00703537">
              <w:rPr>
                <w:rFonts w:ascii="Arial" w:hAnsi="Arial" w:cs="Arial"/>
              </w:rPr>
              <w:t xml:space="preserve"> 4676</w:t>
            </w:r>
          </w:p>
          <w:p w14:paraId="253A9C61" w14:textId="77777777" w:rsidR="00D049D8" w:rsidRDefault="00D049D8" w:rsidP="00E15351">
            <w:pPr>
              <w:jc w:val="center"/>
              <w:rPr>
                <w:rFonts w:ascii="Arial" w:hAnsi="Arial" w:cs="Arial"/>
              </w:rPr>
            </w:pPr>
            <w:r w:rsidRPr="00703537">
              <w:rPr>
                <w:rFonts w:ascii="Arial" w:hAnsi="Arial" w:cs="Arial"/>
              </w:rPr>
              <w:t>En la Ciudad de México</w:t>
            </w:r>
            <w:r>
              <w:rPr>
                <w:rFonts w:ascii="Arial" w:hAnsi="Arial" w:cs="Arial"/>
              </w:rPr>
              <w:t>:</w:t>
            </w:r>
            <w:r w:rsidRPr="00703537">
              <w:rPr>
                <w:rFonts w:ascii="Arial" w:hAnsi="Arial" w:cs="Arial"/>
              </w:rPr>
              <w:t xml:space="preserve"> 55 57 22 55 47 y </w:t>
            </w:r>
          </w:p>
          <w:p w14:paraId="548E0E54" w14:textId="77777777" w:rsidR="00D049D8" w:rsidRPr="00703537" w:rsidRDefault="00D049D8" w:rsidP="00E15351">
            <w:pPr>
              <w:jc w:val="center"/>
              <w:rPr>
                <w:rFonts w:ascii="Arial" w:hAnsi="Arial" w:cs="Arial"/>
              </w:rPr>
            </w:pPr>
            <w:r w:rsidRPr="00703537">
              <w:rPr>
                <w:rFonts w:ascii="Arial" w:hAnsi="Arial" w:cs="Arial"/>
              </w:rPr>
              <w:t>55 57 22 55 46</w:t>
            </w:r>
          </w:p>
        </w:tc>
        <w:tc>
          <w:tcPr>
            <w:tcW w:w="709" w:type="dxa"/>
          </w:tcPr>
          <w:p w14:paraId="68C8853B" w14:textId="77777777" w:rsidR="00D049D8" w:rsidRPr="00703537" w:rsidRDefault="00D049D8" w:rsidP="00E15351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4678" w:type="dxa"/>
          </w:tcPr>
          <w:p w14:paraId="6FAC04AB" w14:textId="77777777" w:rsidR="00D049D8" w:rsidRPr="00703537" w:rsidRDefault="00D049D8" w:rsidP="00E15351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703537">
              <w:rPr>
                <w:rFonts w:ascii="Arial" w:hAnsi="Arial" w:cs="Arial"/>
                <w:b/>
                <w:bCs/>
                <w:sz w:val="28"/>
                <w:szCs w:val="28"/>
              </w:rPr>
              <w:t>Sistema de atención telefónica del INEGI a la ciudadanía:</w:t>
            </w:r>
          </w:p>
          <w:p w14:paraId="353C04F7" w14:textId="77777777" w:rsidR="00D049D8" w:rsidRPr="00703537" w:rsidRDefault="00D049D8" w:rsidP="00E15351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  <w:p w14:paraId="5A97407C" w14:textId="77777777" w:rsidR="00D049D8" w:rsidRPr="00703537" w:rsidRDefault="00D049D8" w:rsidP="00E1535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Teléfono </w:t>
            </w:r>
            <w:r w:rsidRPr="00703537">
              <w:rPr>
                <w:rFonts w:ascii="Arial" w:hAnsi="Arial" w:cs="Arial"/>
              </w:rPr>
              <w:t>Nacional sin costo: 800 111 46 34</w:t>
            </w:r>
          </w:p>
        </w:tc>
      </w:tr>
    </w:tbl>
    <w:p w14:paraId="2D141370" w14:textId="4C959ED8" w:rsidR="00D049D8" w:rsidRDefault="00BF0434" w:rsidP="00D049D8">
      <w:pPr>
        <w:spacing w:after="0"/>
        <w:jc w:val="both"/>
        <w:rPr>
          <w:rFonts w:ascii="Arial" w:hAnsi="Arial" w:cs="Arial"/>
        </w:rPr>
      </w:pPr>
      <w:r w:rsidRPr="00703537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2416000" behindDoc="1" locked="0" layoutInCell="1" allowOverlap="1" wp14:anchorId="7154FD31" wp14:editId="05AD2DC3">
                <wp:simplePos x="0" y="0"/>
                <wp:positionH relativeFrom="margin">
                  <wp:posOffset>-66700</wp:posOffset>
                </wp:positionH>
                <wp:positionV relativeFrom="paragraph">
                  <wp:posOffset>175260</wp:posOffset>
                </wp:positionV>
                <wp:extent cx="7025640" cy="3554233"/>
                <wp:effectExtent l="0" t="0" r="41910" b="65405"/>
                <wp:wrapNone/>
                <wp:docPr id="13" name="AutoShape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25640" cy="3554233"/>
                        </a:xfrm>
                        <a:prstGeom prst="roundRect">
                          <a:avLst>
                            <a:gd name="adj" fmla="val 3245"/>
                          </a:avLst>
                        </a:prstGeom>
                        <a:solidFill>
                          <a:sysClr val="window" lastClr="FFFFFF">
                            <a:lumMod val="95000"/>
                            <a:lumOff val="0"/>
                          </a:sysClr>
                        </a:solidFill>
                        <a:ln w="12700">
                          <a:solidFill>
                            <a:sysClr val="windowText" lastClr="000000">
                              <a:lumMod val="60000"/>
                              <a:lumOff val="40000"/>
                            </a:sys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ysClr val="window" lastClr="FFFFFF">
                              <a:lumMod val="50000"/>
                              <a:lumOff val="0"/>
                              <a:alpha val="50000"/>
                            </a:sys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oundrect w14:anchorId="1C193B95" id="AutoShape 81" o:spid="_x0000_s1026" style="position:absolute;margin-left:-5.25pt;margin-top:13.8pt;width:553.2pt;height:279.85pt;z-index:-250900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2127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" fillcolor="#f2f2f2" strokecolor="#666" strokeweight="1pt">
                <v:shadow on="t" color="#7f7f7f" opacity=".5" offset="1pt"/>
                <w10:wrap anchorx="margin"/>
              </v:roundrect>
            </w:pict>
          </mc:Fallback>
        </mc:AlternateContent>
      </w:r>
    </w:p>
    <w:p w14:paraId="763A754B" w14:textId="73FCA465" w:rsidR="00D049D8" w:rsidRPr="00677988" w:rsidRDefault="00D049D8" w:rsidP="00D049D8">
      <w:pPr>
        <w:spacing w:before="240"/>
        <w:rPr>
          <w:rFonts w:ascii="Arial" w:hAnsi="Arial" w:cs="Arial"/>
          <w:b/>
          <w:bCs/>
          <w:sz w:val="28"/>
          <w:szCs w:val="28"/>
        </w:rPr>
      </w:pPr>
      <w:r w:rsidRPr="00677988">
        <w:rPr>
          <w:rFonts w:ascii="Arial" w:hAnsi="Arial" w:cs="Arial"/>
          <w:b/>
          <w:bCs/>
          <w:sz w:val="28"/>
          <w:szCs w:val="28"/>
        </w:rPr>
        <w:t xml:space="preserve">Entrega física de informes y </w:t>
      </w:r>
      <w:r w:rsidR="00035E25" w:rsidRPr="00677988">
        <w:rPr>
          <w:rFonts w:ascii="Arial" w:hAnsi="Arial" w:cs="Arial"/>
          <w:b/>
          <w:bCs/>
          <w:sz w:val="28"/>
          <w:szCs w:val="28"/>
        </w:rPr>
        <w:t xml:space="preserve">copia de las fotografías o imágenes y/o de la información obtenida </w:t>
      </w:r>
      <w:r w:rsidRPr="00677988">
        <w:rPr>
          <w:rFonts w:ascii="Arial" w:hAnsi="Arial" w:cs="Arial"/>
          <w:b/>
          <w:bCs/>
          <w:sz w:val="28"/>
          <w:szCs w:val="28"/>
        </w:rPr>
        <w:t>del levantamiento</w:t>
      </w:r>
    </w:p>
    <w:p w14:paraId="3BB2B4A2" w14:textId="2C466EDC" w:rsidR="00D049D8" w:rsidRPr="00677988" w:rsidRDefault="00D049D8" w:rsidP="00D049D8">
      <w:pPr>
        <w:widowControl w:val="0"/>
        <w:autoSpaceDE w:val="0"/>
        <w:autoSpaceDN w:val="0"/>
        <w:adjustRightInd w:val="0"/>
        <w:spacing w:after="0" w:line="3" w:lineRule="exact"/>
        <w:ind w:left="426" w:hanging="426"/>
        <w:jc w:val="both"/>
        <w:rPr>
          <w:rFonts w:ascii="Arial" w:hAnsi="Arial" w:cs="Arial"/>
        </w:rPr>
      </w:pPr>
    </w:p>
    <w:p w14:paraId="51C88464" w14:textId="1A7D6BBB" w:rsidR="00D049D8" w:rsidRPr="00237EC1" w:rsidRDefault="00035E25" w:rsidP="00D049D8">
      <w:pPr>
        <w:widowControl w:val="0"/>
        <w:numPr>
          <w:ilvl w:val="0"/>
          <w:numId w:val="8"/>
        </w:numPr>
        <w:overflowPunct w:val="0"/>
        <w:autoSpaceDE w:val="0"/>
        <w:autoSpaceDN w:val="0"/>
        <w:adjustRightInd w:val="0"/>
        <w:spacing w:line="260" w:lineRule="auto"/>
        <w:ind w:left="426" w:hanging="426"/>
        <w:jc w:val="both"/>
        <w:rPr>
          <w:rFonts w:ascii="Arial" w:hAnsi="Arial" w:cs="Arial"/>
        </w:rPr>
      </w:pPr>
      <w:bookmarkStart w:id="11" w:name="_Hlk130385013"/>
      <w:r w:rsidRPr="00677988">
        <w:rPr>
          <w:rFonts w:ascii="Arial" w:hAnsi="Arial" w:cs="Arial"/>
        </w:rPr>
        <w:t>Cuando por el volumen de la información no sea posible integrarla en el SARSSA l</w:t>
      </w:r>
      <w:bookmarkEnd w:id="11"/>
      <w:r w:rsidR="00D049D8" w:rsidRPr="00677988">
        <w:rPr>
          <w:rFonts w:ascii="Arial" w:hAnsi="Arial" w:cs="Arial"/>
        </w:rPr>
        <w:t xml:space="preserve">a entrega podrá realizarse de manera presencial </w:t>
      </w:r>
      <w:r w:rsidR="00155295" w:rsidRPr="00677988">
        <w:rPr>
          <w:rFonts w:ascii="Arial" w:hAnsi="Arial" w:cs="Arial"/>
        </w:rPr>
        <w:t xml:space="preserve">o mediante servicio de paquetería </w:t>
      </w:r>
      <w:r w:rsidR="00D049D8" w:rsidRPr="00237EC1">
        <w:rPr>
          <w:rFonts w:ascii="Arial" w:hAnsi="Arial" w:cs="Arial"/>
        </w:rPr>
        <w:t xml:space="preserve">en las oficinas de atención al público de la Dirección General de Geografía y Medio Ambiente, en un horario de 9:00 a 16:00 horas., de lunes a viernes. En </w:t>
      </w:r>
      <w:r w:rsidR="00BF0434">
        <w:rPr>
          <w:rFonts w:ascii="Arial" w:hAnsi="Arial" w:cs="Arial"/>
        </w:rPr>
        <w:t>e</w:t>
      </w:r>
      <w:r w:rsidR="00D049D8" w:rsidRPr="00237EC1">
        <w:rPr>
          <w:rFonts w:ascii="Arial" w:hAnsi="Arial" w:cs="Arial"/>
        </w:rPr>
        <w:t>l siguiente domicilio:</w:t>
      </w:r>
    </w:p>
    <w:p w14:paraId="148BCC7E" w14:textId="77777777" w:rsidR="00D049D8" w:rsidRPr="009958D0" w:rsidRDefault="00D049D8" w:rsidP="009958D0">
      <w:pPr>
        <w:widowControl w:val="0"/>
        <w:overflowPunct w:val="0"/>
        <w:autoSpaceDE w:val="0"/>
        <w:autoSpaceDN w:val="0"/>
        <w:adjustRightInd w:val="0"/>
        <w:spacing w:line="224" w:lineRule="auto"/>
        <w:ind w:left="426"/>
        <w:jc w:val="both"/>
        <w:rPr>
          <w:rFonts w:ascii="Arial" w:hAnsi="Arial" w:cs="Arial"/>
        </w:rPr>
      </w:pPr>
      <w:r w:rsidRPr="009958D0">
        <w:rPr>
          <w:rFonts w:ascii="Arial" w:hAnsi="Arial" w:cs="Arial"/>
        </w:rPr>
        <w:t>Av. Héroe de Nacozari Sur 2301, puerta 7 mezanine, Colonia Jardines del Parque, C.P. 20276. Aguascalientes, Aguascalientes, o</w:t>
      </w:r>
    </w:p>
    <w:p w14:paraId="7E887CB9" w14:textId="369DCA16" w:rsidR="00D049D8" w:rsidRDefault="00D049D8" w:rsidP="00D049D8">
      <w:pPr>
        <w:widowControl w:val="0"/>
        <w:autoSpaceDE w:val="0"/>
        <w:autoSpaceDN w:val="0"/>
        <w:adjustRightInd w:val="0"/>
        <w:spacing w:line="240" w:lineRule="auto"/>
        <w:ind w:left="426"/>
        <w:jc w:val="both"/>
        <w:rPr>
          <w:rFonts w:ascii="Arial" w:hAnsi="Arial" w:cs="Arial"/>
        </w:rPr>
      </w:pPr>
      <w:r w:rsidRPr="00237EC1">
        <w:rPr>
          <w:rFonts w:ascii="Arial" w:hAnsi="Arial" w:cs="Arial"/>
        </w:rPr>
        <w:t xml:space="preserve">Desde el interior de la República, podrá </w:t>
      </w:r>
      <w:r>
        <w:rPr>
          <w:rFonts w:ascii="Arial" w:hAnsi="Arial" w:cs="Arial"/>
        </w:rPr>
        <w:t>realizarse la entrega</w:t>
      </w:r>
      <w:r w:rsidRPr="00237EC1">
        <w:rPr>
          <w:rFonts w:ascii="Arial" w:hAnsi="Arial" w:cs="Arial"/>
        </w:rPr>
        <w:t xml:space="preserve"> mediante servicio de mensajería en </w:t>
      </w:r>
      <w:r>
        <w:rPr>
          <w:rFonts w:ascii="Arial" w:hAnsi="Arial" w:cs="Arial"/>
        </w:rPr>
        <w:t>el domicilio señalado para la Ciudad de Aguascalientes</w:t>
      </w:r>
      <w:r w:rsidRPr="00237EC1">
        <w:rPr>
          <w:rFonts w:ascii="Arial" w:hAnsi="Arial" w:cs="Arial"/>
        </w:rPr>
        <w:t>.</w:t>
      </w:r>
    </w:p>
    <w:p w14:paraId="5525BD3E" w14:textId="2FE173A8" w:rsidR="00D049D8" w:rsidRDefault="00D049D8" w:rsidP="00D049D8">
      <w:pPr>
        <w:widowControl w:val="0"/>
        <w:autoSpaceDE w:val="0"/>
        <w:autoSpaceDN w:val="0"/>
        <w:adjustRightInd w:val="0"/>
        <w:spacing w:line="240" w:lineRule="auto"/>
        <w:ind w:left="426"/>
        <w:jc w:val="both"/>
        <w:rPr>
          <w:rFonts w:ascii="Arial" w:hAnsi="Arial" w:cs="Arial"/>
        </w:rPr>
      </w:pPr>
      <w:r>
        <w:rPr>
          <w:rFonts w:ascii="Arial" w:hAnsi="Arial" w:cs="Arial"/>
        </w:rPr>
        <w:t>La entrega deberá hacer referencia al número de Autorización correspondiente y el paquete deberá señalar que es para la atención de los servidores públicos a los que se refieren los d</w:t>
      </w:r>
      <w:r w:rsidRPr="00E65EED">
        <w:rPr>
          <w:rFonts w:ascii="Arial" w:hAnsi="Arial" w:cs="Arial"/>
        </w:rPr>
        <w:t>atos de contacto del área técnica de apoyo</w:t>
      </w:r>
      <w:r w:rsidR="009F4F57">
        <w:rPr>
          <w:rFonts w:ascii="Arial" w:hAnsi="Arial" w:cs="Arial"/>
        </w:rPr>
        <w:t xml:space="preserve"> proporcionados</w:t>
      </w:r>
      <w:r>
        <w:rPr>
          <w:rFonts w:ascii="Arial" w:hAnsi="Arial" w:cs="Arial"/>
        </w:rPr>
        <w:t>.</w:t>
      </w:r>
    </w:p>
    <w:p w14:paraId="6B09E893" w14:textId="77777777" w:rsidR="00203E55" w:rsidRDefault="00203E55" w:rsidP="00D049D8">
      <w:pPr>
        <w:widowControl w:val="0"/>
        <w:autoSpaceDE w:val="0"/>
        <w:autoSpaceDN w:val="0"/>
        <w:adjustRightInd w:val="0"/>
        <w:spacing w:line="240" w:lineRule="auto"/>
        <w:ind w:left="426"/>
        <w:jc w:val="both"/>
        <w:rPr>
          <w:rFonts w:ascii="Arial" w:hAnsi="Arial" w:cs="Arial"/>
        </w:rPr>
      </w:pPr>
    </w:p>
    <w:p w14:paraId="0B62760D" w14:textId="77777777" w:rsidR="00203E55" w:rsidRDefault="00203E55" w:rsidP="00D049D8">
      <w:pPr>
        <w:widowControl w:val="0"/>
        <w:autoSpaceDE w:val="0"/>
        <w:autoSpaceDN w:val="0"/>
        <w:adjustRightInd w:val="0"/>
        <w:spacing w:line="240" w:lineRule="auto"/>
        <w:ind w:left="426"/>
        <w:jc w:val="both"/>
        <w:rPr>
          <w:rFonts w:ascii="Arial" w:hAnsi="Arial" w:cs="Arial"/>
        </w:rPr>
      </w:pPr>
    </w:p>
    <w:p w14:paraId="5080B418" w14:textId="77777777" w:rsidR="00482D0A" w:rsidRPr="00482D0A" w:rsidRDefault="00482D0A" w:rsidP="00482D0A">
      <w:pPr>
        <w:rPr>
          <w:rFonts w:ascii="Arial" w:hAnsi="Arial" w:cs="Arial"/>
        </w:rPr>
      </w:pPr>
    </w:p>
    <w:sectPr w:rsidR="00482D0A" w:rsidRPr="00482D0A" w:rsidSect="00045244">
      <w:headerReference w:type="default" r:id="rId11"/>
      <w:footerReference w:type="default" r:id="rId12"/>
      <w:pgSz w:w="12240" w:h="15840"/>
      <w:pgMar w:top="720" w:right="720" w:bottom="720" w:left="72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803F6E8" w14:textId="77777777" w:rsidR="00045244" w:rsidRDefault="00045244" w:rsidP="00E14322">
      <w:pPr>
        <w:spacing w:after="0" w:line="240" w:lineRule="auto"/>
      </w:pPr>
      <w:r>
        <w:separator/>
      </w:r>
    </w:p>
  </w:endnote>
  <w:endnote w:type="continuationSeparator" w:id="0">
    <w:p w14:paraId="0EB16141" w14:textId="77777777" w:rsidR="00045244" w:rsidRDefault="00045244" w:rsidP="00E143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ndara,Bold">
    <w:altName w:val="Candar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3C06B4" w14:textId="1D0622D7" w:rsidR="003D47A0" w:rsidRDefault="009427C4" w:rsidP="009F636D">
    <w:pPr>
      <w:pStyle w:val="Piedepgina"/>
      <w:ind w:right="594"/>
      <w:jc w:val="right"/>
    </w:pPr>
    <w:r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0A395536" wp14:editId="088BD239">
              <wp:simplePos x="0" y="0"/>
              <wp:positionH relativeFrom="column">
                <wp:posOffset>-57150</wp:posOffset>
              </wp:positionH>
              <wp:positionV relativeFrom="paragraph">
                <wp:posOffset>106680</wp:posOffset>
              </wp:positionV>
              <wp:extent cx="6000750" cy="0"/>
              <wp:effectExtent l="19050" t="19050" r="0" b="19050"/>
              <wp:wrapNone/>
              <wp:docPr id="33" name="Conector recto 3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H="1">
                        <a:off x="0" y="0"/>
                        <a:ext cx="6000750" cy="0"/>
                      </a:xfrm>
                      <a:prstGeom prst="line">
                        <a:avLst/>
                      </a:prstGeom>
                      <a:ln w="31750">
                        <a:solidFill>
                          <a:srgbClr val="003057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line w14:anchorId="779FB500" id="Conector recto 33" o:spid="_x0000_s1026" style="position:absolute;flip:x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4.5pt,8.4pt" to="468pt,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" strokecolor="#003057" strokeweight="2.5pt"/>
          </w:pict>
        </mc:Fallback>
      </mc:AlternateContent>
    </w:r>
    <w:r w:rsidR="003D47A0"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0B085227" wp14:editId="43A508CB">
              <wp:simplePos x="0" y="0"/>
              <wp:positionH relativeFrom="column">
                <wp:posOffset>6550925</wp:posOffset>
              </wp:positionH>
              <wp:positionV relativeFrom="paragraph">
                <wp:posOffset>102415</wp:posOffset>
              </wp:positionV>
              <wp:extent cx="421242" cy="0"/>
              <wp:effectExtent l="0" t="19050" r="36195" b="19050"/>
              <wp:wrapNone/>
              <wp:docPr id="50" name="Conector recto 5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421242" cy="0"/>
                      </a:xfrm>
                      <a:prstGeom prst="line">
                        <a:avLst/>
                      </a:prstGeom>
                      <a:ln w="31750">
                        <a:solidFill>
                          <a:srgbClr val="003057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line w14:anchorId="5262CA5D" id="Conector recto 50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15.8pt,8.05pt" to="548.95pt,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" strokecolor="#003057" strokeweight="2.5pt"/>
          </w:pict>
        </mc:Fallback>
      </mc:AlternateContent>
    </w:r>
    <w:sdt>
      <w:sdtPr>
        <w:id w:val="1355312743"/>
        <w:docPartObj>
          <w:docPartGallery w:val="Page Numbers (Bottom of Page)"/>
          <w:docPartUnique/>
        </w:docPartObj>
      </w:sdtPr>
      <w:sdtEndPr/>
      <w:sdtContent>
        <w:r w:rsidR="003D47A0">
          <w:fldChar w:fldCharType="begin"/>
        </w:r>
        <w:r w:rsidR="003D47A0">
          <w:instrText>PAGE   \* MERGEFORMAT</w:instrText>
        </w:r>
        <w:r w:rsidR="003D47A0">
          <w:fldChar w:fldCharType="separate"/>
        </w:r>
        <w:r w:rsidR="003D47A0">
          <w:rPr>
            <w:lang w:val="es-ES"/>
          </w:rPr>
          <w:t>2</w:t>
        </w:r>
        <w:r w:rsidR="003D47A0">
          <w:fldChar w:fldCharType="end"/>
        </w:r>
      </w:sdtContent>
    </w:sdt>
    <w:r w:rsidR="003D47A0">
      <w:t xml:space="preserve"> de 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DB3F8B" w14:textId="77777777" w:rsidR="00045244" w:rsidRDefault="00045244" w:rsidP="00E14322">
      <w:pPr>
        <w:spacing w:after="0" w:line="240" w:lineRule="auto"/>
      </w:pPr>
      <w:r>
        <w:separator/>
      </w:r>
    </w:p>
  </w:footnote>
  <w:footnote w:type="continuationSeparator" w:id="0">
    <w:p w14:paraId="2C4D5360" w14:textId="77777777" w:rsidR="00045244" w:rsidRDefault="00045244" w:rsidP="00E143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aconcuadrcula"/>
      <w:tblW w:w="11052" w:type="dxa"/>
      <w:tblInd w:w="-14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702"/>
      <w:gridCol w:w="8074"/>
      <w:gridCol w:w="1276"/>
    </w:tblGrid>
    <w:tr w:rsidR="003D47A0" w:rsidRPr="00627F16" w14:paraId="3E730092" w14:textId="77777777" w:rsidTr="00117CA0">
      <w:trPr>
        <w:trHeight w:val="990"/>
      </w:trPr>
      <w:tc>
        <w:tcPr>
          <w:tcW w:w="1702" w:type="dxa"/>
        </w:tcPr>
        <w:p w14:paraId="72D4DA94" w14:textId="77777777" w:rsidR="003D47A0" w:rsidRPr="00627F16" w:rsidRDefault="003D47A0" w:rsidP="00E14322">
          <w:pPr>
            <w:widowControl w:val="0"/>
            <w:autoSpaceDE w:val="0"/>
            <w:autoSpaceDN w:val="0"/>
            <w:adjustRightInd w:val="0"/>
            <w:rPr>
              <w:rFonts w:ascii="Arial" w:hAnsi="Arial" w:cs="Arial"/>
              <w:b/>
              <w:bCs/>
              <w:sz w:val="23"/>
              <w:szCs w:val="23"/>
            </w:rPr>
          </w:pPr>
          <w:bookmarkStart w:id="12" w:name="_Hlk20226062"/>
          <w:r>
            <w:rPr>
              <w:noProof/>
            </w:rPr>
            <w:drawing>
              <wp:inline distT="0" distB="0" distL="0" distR="0" wp14:anchorId="5CE9B542" wp14:editId="0CDB851D">
                <wp:extent cx="619125" cy="643890"/>
                <wp:effectExtent l="0" t="0" r="9525" b="3810"/>
                <wp:docPr id="1566337019" name="Imagen 156633701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24798" cy="64979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074" w:type="dxa"/>
        </w:tcPr>
        <w:p w14:paraId="6AD26031" w14:textId="5A6AB2A5" w:rsidR="003D47A0" w:rsidRPr="00627F16" w:rsidRDefault="003D47A0" w:rsidP="00B41AA8">
          <w:pPr>
            <w:widowControl w:val="0"/>
            <w:autoSpaceDE w:val="0"/>
            <w:autoSpaceDN w:val="0"/>
            <w:adjustRightInd w:val="0"/>
            <w:ind w:left="-142"/>
            <w:jc w:val="center"/>
            <w:rPr>
              <w:rFonts w:ascii="Arial" w:hAnsi="Arial" w:cs="Arial"/>
              <w:b/>
              <w:bCs/>
              <w:sz w:val="23"/>
              <w:szCs w:val="23"/>
            </w:rPr>
          </w:pPr>
          <w:r w:rsidRPr="00627F16">
            <w:rPr>
              <w:rFonts w:ascii="Arial" w:hAnsi="Arial" w:cs="Arial"/>
              <w:b/>
              <w:bCs/>
              <w:sz w:val="23"/>
              <w:szCs w:val="23"/>
            </w:rPr>
            <w:t xml:space="preserve">Solicitud </w:t>
          </w:r>
          <w:r>
            <w:rPr>
              <w:rFonts w:ascii="Arial" w:hAnsi="Arial" w:cs="Arial"/>
              <w:b/>
              <w:bCs/>
              <w:sz w:val="23"/>
              <w:szCs w:val="23"/>
            </w:rPr>
            <w:t>de</w:t>
          </w:r>
          <w:r w:rsidRPr="00627F16">
            <w:rPr>
              <w:rFonts w:ascii="Arial" w:hAnsi="Arial" w:cs="Arial"/>
              <w:b/>
              <w:bCs/>
              <w:sz w:val="23"/>
              <w:szCs w:val="23"/>
            </w:rPr>
            <w:t xml:space="preserve"> </w:t>
          </w:r>
          <w:r>
            <w:rPr>
              <w:rFonts w:ascii="Arial" w:hAnsi="Arial" w:cs="Arial"/>
              <w:b/>
              <w:bCs/>
              <w:sz w:val="23"/>
              <w:szCs w:val="23"/>
            </w:rPr>
            <w:t>A</w:t>
          </w:r>
          <w:r w:rsidRPr="00627F16">
            <w:rPr>
              <w:rFonts w:ascii="Arial" w:hAnsi="Arial" w:cs="Arial"/>
              <w:b/>
              <w:bCs/>
              <w:sz w:val="23"/>
              <w:szCs w:val="23"/>
            </w:rPr>
            <w:t>utorización de</w:t>
          </w:r>
        </w:p>
        <w:p w14:paraId="23C11E88" w14:textId="77777777" w:rsidR="003D47A0" w:rsidRPr="00627F16" w:rsidRDefault="003D47A0" w:rsidP="00B41AA8">
          <w:pPr>
            <w:widowControl w:val="0"/>
            <w:autoSpaceDE w:val="0"/>
            <w:autoSpaceDN w:val="0"/>
            <w:adjustRightInd w:val="0"/>
            <w:ind w:left="-142"/>
            <w:jc w:val="center"/>
            <w:rPr>
              <w:rFonts w:ascii="Arial" w:hAnsi="Arial" w:cs="Arial"/>
              <w:b/>
              <w:bCs/>
              <w:sz w:val="29"/>
              <w:szCs w:val="29"/>
            </w:rPr>
          </w:pPr>
          <w:r w:rsidRPr="00627F16">
            <w:rPr>
              <w:rFonts w:ascii="Arial" w:hAnsi="Arial" w:cs="Arial"/>
              <w:b/>
              <w:bCs/>
              <w:sz w:val="28"/>
              <w:szCs w:val="28"/>
            </w:rPr>
            <w:t xml:space="preserve">Levantamientos </w:t>
          </w:r>
          <w:r w:rsidRPr="00627F16">
            <w:rPr>
              <w:rFonts w:ascii="Arial" w:hAnsi="Arial" w:cs="Arial"/>
              <w:b/>
              <w:bCs/>
              <w:sz w:val="29"/>
              <w:szCs w:val="29"/>
            </w:rPr>
            <w:t>de Información Geográfica</w:t>
          </w:r>
        </w:p>
        <w:p w14:paraId="763CDD68" w14:textId="1953E895" w:rsidR="003D47A0" w:rsidRDefault="003D47A0" w:rsidP="00B41AA8">
          <w:pPr>
            <w:ind w:left="-142"/>
            <w:jc w:val="center"/>
            <w:rPr>
              <w:rFonts w:ascii="Arial" w:hAnsi="Arial" w:cs="Arial"/>
              <w:b/>
              <w:bCs/>
            </w:rPr>
          </w:pPr>
          <w:r>
            <w:rPr>
              <w:rFonts w:ascii="Arial" w:hAnsi="Arial" w:cs="Arial"/>
              <w:b/>
              <w:bCs/>
            </w:rPr>
            <w:t>para</w:t>
          </w:r>
          <w:r w:rsidRPr="00627F16">
            <w:rPr>
              <w:rFonts w:ascii="Arial" w:hAnsi="Arial" w:cs="Arial"/>
              <w:b/>
              <w:bCs/>
            </w:rPr>
            <w:t xml:space="preserve"> personas físicas o morales extranjeras</w:t>
          </w:r>
        </w:p>
        <w:p w14:paraId="42BCFC15" w14:textId="691B8CF0" w:rsidR="003D47A0" w:rsidRPr="00627F16" w:rsidRDefault="003D47A0" w:rsidP="00B41AA8">
          <w:pPr>
            <w:ind w:left="-142"/>
            <w:jc w:val="center"/>
            <w:rPr>
              <w:rFonts w:ascii="Arial" w:hAnsi="Arial" w:cs="Arial"/>
              <w:b/>
              <w:bCs/>
            </w:rPr>
          </w:pPr>
        </w:p>
      </w:tc>
      <w:tc>
        <w:tcPr>
          <w:tcW w:w="1276" w:type="dxa"/>
        </w:tcPr>
        <w:p w14:paraId="671F7FB4" w14:textId="77777777" w:rsidR="003D47A0" w:rsidRPr="00627F16" w:rsidRDefault="003D47A0" w:rsidP="00E14322">
          <w:pPr>
            <w:widowControl w:val="0"/>
            <w:autoSpaceDE w:val="0"/>
            <w:autoSpaceDN w:val="0"/>
            <w:adjustRightInd w:val="0"/>
            <w:jc w:val="center"/>
            <w:rPr>
              <w:rFonts w:ascii="Arial" w:hAnsi="Arial" w:cs="Arial"/>
              <w:b/>
              <w:bCs/>
              <w:sz w:val="23"/>
              <w:szCs w:val="23"/>
            </w:rPr>
          </w:pPr>
          <w:r w:rsidRPr="00627F16">
            <w:rPr>
              <w:rFonts w:ascii="Arial" w:hAnsi="Arial" w:cs="Arial"/>
              <w:b/>
              <w:bCs/>
              <w:noProof/>
              <w:sz w:val="40"/>
              <w:szCs w:val="40"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 wp14:anchorId="5C8E5EBC" wp14:editId="57AB4F5F">
                    <wp:simplePos x="0" y="0"/>
                    <wp:positionH relativeFrom="column">
                      <wp:posOffset>-109220</wp:posOffset>
                    </wp:positionH>
                    <wp:positionV relativeFrom="paragraph">
                      <wp:posOffset>111760</wp:posOffset>
                    </wp:positionV>
                    <wp:extent cx="819785" cy="378000"/>
                    <wp:effectExtent l="0" t="0" r="18415" b="22225"/>
                    <wp:wrapNone/>
                    <wp:docPr id="122" name="AutoShape 4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819785" cy="378000"/>
                            </a:xfrm>
                            <a:prstGeom prst="roundRect">
                              <a:avLst>
                                <a:gd name="adj" fmla="val 6505"/>
                              </a:avLst>
                            </a:prstGeom>
                            <a:solidFill>
                              <a:srgbClr val="003057"/>
                            </a:solidFill>
                            <a:ln w="12700">
                              <a:solidFill>
                                <a:srgbClr val="666666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</wps:spPr>
                          <wps:txbx>
                            <w:txbxContent>
                              <w:p w14:paraId="7E70F496" w14:textId="47EBDD17" w:rsidR="003D47A0" w:rsidRPr="00072617" w:rsidRDefault="003D47A0" w:rsidP="00E14322">
                                <w:pPr>
                                  <w:jc w:val="center"/>
                                  <w:rPr>
                                    <w:rFonts w:cstheme="minorHAnsi"/>
                                    <w:b/>
                                    <w:bCs/>
                                    <w:sz w:val="40"/>
                                    <w:szCs w:val="32"/>
                                  </w:rPr>
                                </w:pPr>
                                <w:r>
                                  <w:rPr>
                                    <w:rFonts w:cstheme="minorHAnsi"/>
                                    <w:b/>
                                    <w:bCs/>
                                    <w:sz w:val="36"/>
                                    <w:szCs w:val="32"/>
                                  </w:rPr>
                                  <w:t>LI</w:t>
                                </w:r>
                                <w:r w:rsidRPr="00606455">
                                  <w:rPr>
                                    <w:rFonts w:cstheme="minorHAnsi"/>
                                    <w:b/>
                                    <w:bCs/>
                                    <w:sz w:val="36"/>
                                    <w:szCs w:val="32"/>
                                  </w:rPr>
                                  <w:t>G01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    <w:pict>
                  <v:roundrect w14:anchorId="5C8E5EBC" id="AutoShape 4" o:spid="_x0000_s1035" style="position:absolute;left:0;text-align:left;margin-left:-8.6pt;margin-top:8.8pt;width:64.55pt;height:2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426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" fillcolor="#003057" strokecolor="#666" strokeweight="1pt">
                    <v:textbox>
                      <w:txbxContent>
                        <w:p w14:paraId="7E70F496" w14:textId="47EBDD17" w:rsidR="003D47A0" w:rsidRPr="00072617" w:rsidRDefault="003D47A0" w:rsidP="00E14322">
                          <w:pPr>
                            <w:jc w:val="center"/>
                            <w:rPr>
                              <w:rFonts w:cstheme="minorHAnsi"/>
                              <w:b/>
                              <w:bCs/>
                              <w:sz w:val="40"/>
                              <w:szCs w:val="32"/>
                            </w:rPr>
                          </w:pPr>
                          <w:r>
                            <w:rPr>
                              <w:rFonts w:cstheme="minorHAnsi"/>
                              <w:b/>
                              <w:bCs/>
                              <w:sz w:val="36"/>
                              <w:szCs w:val="32"/>
                            </w:rPr>
                            <w:t>LI</w:t>
                          </w:r>
                          <w:r w:rsidRPr="00606455">
                            <w:rPr>
                              <w:rFonts w:cstheme="minorHAnsi"/>
                              <w:b/>
                              <w:bCs/>
                              <w:sz w:val="36"/>
                              <w:szCs w:val="32"/>
                            </w:rPr>
                            <w:t>G01</w:t>
                          </w:r>
                        </w:p>
                      </w:txbxContent>
                    </v:textbox>
                  </v:roundrect>
                </w:pict>
              </mc:Fallback>
            </mc:AlternateContent>
          </w:r>
        </w:p>
      </w:tc>
    </w:tr>
    <w:bookmarkEnd w:id="12"/>
  </w:tbl>
  <w:p w14:paraId="0AD272BD" w14:textId="77777777" w:rsidR="003D47A0" w:rsidRDefault="003D47A0" w:rsidP="009F636D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w14:anchorId="01593308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23.25pt;height:24pt;visibility:visible" o:bullet="t">
        <v:imagedata r:id="rId1" o:title=""/>
      </v:shape>
    </w:pict>
  </w:numPicBullet>
  <w:abstractNum w:abstractNumId="0" w15:restartNumberingAfterBreak="0">
    <w:nsid w:val="0268051E"/>
    <w:multiLevelType w:val="hybridMultilevel"/>
    <w:tmpl w:val="B2E69ADA"/>
    <w:lvl w:ilvl="0" w:tplc="E9AE78D2">
      <w:start w:val="1"/>
      <w:numFmt w:val="lowerLetter"/>
      <w:lvlText w:val="%1)"/>
      <w:lvlJc w:val="left"/>
      <w:pPr>
        <w:tabs>
          <w:tab w:val="num" w:pos="1770"/>
        </w:tabs>
        <w:ind w:left="1770" w:hanging="360"/>
      </w:pPr>
      <w:rPr>
        <w:rFonts w:hint="default"/>
        <w:b w:val="0"/>
      </w:rPr>
    </w:lvl>
    <w:lvl w:ilvl="1" w:tplc="080A0019" w:tentative="1">
      <w:start w:val="1"/>
      <w:numFmt w:val="lowerLetter"/>
      <w:lvlText w:val="%2."/>
      <w:lvlJc w:val="left"/>
      <w:pPr>
        <w:tabs>
          <w:tab w:val="num" w:pos="2490"/>
        </w:tabs>
        <w:ind w:left="2490" w:hanging="360"/>
      </w:pPr>
    </w:lvl>
    <w:lvl w:ilvl="2" w:tplc="080A001B" w:tentative="1">
      <w:start w:val="1"/>
      <w:numFmt w:val="lowerRoman"/>
      <w:lvlText w:val="%3."/>
      <w:lvlJc w:val="right"/>
      <w:pPr>
        <w:tabs>
          <w:tab w:val="num" w:pos="3210"/>
        </w:tabs>
        <w:ind w:left="3210" w:hanging="180"/>
      </w:pPr>
    </w:lvl>
    <w:lvl w:ilvl="3" w:tplc="080A000F" w:tentative="1">
      <w:start w:val="1"/>
      <w:numFmt w:val="decimal"/>
      <w:lvlText w:val="%4."/>
      <w:lvlJc w:val="left"/>
      <w:pPr>
        <w:tabs>
          <w:tab w:val="num" w:pos="3930"/>
        </w:tabs>
        <w:ind w:left="3930" w:hanging="360"/>
      </w:pPr>
    </w:lvl>
    <w:lvl w:ilvl="4" w:tplc="080A0019" w:tentative="1">
      <w:start w:val="1"/>
      <w:numFmt w:val="lowerLetter"/>
      <w:lvlText w:val="%5."/>
      <w:lvlJc w:val="left"/>
      <w:pPr>
        <w:tabs>
          <w:tab w:val="num" w:pos="4650"/>
        </w:tabs>
        <w:ind w:left="4650" w:hanging="360"/>
      </w:pPr>
    </w:lvl>
    <w:lvl w:ilvl="5" w:tplc="080A001B" w:tentative="1">
      <w:start w:val="1"/>
      <w:numFmt w:val="lowerRoman"/>
      <w:lvlText w:val="%6."/>
      <w:lvlJc w:val="right"/>
      <w:pPr>
        <w:tabs>
          <w:tab w:val="num" w:pos="5370"/>
        </w:tabs>
        <w:ind w:left="5370" w:hanging="180"/>
      </w:pPr>
    </w:lvl>
    <w:lvl w:ilvl="6" w:tplc="080A000F" w:tentative="1">
      <w:start w:val="1"/>
      <w:numFmt w:val="decimal"/>
      <w:lvlText w:val="%7."/>
      <w:lvlJc w:val="left"/>
      <w:pPr>
        <w:tabs>
          <w:tab w:val="num" w:pos="6090"/>
        </w:tabs>
        <w:ind w:left="6090" w:hanging="360"/>
      </w:pPr>
    </w:lvl>
    <w:lvl w:ilvl="7" w:tplc="080A0019" w:tentative="1">
      <w:start w:val="1"/>
      <w:numFmt w:val="lowerLetter"/>
      <w:lvlText w:val="%8."/>
      <w:lvlJc w:val="left"/>
      <w:pPr>
        <w:tabs>
          <w:tab w:val="num" w:pos="6810"/>
        </w:tabs>
        <w:ind w:left="6810" w:hanging="360"/>
      </w:pPr>
    </w:lvl>
    <w:lvl w:ilvl="8" w:tplc="080A001B" w:tentative="1">
      <w:start w:val="1"/>
      <w:numFmt w:val="lowerRoman"/>
      <w:lvlText w:val="%9."/>
      <w:lvlJc w:val="right"/>
      <w:pPr>
        <w:tabs>
          <w:tab w:val="num" w:pos="7530"/>
        </w:tabs>
        <w:ind w:left="7530" w:hanging="180"/>
      </w:pPr>
    </w:lvl>
  </w:abstractNum>
  <w:abstractNum w:abstractNumId="1" w15:restartNumberingAfterBreak="0">
    <w:nsid w:val="04C80E2E"/>
    <w:multiLevelType w:val="hybridMultilevel"/>
    <w:tmpl w:val="61EE46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2824B5"/>
    <w:multiLevelType w:val="hybridMultilevel"/>
    <w:tmpl w:val="65B66A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251D9E"/>
    <w:multiLevelType w:val="hybridMultilevel"/>
    <w:tmpl w:val="7D4C32A4"/>
    <w:lvl w:ilvl="0" w:tplc="C64AA348">
      <w:start w:val="1"/>
      <w:numFmt w:val="upperLetter"/>
      <w:lvlText w:val="%1)"/>
      <w:lvlJc w:val="left"/>
      <w:pPr>
        <w:ind w:left="644" w:hanging="360"/>
      </w:pPr>
      <w:rPr>
        <w:rFonts w:cs="Candara,Bold"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364" w:hanging="360"/>
      </w:pPr>
    </w:lvl>
    <w:lvl w:ilvl="2" w:tplc="080A001B" w:tentative="1">
      <w:start w:val="1"/>
      <w:numFmt w:val="lowerRoman"/>
      <w:lvlText w:val="%3."/>
      <w:lvlJc w:val="right"/>
      <w:pPr>
        <w:ind w:left="2084" w:hanging="180"/>
      </w:pPr>
    </w:lvl>
    <w:lvl w:ilvl="3" w:tplc="080A000F" w:tentative="1">
      <w:start w:val="1"/>
      <w:numFmt w:val="decimal"/>
      <w:lvlText w:val="%4."/>
      <w:lvlJc w:val="left"/>
      <w:pPr>
        <w:ind w:left="2804" w:hanging="360"/>
      </w:pPr>
    </w:lvl>
    <w:lvl w:ilvl="4" w:tplc="080A0019" w:tentative="1">
      <w:start w:val="1"/>
      <w:numFmt w:val="lowerLetter"/>
      <w:lvlText w:val="%5."/>
      <w:lvlJc w:val="left"/>
      <w:pPr>
        <w:ind w:left="3524" w:hanging="360"/>
      </w:pPr>
    </w:lvl>
    <w:lvl w:ilvl="5" w:tplc="080A001B" w:tentative="1">
      <w:start w:val="1"/>
      <w:numFmt w:val="lowerRoman"/>
      <w:lvlText w:val="%6."/>
      <w:lvlJc w:val="right"/>
      <w:pPr>
        <w:ind w:left="4244" w:hanging="180"/>
      </w:pPr>
    </w:lvl>
    <w:lvl w:ilvl="6" w:tplc="080A000F" w:tentative="1">
      <w:start w:val="1"/>
      <w:numFmt w:val="decimal"/>
      <w:lvlText w:val="%7."/>
      <w:lvlJc w:val="left"/>
      <w:pPr>
        <w:ind w:left="4964" w:hanging="360"/>
      </w:pPr>
    </w:lvl>
    <w:lvl w:ilvl="7" w:tplc="080A0019" w:tentative="1">
      <w:start w:val="1"/>
      <w:numFmt w:val="lowerLetter"/>
      <w:lvlText w:val="%8."/>
      <w:lvlJc w:val="left"/>
      <w:pPr>
        <w:ind w:left="5684" w:hanging="360"/>
      </w:pPr>
    </w:lvl>
    <w:lvl w:ilvl="8" w:tplc="08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10AE2140"/>
    <w:multiLevelType w:val="hybridMultilevel"/>
    <w:tmpl w:val="7BBA2214"/>
    <w:lvl w:ilvl="0" w:tplc="C00AE91A">
      <w:start w:val="1"/>
      <w:numFmt w:val="bullet"/>
      <w:lvlText w:val="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535EA3"/>
    <w:multiLevelType w:val="hybridMultilevel"/>
    <w:tmpl w:val="9CD0442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47229E"/>
    <w:multiLevelType w:val="hybridMultilevel"/>
    <w:tmpl w:val="0AEAF73A"/>
    <w:lvl w:ilvl="0" w:tplc="080A0001">
      <w:start w:val="1"/>
      <w:numFmt w:val="bullet"/>
      <w:lvlText w:val=""/>
      <w:lvlJc w:val="left"/>
      <w:pPr>
        <w:ind w:left="88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60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32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04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76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48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20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92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644" w:hanging="360"/>
      </w:pPr>
      <w:rPr>
        <w:rFonts w:ascii="Wingdings" w:hAnsi="Wingdings" w:hint="default"/>
      </w:rPr>
    </w:lvl>
  </w:abstractNum>
  <w:abstractNum w:abstractNumId="7" w15:restartNumberingAfterBreak="0">
    <w:nsid w:val="192422AD"/>
    <w:multiLevelType w:val="hybridMultilevel"/>
    <w:tmpl w:val="78BC4D72"/>
    <w:lvl w:ilvl="0" w:tplc="EC4CC9C0">
      <w:numFmt w:val="bullet"/>
      <w:lvlText w:val=""/>
      <w:lvlJc w:val="left"/>
      <w:pPr>
        <w:ind w:left="720" w:hanging="360"/>
      </w:pPr>
      <w:rPr>
        <w:rFonts w:ascii="Symbol" w:eastAsiaTheme="minorEastAsia" w:hAnsi="Symbol" w:cs="Candara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516121"/>
    <w:multiLevelType w:val="hybridMultilevel"/>
    <w:tmpl w:val="DBB66D3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C20D04"/>
    <w:multiLevelType w:val="hybridMultilevel"/>
    <w:tmpl w:val="D6867AF6"/>
    <w:lvl w:ilvl="0" w:tplc="080A0001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10" w15:restartNumberingAfterBreak="0">
    <w:nsid w:val="3A977FC1"/>
    <w:multiLevelType w:val="hybridMultilevel"/>
    <w:tmpl w:val="D304B6B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CA95B9F"/>
    <w:multiLevelType w:val="hybridMultilevel"/>
    <w:tmpl w:val="630638BE"/>
    <w:lvl w:ilvl="0" w:tplc="A9849F86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D7B630A"/>
    <w:multiLevelType w:val="hybridMultilevel"/>
    <w:tmpl w:val="A614DF64"/>
    <w:lvl w:ilvl="0" w:tplc="080A0017">
      <w:start w:val="1"/>
      <w:numFmt w:val="lowerLetter"/>
      <w:lvlText w:val="%1)"/>
      <w:lvlJc w:val="left"/>
      <w:pPr>
        <w:ind w:left="96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13" w15:restartNumberingAfterBreak="0">
    <w:nsid w:val="4B0C5AB2"/>
    <w:multiLevelType w:val="hybridMultilevel"/>
    <w:tmpl w:val="9228B4E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3233060"/>
    <w:multiLevelType w:val="hybridMultilevel"/>
    <w:tmpl w:val="0DC825CC"/>
    <w:lvl w:ilvl="0" w:tplc="A9849F86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4C25CDF"/>
    <w:multiLevelType w:val="hybridMultilevel"/>
    <w:tmpl w:val="3D16F2C4"/>
    <w:lvl w:ilvl="0" w:tplc="569619DA">
      <w:numFmt w:val="bullet"/>
      <w:lvlText w:val=""/>
      <w:lvlJc w:val="left"/>
      <w:pPr>
        <w:ind w:left="720" w:hanging="360"/>
      </w:pPr>
      <w:rPr>
        <w:rFonts w:ascii="Symbol" w:eastAsiaTheme="minorEastAsia" w:hAnsi="Symbol" w:cs="Candara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5584E27"/>
    <w:multiLevelType w:val="hybridMultilevel"/>
    <w:tmpl w:val="3076984C"/>
    <w:lvl w:ilvl="0" w:tplc="E7AEBB34">
      <w:numFmt w:val="bullet"/>
      <w:lvlText w:val=""/>
      <w:lvlJc w:val="left"/>
      <w:pPr>
        <w:ind w:left="720" w:hanging="360"/>
      </w:pPr>
      <w:rPr>
        <w:rFonts w:ascii="Symbol" w:eastAsiaTheme="minorEastAsia" w:hAnsi="Symbol" w:cs="Candara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B3120EB"/>
    <w:multiLevelType w:val="hybridMultilevel"/>
    <w:tmpl w:val="0A32617A"/>
    <w:lvl w:ilvl="0" w:tplc="A7E8233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7893D90"/>
    <w:multiLevelType w:val="hybridMultilevel"/>
    <w:tmpl w:val="374E2E88"/>
    <w:lvl w:ilvl="0" w:tplc="080A0001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19" w15:restartNumberingAfterBreak="0">
    <w:nsid w:val="71FE765C"/>
    <w:multiLevelType w:val="hybridMultilevel"/>
    <w:tmpl w:val="EA3483BE"/>
    <w:lvl w:ilvl="0" w:tplc="B6C4201A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6653F61"/>
    <w:multiLevelType w:val="hybridMultilevel"/>
    <w:tmpl w:val="5BF40518"/>
    <w:lvl w:ilvl="0" w:tplc="080A0017">
      <w:start w:val="1"/>
      <w:numFmt w:val="lowerLetter"/>
      <w:lvlText w:val="%1)"/>
      <w:lvlJc w:val="left"/>
      <w:pPr>
        <w:ind w:left="1506" w:hanging="360"/>
      </w:pPr>
    </w:lvl>
    <w:lvl w:ilvl="1" w:tplc="080A0019" w:tentative="1">
      <w:start w:val="1"/>
      <w:numFmt w:val="lowerLetter"/>
      <w:lvlText w:val="%2."/>
      <w:lvlJc w:val="left"/>
      <w:pPr>
        <w:ind w:left="2226" w:hanging="360"/>
      </w:pPr>
    </w:lvl>
    <w:lvl w:ilvl="2" w:tplc="080A001B" w:tentative="1">
      <w:start w:val="1"/>
      <w:numFmt w:val="lowerRoman"/>
      <w:lvlText w:val="%3."/>
      <w:lvlJc w:val="right"/>
      <w:pPr>
        <w:ind w:left="2946" w:hanging="180"/>
      </w:pPr>
    </w:lvl>
    <w:lvl w:ilvl="3" w:tplc="080A000F" w:tentative="1">
      <w:start w:val="1"/>
      <w:numFmt w:val="decimal"/>
      <w:lvlText w:val="%4."/>
      <w:lvlJc w:val="left"/>
      <w:pPr>
        <w:ind w:left="3666" w:hanging="360"/>
      </w:pPr>
    </w:lvl>
    <w:lvl w:ilvl="4" w:tplc="080A0019" w:tentative="1">
      <w:start w:val="1"/>
      <w:numFmt w:val="lowerLetter"/>
      <w:lvlText w:val="%5."/>
      <w:lvlJc w:val="left"/>
      <w:pPr>
        <w:ind w:left="4386" w:hanging="360"/>
      </w:pPr>
    </w:lvl>
    <w:lvl w:ilvl="5" w:tplc="080A001B" w:tentative="1">
      <w:start w:val="1"/>
      <w:numFmt w:val="lowerRoman"/>
      <w:lvlText w:val="%6."/>
      <w:lvlJc w:val="right"/>
      <w:pPr>
        <w:ind w:left="5106" w:hanging="180"/>
      </w:pPr>
    </w:lvl>
    <w:lvl w:ilvl="6" w:tplc="080A000F" w:tentative="1">
      <w:start w:val="1"/>
      <w:numFmt w:val="decimal"/>
      <w:lvlText w:val="%7."/>
      <w:lvlJc w:val="left"/>
      <w:pPr>
        <w:ind w:left="5826" w:hanging="360"/>
      </w:pPr>
    </w:lvl>
    <w:lvl w:ilvl="7" w:tplc="080A0019" w:tentative="1">
      <w:start w:val="1"/>
      <w:numFmt w:val="lowerLetter"/>
      <w:lvlText w:val="%8."/>
      <w:lvlJc w:val="left"/>
      <w:pPr>
        <w:ind w:left="6546" w:hanging="360"/>
      </w:pPr>
    </w:lvl>
    <w:lvl w:ilvl="8" w:tplc="080A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21" w15:restartNumberingAfterBreak="0">
    <w:nsid w:val="7C186E6B"/>
    <w:multiLevelType w:val="hybridMultilevel"/>
    <w:tmpl w:val="09CE7FAC"/>
    <w:lvl w:ilvl="0" w:tplc="4148C084">
      <w:numFmt w:val="bullet"/>
      <w:lvlText w:val=""/>
      <w:lvlJc w:val="left"/>
      <w:pPr>
        <w:ind w:left="720" w:hanging="360"/>
      </w:pPr>
      <w:rPr>
        <w:rFonts w:ascii="Symbol" w:eastAsiaTheme="minorEastAsia" w:hAnsi="Symbol" w:cs="Candara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16"/>
  </w:num>
  <w:num w:numId="3">
    <w:abstractNumId w:val="15"/>
  </w:num>
  <w:num w:numId="4">
    <w:abstractNumId w:val="7"/>
  </w:num>
  <w:num w:numId="5">
    <w:abstractNumId w:val="11"/>
  </w:num>
  <w:num w:numId="6">
    <w:abstractNumId w:val="14"/>
  </w:num>
  <w:num w:numId="7">
    <w:abstractNumId w:val="8"/>
  </w:num>
  <w:num w:numId="8">
    <w:abstractNumId w:val="18"/>
  </w:num>
  <w:num w:numId="9">
    <w:abstractNumId w:val="9"/>
  </w:num>
  <w:num w:numId="10">
    <w:abstractNumId w:val="2"/>
  </w:num>
  <w:num w:numId="11">
    <w:abstractNumId w:val="3"/>
  </w:num>
  <w:num w:numId="12">
    <w:abstractNumId w:val="13"/>
  </w:num>
  <w:num w:numId="13">
    <w:abstractNumId w:val="0"/>
  </w:num>
  <w:num w:numId="14">
    <w:abstractNumId w:val="5"/>
  </w:num>
  <w:num w:numId="15">
    <w:abstractNumId w:val="4"/>
  </w:num>
  <w:num w:numId="16">
    <w:abstractNumId w:val="19"/>
  </w:num>
  <w:num w:numId="17">
    <w:abstractNumId w:val="10"/>
  </w:num>
  <w:num w:numId="18">
    <w:abstractNumId w:val="1"/>
  </w:num>
  <w:num w:numId="19">
    <w:abstractNumId w:val="6"/>
  </w:num>
  <w:num w:numId="20">
    <w:abstractNumId w:val="17"/>
  </w:num>
  <w:num w:numId="21">
    <w:abstractNumId w:val="12"/>
  </w:num>
  <w:num w:numId="22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30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DAyNjExtzA0MzE1szRT0lEKTi0uzszPAykwrgUAshbsiSwAAAA="/>
  </w:docVars>
  <w:rsids>
    <w:rsidRoot w:val="00307D15"/>
    <w:rsid w:val="00000B1F"/>
    <w:rsid w:val="00000F78"/>
    <w:rsid w:val="000064B1"/>
    <w:rsid w:val="000117D3"/>
    <w:rsid w:val="000136CB"/>
    <w:rsid w:val="000146B0"/>
    <w:rsid w:val="00016EFA"/>
    <w:rsid w:val="000205B4"/>
    <w:rsid w:val="00023274"/>
    <w:rsid w:val="00023425"/>
    <w:rsid w:val="0002687D"/>
    <w:rsid w:val="000345D2"/>
    <w:rsid w:val="00035E25"/>
    <w:rsid w:val="00035FC4"/>
    <w:rsid w:val="000371C5"/>
    <w:rsid w:val="000422A6"/>
    <w:rsid w:val="0004454D"/>
    <w:rsid w:val="00045244"/>
    <w:rsid w:val="00047353"/>
    <w:rsid w:val="00047C9F"/>
    <w:rsid w:val="00051825"/>
    <w:rsid w:val="00054566"/>
    <w:rsid w:val="00060EFF"/>
    <w:rsid w:val="00064D36"/>
    <w:rsid w:val="00066B2D"/>
    <w:rsid w:val="00070627"/>
    <w:rsid w:val="00071524"/>
    <w:rsid w:val="00072617"/>
    <w:rsid w:val="00072DD1"/>
    <w:rsid w:val="000757E0"/>
    <w:rsid w:val="000802CE"/>
    <w:rsid w:val="00084A74"/>
    <w:rsid w:val="000914DA"/>
    <w:rsid w:val="00093E9F"/>
    <w:rsid w:val="00095FAA"/>
    <w:rsid w:val="000A1A2A"/>
    <w:rsid w:val="000A1C20"/>
    <w:rsid w:val="000A5FCF"/>
    <w:rsid w:val="000A7B48"/>
    <w:rsid w:val="000B0AE8"/>
    <w:rsid w:val="000B1650"/>
    <w:rsid w:val="000B2D7A"/>
    <w:rsid w:val="000B4223"/>
    <w:rsid w:val="000B7800"/>
    <w:rsid w:val="000B7A19"/>
    <w:rsid w:val="000B7A5A"/>
    <w:rsid w:val="000C5681"/>
    <w:rsid w:val="000C69C3"/>
    <w:rsid w:val="000C6AF2"/>
    <w:rsid w:val="000D2171"/>
    <w:rsid w:val="000D3297"/>
    <w:rsid w:val="000D459A"/>
    <w:rsid w:val="000D4DBA"/>
    <w:rsid w:val="000D6C79"/>
    <w:rsid w:val="000E48C6"/>
    <w:rsid w:val="000E7A67"/>
    <w:rsid w:val="000F0100"/>
    <w:rsid w:val="000F1FC6"/>
    <w:rsid w:val="000F51A3"/>
    <w:rsid w:val="000F5492"/>
    <w:rsid w:val="000F6084"/>
    <w:rsid w:val="001003C3"/>
    <w:rsid w:val="00100F13"/>
    <w:rsid w:val="00101A50"/>
    <w:rsid w:val="001030D7"/>
    <w:rsid w:val="00105F94"/>
    <w:rsid w:val="00107339"/>
    <w:rsid w:val="001119AC"/>
    <w:rsid w:val="00113147"/>
    <w:rsid w:val="00115876"/>
    <w:rsid w:val="00116F38"/>
    <w:rsid w:val="00117CA0"/>
    <w:rsid w:val="0012058A"/>
    <w:rsid w:val="001225A6"/>
    <w:rsid w:val="001237A5"/>
    <w:rsid w:val="00123C84"/>
    <w:rsid w:val="00126B95"/>
    <w:rsid w:val="00132F71"/>
    <w:rsid w:val="00134437"/>
    <w:rsid w:val="00143937"/>
    <w:rsid w:val="001453F7"/>
    <w:rsid w:val="00146D78"/>
    <w:rsid w:val="00147052"/>
    <w:rsid w:val="001505F2"/>
    <w:rsid w:val="00155295"/>
    <w:rsid w:val="00161946"/>
    <w:rsid w:val="00161E2B"/>
    <w:rsid w:val="00163430"/>
    <w:rsid w:val="00165722"/>
    <w:rsid w:val="00170720"/>
    <w:rsid w:val="00170C7C"/>
    <w:rsid w:val="00171E48"/>
    <w:rsid w:val="00172173"/>
    <w:rsid w:val="001730EA"/>
    <w:rsid w:val="00174AE3"/>
    <w:rsid w:val="0017524A"/>
    <w:rsid w:val="00175702"/>
    <w:rsid w:val="0017683E"/>
    <w:rsid w:val="00181AE0"/>
    <w:rsid w:val="001836BD"/>
    <w:rsid w:val="0018500D"/>
    <w:rsid w:val="00195BC7"/>
    <w:rsid w:val="001A0460"/>
    <w:rsid w:val="001A0581"/>
    <w:rsid w:val="001A12C0"/>
    <w:rsid w:val="001A36B8"/>
    <w:rsid w:val="001A578C"/>
    <w:rsid w:val="001A5F8C"/>
    <w:rsid w:val="001A6DB7"/>
    <w:rsid w:val="001A7B15"/>
    <w:rsid w:val="001B5033"/>
    <w:rsid w:val="001B6A29"/>
    <w:rsid w:val="001C1747"/>
    <w:rsid w:val="001C192A"/>
    <w:rsid w:val="001C2074"/>
    <w:rsid w:val="001C33D9"/>
    <w:rsid w:val="001C4040"/>
    <w:rsid w:val="001C4087"/>
    <w:rsid w:val="001C4C28"/>
    <w:rsid w:val="001C51D8"/>
    <w:rsid w:val="001C6F34"/>
    <w:rsid w:val="001D01BF"/>
    <w:rsid w:val="001D50F5"/>
    <w:rsid w:val="001E0BA2"/>
    <w:rsid w:val="001E1CAB"/>
    <w:rsid w:val="001E2B08"/>
    <w:rsid w:val="001F4E0F"/>
    <w:rsid w:val="001F6258"/>
    <w:rsid w:val="001F7D42"/>
    <w:rsid w:val="001F7E14"/>
    <w:rsid w:val="00201385"/>
    <w:rsid w:val="00203E44"/>
    <w:rsid w:val="00203E55"/>
    <w:rsid w:val="00207EFD"/>
    <w:rsid w:val="002102DF"/>
    <w:rsid w:val="002130D8"/>
    <w:rsid w:val="00214801"/>
    <w:rsid w:val="002260A7"/>
    <w:rsid w:val="002260AC"/>
    <w:rsid w:val="002262D5"/>
    <w:rsid w:val="0022781B"/>
    <w:rsid w:val="00230E94"/>
    <w:rsid w:val="0023439F"/>
    <w:rsid w:val="00234A1B"/>
    <w:rsid w:val="00234ABF"/>
    <w:rsid w:val="0023505A"/>
    <w:rsid w:val="002355AA"/>
    <w:rsid w:val="00240122"/>
    <w:rsid w:val="00242938"/>
    <w:rsid w:val="002441C2"/>
    <w:rsid w:val="00245F9C"/>
    <w:rsid w:val="0024628F"/>
    <w:rsid w:val="00247ABA"/>
    <w:rsid w:val="00251A10"/>
    <w:rsid w:val="00251C19"/>
    <w:rsid w:val="00251D5F"/>
    <w:rsid w:val="002540BF"/>
    <w:rsid w:val="002553F0"/>
    <w:rsid w:val="00260682"/>
    <w:rsid w:val="00271258"/>
    <w:rsid w:val="002716BA"/>
    <w:rsid w:val="00272DA0"/>
    <w:rsid w:val="002755ED"/>
    <w:rsid w:val="002802A8"/>
    <w:rsid w:val="0028101A"/>
    <w:rsid w:val="002812C9"/>
    <w:rsid w:val="00284859"/>
    <w:rsid w:val="00285BA1"/>
    <w:rsid w:val="002921CF"/>
    <w:rsid w:val="00293F4D"/>
    <w:rsid w:val="0029479E"/>
    <w:rsid w:val="0029612F"/>
    <w:rsid w:val="002A250A"/>
    <w:rsid w:val="002A3514"/>
    <w:rsid w:val="002A4C6C"/>
    <w:rsid w:val="002A5EFC"/>
    <w:rsid w:val="002A624C"/>
    <w:rsid w:val="002A67B4"/>
    <w:rsid w:val="002B0F90"/>
    <w:rsid w:val="002B1529"/>
    <w:rsid w:val="002B24CA"/>
    <w:rsid w:val="002B2A1F"/>
    <w:rsid w:val="002B4593"/>
    <w:rsid w:val="002B6A77"/>
    <w:rsid w:val="002B729C"/>
    <w:rsid w:val="002D5FE3"/>
    <w:rsid w:val="002D7281"/>
    <w:rsid w:val="002D7929"/>
    <w:rsid w:val="002D7F01"/>
    <w:rsid w:val="002E1089"/>
    <w:rsid w:val="002E2564"/>
    <w:rsid w:val="002E263D"/>
    <w:rsid w:val="002E4212"/>
    <w:rsid w:val="002E4C9E"/>
    <w:rsid w:val="002E6C05"/>
    <w:rsid w:val="002F10CA"/>
    <w:rsid w:val="002F26E6"/>
    <w:rsid w:val="002F2AC5"/>
    <w:rsid w:val="002F3DAC"/>
    <w:rsid w:val="002F5563"/>
    <w:rsid w:val="002F58EB"/>
    <w:rsid w:val="002F6BB3"/>
    <w:rsid w:val="002F7161"/>
    <w:rsid w:val="00300AD8"/>
    <w:rsid w:val="00300D9F"/>
    <w:rsid w:val="00302C9C"/>
    <w:rsid w:val="003040B9"/>
    <w:rsid w:val="00304EBC"/>
    <w:rsid w:val="0030531D"/>
    <w:rsid w:val="0030612D"/>
    <w:rsid w:val="00307D15"/>
    <w:rsid w:val="00307DD0"/>
    <w:rsid w:val="00311290"/>
    <w:rsid w:val="003123A7"/>
    <w:rsid w:val="0031387D"/>
    <w:rsid w:val="003160CD"/>
    <w:rsid w:val="00317BC9"/>
    <w:rsid w:val="00320ECC"/>
    <w:rsid w:val="003242BD"/>
    <w:rsid w:val="00327E65"/>
    <w:rsid w:val="003308BD"/>
    <w:rsid w:val="003318CE"/>
    <w:rsid w:val="00333952"/>
    <w:rsid w:val="003340E4"/>
    <w:rsid w:val="00336938"/>
    <w:rsid w:val="00344CA7"/>
    <w:rsid w:val="00345AB5"/>
    <w:rsid w:val="00346E4D"/>
    <w:rsid w:val="003477D0"/>
    <w:rsid w:val="00351CE6"/>
    <w:rsid w:val="003525C1"/>
    <w:rsid w:val="00355CB7"/>
    <w:rsid w:val="0036113A"/>
    <w:rsid w:val="00361A68"/>
    <w:rsid w:val="00370406"/>
    <w:rsid w:val="00370591"/>
    <w:rsid w:val="0037217B"/>
    <w:rsid w:val="0037243D"/>
    <w:rsid w:val="00373643"/>
    <w:rsid w:val="003749EB"/>
    <w:rsid w:val="00381048"/>
    <w:rsid w:val="00381AEA"/>
    <w:rsid w:val="00382173"/>
    <w:rsid w:val="003822CD"/>
    <w:rsid w:val="00382EF4"/>
    <w:rsid w:val="0038523B"/>
    <w:rsid w:val="00385372"/>
    <w:rsid w:val="00386FD6"/>
    <w:rsid w:val="003904E2"/>
    <w:rsid w:val="00391020"/>
    <w:rsid w:val="00393CCC"/>
    <w:rsid w:val="00393E78"/>
    <w:rsid w:val="0039594F"/>
    <w:rsid w:val="003974FD"/>
    <w:rsid w:val="003A0BD7"/>
    <w:rsid w:val="003A10ED"/>
    <w:rsid w:val="003A13B8"/>
    <w:rsid w:val="003A1439"/>
    <w:rsid w:val="003A15A3"/>
    <w:rsid w:val="003A2E61"/>
    <w:rsid w:val="003A39AE"/>
    <w:rsid w:val="003A3DBF"/>
    <w:rsid w:val="003A5B94"/>
    <w:rsid w:val="003A6A4C"/>
    <w:rsid w:val="003B0316"/>
    <w:rsid w:val="003B0E05"/>
    <w:rsid w:val="003B2C41"/>
    <w:rsid w:val="003B34A9"/>
    <w:rsid w:val="003C1BF3"/>
    <w:rsid w:val="003C7671"/>
    <w:rsid w:val="003C76BE"/>
    <w:rsid w:val="003D234B"/>
    <w:rsid w:val="003D28D0"/>
    <w:rsid w:val="003D29B3"/>
    <w:rsid w:val="003D2A8E"/>
    <w:rsid w:val="003D47A0"/>
    <w:rsid w:val="003D51BE"/>
    <w:rsid w:val="003E0C81"/>
    <w:rsid w:val="003E250D"/>
    <w:rsid w:val="003E2AB2"/>
    <w:rsid w:val="003E2CEE"/>
    <w:rsid w:val="003E34B6"/>
    <w:rsid w:val="003E4B6E"/>
    <w:rsid w:val="003F03B6"/>
    <w:rsid w:val="003F19AE"/>
    <w:rsid w:val="003F396D"/>
    <w:rsid w:val="003F6BB6"/>
    <w:rsid w:val="00402176"/>
    <w:rsid w:val="00402240"/>
    <w:rsid w:val="004035B9"/>
    <w:rsid w:val="00404B3F"/>
    <w:rsid w:val="00410391"/>
    <w:rsid w:val="00414545"/>
    <w:rsid w:val="004173DD"/>
    <w:rsid w:val="004214C7"/>
    <w:rsid w:val="00422D1B"/>
    <w:rsid w:val="00423188"/>
    <w:rsid w:val="004232C6"/>
    <w:rsid w:val="004240B8"/>
    <w:rsid w:val="004243A0"/>
    <w:rsid w:val="004267F0"/>
    <w:rsid w:val="004269BD"/>
    <w:rsid w:val="00431A1D"/>
    <w:rsid w:val="00432EC0"/>
    <w:rsid w:val="00433DE2"/>
    <w:rsid w:val="00436FEB"/>
    <w:rsid w:val="004373CF"/>
    <w:rsid w:val="00440C36"/>
    <w:rsid w:val="004435FA"/>
    <w:rsid w:val="004445D1"/>
    <w:rsid w:val="0045071E"/>
    <w:rsid w:val="00455098"/>
    <w:rsid w:val="00455410"/>
    <w:rsid w:val="00455DD4"/>
    <w:rsid w:val="004565DC"/>
    <w:rsid w:val="00457E9B"/>
    <w:rsid w:val="00460156"/>
    <w:rsid w:val="004616CB"/>
    <w:rsid w:val="0046656D"/>
    <w:rsid w:val="00466638"/>
    <w:rsid w:val="00467C85"/>
    <w:rsid w:val="00470EAA"/>
    <w:rsid w:val="00473645"/>
    <w:rsid w:val="00475028"/>
    <w:rsid w:val="004767BE"/>
    <w:rsid w:val="004809EE"/>
    <w:rsid w:val="00481BED"/>
    <w:rsid w:val="00482D0A"/>
    <w:rsid w:val="00484309"/>
    <w:rsid w:val="00487E07"/>
    <w:rsid w:val="004929D8"/>
    <w:rsid w:val="004935E5"/>
    <w:rsid w:val="00496B3D"/>
    <w:rsid w:val="00497BA4"/>
    <w:rsid w:val="004A0B39"/>
    <w:rsid w:val="004A42DF"/>
    <w:rsid w:val="004A58E8"/>
    <w:rsid w:val="004A5DB8"/>
    <w:rsid w:val="004B34F9"/>
    <w:rsid w:val="004C10D8"/>
    <w:rsid w:val="004C165C"/>
    <w:rsid w:val="004C2145"/>
    <w:rsid w:val="004C22AA"/>
    <w:rsid w:val="004C4188"/>
    <w:rsid w:val="004C56F5"/>
    <w:rsid w:val="004D032B"/>
    <w:rsid w:val="004D0817"/>
    <w:rsid w:val="004D0AED"/>
    <w:rsid w:val="004D2557"/>
    <w:rsid w:val="004D26D8"/>
    <w:rsid w:val="004D3C73"/>
    <w:rsid w:val="004D4EAB"/>
    <w:rsid w:val="004D5D78"/>
    <w:rsid w:val="004D7E2C"/>
    <w:rsid w:val="004E1568"/>
    <w:rsid w:val="004E17C3"/>
    <w:rsid w:val="004E3A85"/>
    <w:rsid w:val="004E4053"/>
    <w:rsid w:val="004E547A"/>
    <w:rsid w:val="004E7701"/>
    <w:rsid w:val="004F304D"/>
    <w:rsid w:val="004F490C"/>
    <w:rsid w:val="004F6BCB"/>
    <w:rsid w:val="00502CF3"/>
    <w:rsid w:val="00503006"/>
    <w:rsid w:val="0050370F"/>
    <w:rsid w:val="0050672D"/>
    <w:rsid w:val="0050716B"/>
    <w:rsid w:val="00507175"/>
    <w:rsid w:val="00511426"/>
    <w:rsid w:val="005143FD"/>
    <w:rsid w:val="00516B50"/>
    <w:rsid w:val="00517E88"/>
    <w:rsid w:val="0052055D"/>
    <w:rsid w:val="005242D9"/>
    <w:rsid w:val="00537816"/>
    <w:rsid w:val="00544931"/>
    <w:rsid w:val="00544A56"/>
    <w:rsid w:val="0054558A"/>
    <w:rsid w:val="005459A2"/>
    <w:rsid w:val="00545D7B"/>
    <w:rsid w:val="005478D2"/>
    <w:rsid w:val="0055005C"/>
    <w:rsid w:val="0055013C"/>
    <w:rsid w:val="005514AF"/>
    <w:rsid w:val="00556308"/>
    <w:rsid w:val="005576CA"/>
    <w:rsid w:val="005637CB"/>
    <w:rsid w:val="005658F7"/>
    <w:rsid w:val="00566691"/>
    <w:rsid w:val="00571BA2"/>
    <w:rsid w:val="00573557"/>
    <w:rsid w:val="0058111E"/>
    <w:rsid w:val="005817C8"/>
    <w:rsid w:val="00582BF4"/>
    <w:rsid w:val="00583533"/>
    <w:rsid w:val="0059030E"/>
    <w:rsid w:val="00591B9D"/>
    <w:rsid w:val="005921B9"/>
    <w:rsid w:val="00596411"/>
    <w:rsid w:val="0059663A"/>
    <w:rsid w:val="005A25DB"/>
    <w:rsid w:val="005A266C"/>
    <w:rsid w:val="005A559B"/>
    <w:rsid w:val="005A57A7"/>
    <w:rsid w:val="005A5F9A"/>
    <w:rsid w:val="005A6BF2"/>
    <w:rsid w:val="005B026F"/>
    <w:rsid w:val="005B13DD"/>
    <w:rsid w:val="005B1FC9"/>
    <w:rsid w:val="005B25C0"/>
    <w:rsid w:val="005B26A4"/>
    <w:rsid w:val="005B6558"/>
    <w:rsid w:val="005B7EA2"/>
    <w:rsid w:val="005C00DD"/>
    <w:rsid w:val="005C0436"/>
    <w:rsid w:val="005C2C60"/>
    <w:rsid w:val="005C357A"/>
    <w:rsid w:val="005C3925"/>
    <w:rsid w:val="005C70C2"/>
    <w:rsid w:val="005D42E2"/>
    <w:rsid w:val="005D5AF0"/>
    <w:rsid w:val="005D63AE"/>
    <w:rsid w:val="005E122A"/>
    <w:rsid w:val="005E2D51"/>
    <w:rsid w:val="005E3A83"/>
    <w:rsid w:val="005E40AC"/>
    <w:rsid w:val="005E424D"/>
    <w:rsid w:val="005E44DE"/>
    <w:rsid w:val="005E4A35"/>
    <w:rsid w:val="005E50AB"/>
    <w:rsid w:val="005F2470"/>
    <w:rsid w:val="005F40EE"/>
    <w:rsid w:val="005F65FB"/>
    <w:rsid w:val="00602D1E"/>
    <w:rsid w:val="00604E64"/>
    <w:rsid w:val="0060504A"/>
    <w:rsid w:val="0060571F"/>
    <w:rsid w:val="00605EAF"/>
    <w:rsid w:val="006063C0"/>
    <w:rsid w:val="00606455"/>
    <w:rsid w:val="00606CFB"/>
    <w:rsid w:val="00611895"/>
    <w:rsid w:val="00611E91"/>
    <w:rsid w:val="00615FB3"/>
    <w:rsid w:val="0062415F"/>
    <w:rsid w:val="00627848"/>
    <w:rsid w:val="00627F16"/>
    <w:rsid w:val="0063337B"/>
    <w:rsid w:val="00633CF6"/>
    <w:rsid w:val="006367F7"/>
    <w:rsid w:val="0064009C"/>
    <w:rsid w:val="00640AA6"/>
    <w:rsid w:val="00646862"/>
    <w:rsid w:val="00646C45"/>
    <w:rsid w:val="0065010E"/>
    <w:rsid w:val="00653582"/>
    <w:rsid w:val="006545B4"/>
    <w:rsid w:val="00660614"/>
    <w:rsid w:val="006616A6"/>
    <w:rsid w:val="006619A2"/>
    <w:rsid w:val="006620E3"/>
    <w:rsid w:val="0066695E"/>
    <w:rsid w:val="00666BE0"/>
    <w:rsid w:val="00667593"/>
    <w:rsid w:val="006734C5"/>
    <w:rsid w:val="0067351C"/>
    <w:rsid w:val="006754B8"/>
    <w:rsid w:val="00675B83"/>
    <w:rsid w:val="00677988"/>
    <w:rsid w:val="00680AD6"/>
    <w:rsid w:val="00680EDB"/>
    <w:rsid w:val="00687B98"/>
    <w:rsid w:val="00691BB1"/>
    <w:rsid w:val="006938B9"/>
    <w:rsid w:val="00694C09"/>
    <w:rsid w:val="0069707D"/>
    <w:rsid w:val="006A12CC"/>
    <w:rsid w:val="006A37A1"/>
    <w:rsid w:val="006A5230"/>
    <w:rsid w:val="006A61E0"/>
    <w:rsid w:val="006B3401"/>
    <w:rsid w:val="006B3C4D"/>
    <w:rsid w:val="006B4210"/>
    <w:rsid w:val="006B561F"/>
    <w:rsid w:val="006C3E32"/>
    <w:rsid w:val="006C6CE5"/>
    <w:rsid w:val="006D07FF"/>
    <w:rsid w:val="006D0B6E"/>
    <w:rsid w:val="006D1B75"/>
    <w:rsid w:val="006D1D24"/>
    <w:rsid w:val="006D1DC8"/>
    <w:rsid w:val="006D48FA"/>
    <w:rsid w:val="006D6F83"/>
    <w:rsid w:val="006D7AB0"/>
    <w:rsid w:val="006E0E7B"/>
    <w:rsid w:val="006E224D"/>
    <w:rsid w:val="006E4AE4"/>
    <w:rsid w:val="006E55E3"/>
    <w:rsid w:val="006E56FF"/>
    <w:rsid w:val="006F01F4"/>
    <w:rsid w:val="006F1154"/>
    <w:rsid w:val="006F5407"/>
    <w:rsid w:val="00704560"/>
    <w:rsid w:val="0070488A"/>
    <w:rsid w:val="007054F4"/>
    <w:rsid w:val="00705D2D"/>
    <w:rsid w:val="00710888"/>
    <w:rsid w:val="007150A0"/>
    <w:rsid w:val="007202BA"/>
    <w:rsid w:val="0072726B"/>
    <w:rsid w:val="007277D2"/>
    <w:rsid w:val="00730B93"/>
    <w:rsid w:val="0073113B"/>
    <w:rsid w:val="00731F63"/>
    <w:rsid w:val="007351E4"/>
    <w:rsid w:val="00740282"/>
    <w:rsid w:val="007419B3"/>
    <w:rsid w:val="0074205B"/>
    <w:rsid w:val="00742336"/>
    <w:rsid w:val="00742A6A"/>
    <w:rsid w:val="00742E6B"/>
    <w:rsid w:val="00745AA3"/>
    <w:rsid w:val="007467FF"/>
    <w:rsid w:val="007506CD"/>
    <w:rsid w:val="00752DC2"/>
    <w:rsid w:val="00756301"/>
    <w:rsid w:val="007611C7"/>
    <w:rsid w:val="00761313"/>
    <w:rsid w:val="00762318"/>
    <w:rsid w:val="00762861"/>
    <w:rsid w:val="00764D1D"/>
    <w:rsid w:val="007658E8"/>
    <w:rsid w:val="00766912"/>
    <w:rsid w:val="00767BAC"/>
    <w:rsid w:val="007701F3"/>
    <w:rsid w:val="00770B4F"/>
    <w:rsid w:val="007765F5"/>
    <w:rsid w:val="0077679D"/>
    <w:rsid w:val="0078379F"/>
    <w:rsid w:val="007844A9"/>
    <w:rsid w:val="00790279"/>
    <w:rsid w:val="00790C56"/>
    <w:rsid w:val="00790E6D"/>
    <w:rsid w:val="00791377"/>
    <w:rsid w:val="00792FF4"/>
    <w:rsid w:val="0079356C"/>
    <w:rsid w:val="00795089"/>
    <w:rsid w:val="0079610B"/>
    <w:rsid w:val="0079625E"/>
    <w:rsid w:val="007A027C"/>
    <w:rsid w:val="007A0B44"/>
    <w:rsid w:val="007A25AB"/>
    <w:rsid w:val="007A2874"/>
    <w:rsid w:val="007A3B2B"/>
    <w:rsid w:val="007A6A58"/>
    <w:rsid w:val="007A72F9"/>
    <w:rsid w:val="007B1566"/>
    <w:rsid w:val="007B180F"/>
    <w:rsid w:val="007B2872"/>
    <w:rsid w:val="007B3A33"/>
    <w:rsid w:val="007B498E"/>
    <w:rsid w:val="007B5575"/>
    <w:rsid w:val="007B654C"/>
    <w:rsid w:val="007C0656"/>
    <w:rsid w:val="007C317A"/>
    <w:rsid w:val="007C3F27"/>
    <w:rsid w:val="007C4DAC"/>
    <w:rsid w:val="007C5159"/>
    <w:rsid w:val="007C7A5A"/>
    <w:rsid w:val="007D2439"/>
    <w:rsid w:val="007D46B4"/>
    <w:rsid w:val="007D68CE"/>
    <w:rsid w:val="007E098F"/>
    <w:rsid w:val="007E2179"/>
    <w:rsid w:val="007E2FEC"/>
    <w:rsid w:val="007E3D3E"/>
    <w:rsid w:val="007E49D5"/>
    <w:rsid w:val="007E5855"/>
    <w:rsid w:val="007E646B"/>
    <w:rsid w:val="007E68C5"/>
    <w:rsid w:val="007F2D89"/>
    <w:rsid w:val="007F6F78"/>
    <w:rsid w:val="00801527"/>
    <w:rsid w:val="0080183C"/>
    <w:rsid w:val="00801F1A"/>
    <w:rsid w:val="00803B34"/>
    <w:rsid w:val="0080537A"/>
    <w:rsid w:val="0080588A"/>
    <w:rsid w:val="00806F28"/>
    <w:rsid w:val="00807929"/>
    <w:rsid w:val="00810342"/>
    <w:rsid w:val="00812D16"/>
    <w:rsid w:val="008147D0"/>
    <w:rsid w:val="008155D7"/>
    <w:rsid w:val="00817408"/>
    <w:rsid w:val="0082041A"/>
    <w:rsid w:val="00821DCD"/>
    <w:rsid w:val="00823009"/>
    <w:rsid w:val="008232CC"/>
    <w:rsid w:val="00826B27"/>
    <w:rsid w:val="00830519"/>
    <w:rsid w:val="00831413"/>
    <w:rsid w:val="00833927"/>
    <w:rsid w:val="00833D75"/>
    <w:rsid w:val="008370EA"/>
    <w:rsid w:val="00837AF1"/>
    <w:rsid w:val="008403BE"/>
    <w:rsid w:val="008412F2"/>
    <w:rsid w:val="00845953"/>
    <w:rsid w:val="00845DFE"/>
    <w:rsid w:val="008474C7"/>
    <w:rsid w:val="00851CEB"/>
    <w:rsid w:val="008521BE"/>
    <w:rsid w:val="00853A7A"/>
    <w:rsid w:val="00856E76"/>
    <w:rsid w:val="00860F28"/>
    <w:rsid w:val="008620F8"/>
    <w:rsid w:val="0086657A"/>
    <w:rsid w:val="00866C34"/>
    <w:rsid w:val="00870945"/>
    <w:rsid w:val="00872EC2"/>
    <w:rsid w:val="00876D38"/>
    <w:rsid w:val="00882998"/>
    <w:rsid w:val="008830A4"/>
    <w:rsid w:val="00883BBF"/>
    <w:rsid w:val="00884105"/>
    <w:rsid w:val="008844B0"/>
    <w:rsid w:val="0088613D"/>
    <w:rsid w:val="00887E71"/>
    <w:rsid w:val="00887E75"/>
    <w:rsid w:val="008900B6"/>
    <w:rsid w:val="008915AF"/>
    <w:rsid w:val="008A19CD"/>
    <w:rsid w:val="008A30A2"/>
    <w:rsid w:val="008A3125"/>
    <w:rsid w:val="008A4D95"/>
    <w:rsid w:val="008B18CB"/>
    <w:rsid w:val="008B3ED5"/>
    <w:rsid w:val="008B5B77"/>
    <w:rsid w:val="008B7B87"/>
    <w:rsid w:val="008C1ECA"/>
    <w:rsid w:val="008C769B"/>
    <w:rsid w:val="008C78F1"/>
    <w:rsid w:val="008D03F4"/>
    <w:rsid w:val="008E07A0"/>
    <w:rsid w:val="008E62B7"/>
    <w:rsid w:val="008E6B48"/>
    <w:rsid w:val="008F09C7"/>
    <w:rsid w:val="008F11A5"/>
    <w:rsid w:val="008F3BC6"/>
    <w:rsid w:val="008F46E1"/>
    <w:rsid w:val="008F5359"/>
    <w:rsid w:val="008F5FAF"/>
    <w:rsid w:val="008F5FE0"/>
    <w:rsid w:val="00902C7A"/>
    <w:rsid w:val="009108C1"/>
    <w:rsid w:val="00911CA3"/>
    <w:rsid w:val="0091318C"/>
    <w:rsid w:val="00915C5C"/>
    <w:rsid w:val="00920A7E"/>
    <w:rsid w:val="00920B8A"/>
    <w:rsid w:val="00923E74"/>
    <w:rsid w:val="00932EE7"/>
    <w:rsid w:val="00934FCB"/>
    <w:rsid w:val="009357DD"/>
    <w:rsid w:val="00940D16"/>
    <w:rsid w:val="009411EC"/>
    <w:rsid w:val="0094242F"/>
    <w:rsid w:val="009427C4"/>
    <w:rsid w:val="009432F2"/>
    <w:rsid w:val="00944422"/>
    <w:rsid w:val="00954DFE"/>
    <w:rsid w:val="009614C9"/>
    <w:rsid w:val="009621EB"/>
    <w:rsid w:val="00965687"/>
    <w:rsid w:val="00967845"/>
    <w:rsid w:val="009719BB"/>
    <w:rsid w:val="00974800"/>
    <w:rsid w:val="00974C92"/>
    <w:rsid w:val="00975B8C"/>
    <w:rsid w:val="0097702E"/>
    <w:rsid w:val="00983050"/>
    <w:rsid w:val="009856E5"/>
    <w:rsid w:val="009863BC"/>
    <w:rsid w:val="009869D6"/>
    <w:rsid w:val="00986A55"/>
    <w:rsid w:val="009877B5"/>
    <w:rsid w:val="00993F70"/>
    <w:rsid w:val="00994752"/>
    <w:rsid w:val="009958D0"/>
    <w:rsid w:val="009967B1"/>
    <w:rsid w:val="009A6F39"/>
    <w:rsid w:val="009A7131"/>
    <w:rsid w:val="009B310C"/>
    <w:rsid w:val="009B3D4B"/>
    <w:rsid w:val="009B43EB"/>
    <w:rsid w:val="009B4AF9"/>
    <w:rsid w:val="009B78D3"/>
    <w:rsid w:val="009C124A"/>
    <w:rsid w:val="009C4CF2"/>
    <w:rsid w:val="009D07EE"/>
    <w:rsid w:val="009D35AB"/>
    <w:rsid w:val="009D52B3"/>
    <w:rsid w:val="009D64D0"/>
    <w:rsid w:val="009D6D84"/>
    <w:rsid w:val="009E3122"/>
    <w:rsid w:val="009E3E77"/>
    <w:rsid w:val="009E51E8"/>
    <w:rsid w:val="009E562D"/>
    <w:rsid w:val="009E57A9"/>
    <w:rsid w:val="009E7A07"/>
    <w:rsid w:val="009F1E2A"/>
    <w:rsid w:val="009F3335"/>
    <w:rsid w:val="009F4F57"/>
    <w:rsid w:val="009F520B"/>
    <w:rsid w:val="009F595B"/>
    <w:rsid w:val="009F636D"/>
    <w:rsid w:val="00A00D33"/>
    <w:rsid w:val="00A03829"/>
    <w:rsid w:val="00A03DB5"/>
    <w:rsid w:val="00A04F14"/>
    <w:rsid w:val="00A0506B"/>
    <w:rsid w:val="00A0543E"/>
    <w:rsid w:val="00A054C9"/>
    <w:rsid w:val="00A063ED"/>
    <w:rsid w:val="00A0720A"/>
    <w:rsid w:val="00A07450"/>
    <w:rsid w:val="00A10AA4"/>
    <w:rsid w:val="00A11A70"/>
    <w:rsid w:val="00A12E0C"/>
    <w:rsid w:val="00A1623F"/>
    <w:rsid w:val="00A20EEE"/>
    <w:rsid w:val="00A23336"/>
    <w:rsid w:val="00A260DD"/>
    <w:rsid w:val="00A37572"/>
    <w:rsid w:val="00A37DDD"/>
    <w:rsid w:val="00A40974"/>
    <w:rsid w:val="00A423A5"/>
    <w:rsid w:val="00A4358D"/>
    <w:rsid w:val="00A43F01"/>
    <w:rsid w:val="00A45D9F"/>
    <w:rsid w:val="00A511AB"/>
    <w:rsid w:val="00A558C5"/>
    <w:rsid w:val="00A55D5F"/>
    <w:rsid w:val="00A5759A"/>
    <w:rsid w:val="00A579EC"/>
    <w:rsid w:val="00A6060C"/>
    <w:rsid w:val="00A64E5A"/>
    <w:rsid w:val="00A650B9"/>
    <w:rsid w:val="00A67826"/>
    <w:rsid w:val="00A70636"/>
    <w:rsid w:val="00A736DC"/>
    <w:rsid w:val="00A749C1"/>
    <w:rsid w:val="00A75AF4"/>
    <w:rsid w:val="00A817F5"/>
    <w:rsid w:val="00A81B7D"/>
    <w:rsid w:val="00A84699"/>
    <w:rsid w:val="00A86FA0"/>
    <w:rsid w:val="00A8759F"/>
    <w:rsid w:val="00A87EF5"/>
    <w:rsid w:val="00A904FA"/>
    <w:rsid w:val="00A90AFD"/>
    <w:rsid w:val="00A91F26"/>
    <w:rsid w:val="00A93C71"/>
    <w:rsid w:val="00A94A28"/>
    <w:rsid w:val="00A94A89"/>
    <w:rsid w:val="00A964FB"/>
    <w:rsid w:val="00A9688E"/>
    <w:rsid w:val="00A96BE2"/>
    <w:rsid w:val="00A96E10"/>
    <w:rsid w:val="00A976E6"/>
    <w:rsid w:val="00AA0C7C"/>
    <w:rsid w:val="00AA1763"/>
    <w:rsid w:val="00AA2160"/>
    <w:rsid w:val="00AA36CF"/>
    <w:rsid w:val="00AA3C62"/>
    <w:rsid w:val="00AA54C3"/>
    <w:rsid w:val="00AA59DC"/>
    <w:rsid w:val="00AB335B"/>
    <w:rsid w:val="00AB6486"/>
    <w:rsid w:val="00AB68E2"/>
    <w:rsid w:val="00AC2AB8"/>
    <w:rsid w:val="00AD1A38"/>
    <w:rsid w:val="00AD1BB6"/>
    <w:rsid w:val="00AD4D13"/>
    <w:rsid w:val="00AD51A7"/>
    <w:rsid w:val="00AD67FC"/>
    <w:rsid w:val="00AE3E32"/>
    <w:rsid w:val="00AE447C"/>
    <w:rsid w:val="00AE63EE"/>
    <w:rsid w:val="00AF7FA8"/>
    <w:rsid w:val="00B004B9"/>
    <w:rsid w:val="00B01091"/>
    <w:rsid w:val="00B013CA"/>
    <w:rsid w:val="00B017C8"/>
    <w:rsid w:val="00B03535"/>
    <w:rsid w:val="00B059A7"/>
    <w:rsid w:val="00B12279"/>
    <w:rsid w:val="00B13596"/>
    <w:rsid w:val="00B13CA3"/>
    <w:rsid w:val="00B15E54"/>
    <w:rsid w:val="00B167D2"/>
    <w:rsid w:val="00B16B25"/>
    <w:rsid w:val="00B17615"/>
    <w:rsid w:val="00B20D93"/>
    <w:rsid w:val="00B24629"/>
    <w:rsid w:val="00B2556F"/>
    <w:rsid w:val="00B25A64"/>
    <w:rsid w:val="00B32B55"/>
    <w:rsid w:val="00B35D75"/>
    <w:rsid w:val="00B40199"/>
    <w:rsid w:val="00B40DD4"/>
    <w:rsid w:val="00B41AA8"/>
    <w:rsid w:val="00B44343"/>
    <w:rsid w:val="00B44AAA"/>
    <w:rsid w:val="00B44E2B"/>
    <w:rsid w:val="00B453B0"/>
    <w:rsid w:val="00B456E9"/>
    <w:rsid w:val="00B4743B"/>
    <w:rsid w:val="00B475BC"/>
    <w:rsid w:val="00B47ADB"/>
    <w:rsid w:val="00B50743"/>
    <w:rsid w:val="00B57059"/>
    <w:rsid w:val="00B61802"/>
    <w:rsid w:val="00B632D3"/>
    <w:rsid w:val="00B640FD"/>
    <w:rsid w:val="00B65C92"/>
    <w:rsid w:val="00B67542"/>
    <w:rsid w:val="00B70666"/>
    <w:rsid w:val="00B709EE"/>
    <w:rsid w:val="00B727AC"/>
    <w:rsid w:val="00B72D45"/>
    <w:rsid w:val="00B744B8"/>
    <w:rsid w:val="00B74ADB"/>
    <w:rsid w:val="00B775B8"/>
    <w:rsid w:val="00B8008C"/>
    <w:rsid w:val="00B81B5D"/>
    <w:rsid w:val="00B82147"/>
    <w:rsid w:val="00B82341"/>
    <w:rsid w:val="00B82715"/>
    <w:rsid w:val="00B850FA"/>
    <w:rsid w:val="00B9088C"/>
    <w:rsid w:val="00B9292E"/>
    <w:rsid w:val="00B9470B"/>
    <w:rsid w:val="00B94A48"/>
    <w:rsid w:val="00B97570"/>
    <w:rsid w:val="00B97D45"/>
    <w:rsid w:val="00BA1769"/>
    <w:rsid w:val="00BA33FE"/>
    <w:rsid w:val="00BA4433"/>
    <w:rsid w:val="00BA4791"/>
    <w:rsid w:val="00BA4C39"/>
    <w:rsid w:val="00BA597B"/>
    <w:rsid w:val="00BA7A67"/>
    <w:rsid w:val="00BB2FA9"/>
    <w:rsid w:val="00BB4D4A"/>
    <w:rsid w:val="00BB6443"/>
    <w:rsid w:val="00BB7C29"/>
    <w:rsid w:val="00BC37B3"/>
    <w:rsid w:val="00BC3DAE"/>
    <w:rsid w:val="00BC5419"/>
    <w:rsid w:val="00BC5EFE"/>
    <w:rsid w:val="00BD09B0"/>
    <w:rsid w:val="00BD3956"/>
    <w:rsid w:val="00BD6F29"/>
    <w:rsid w:val="00BD773B"/>
    <w:rsid w:val="00BE0A67"/>
    <w:rsid w:val="00BE2A1A"/>
    <w:rsid w:val="00BE41CE"/>
    <w:rsid w:val="00BE5F86"/>
    <w:rsid w:val="00BE6F81"/>
    <w:rsid w:val="00BF0434"/>
    <w:rsid w:val="00BF1A2C"/>
    <w:rsid w:val="00BF60B9"/>
    <w:rsid w:val="00C00384"/>
    <w:rsid w:val="00C0382F"/>
    <w:rsid w:val="00C03BB1"/>
    <w:rsid w:val="00C0491B"/>
    <w:rsid w:val="00C0581C"/>
    <w:rsid w:val="00C065D1"/>
    <w:rsid w:val="00C12F20"/>
    <w:rsid w:val="00C13D6A"/>
    <w:rsid w:val="00C147D4"/>
    <w:rsid w:val="00C14D44"/>
    <w:rsid w:val="00C15231"/>
    <w:rsid w:val="00C20214"/>
    <w:rsid w:val="00C210A1"/>
    <w:rsid w:val="00C26383"/>
    <w:rsid w:val="00C26DD9"/>
    <w:rsid w:val="00C31D00"/>
    <w:rsid w:val="00C32F0E"/>
    <w:rsid w:val="00C33D54"/>
    <w:rsid w:val="00C33E56"/>
    <w:rsid w:val="00C37E8B"/>
    <w:rsid w:val="00C4006E"/>
    <w:rsid w:val="00C402F9"/>
    <w:rsid w:val="00C40AC1"/>
    <w:rsid w:val="00C415AE"/>
    <w:rsid w:val="00C41CE3"/>
    <w:rsid w:val="00C41FEC"/>
    <w:rsid w:val="00C42F94"/>
    <w:rsid w:val="00C5123B"/>
    <w:rsid w:val="00C51C24"/>
    <w:rsid w:val="00C53E7A"/>
    <w:rsid w:val="00C564C6"/>
    <w:rsid w:val="00C571E3"/>
    <w:rsid w:val="00C573AD"/>
    <w:rsid w:val="00C605E6"/>
    <w:rsid w:val="00C615B4"/>
    <w:rsid w:val="00C61BF9"/>
    <w:rsid w:val="00C6322A"/>
    <w:rsid w:val="00C656D9"/>
    <w:rsid w:val="00C66504"/>
    <w:rsid w:val="00C66AAF"/>
    <w:rsid w:val="00C72938"/>
    <w:rsid w:val="00C73A65"/>
    <w:rsid w:val="00C73E5F"/>
    <w:rsid w:val="00C7480D"/>
    <w:rsid w:val="00C75E12"/>
    <w:rsid w:val="00C77525"/>
    <w:rsid w:val="00C77D49"/>
    <w:rsid w:val="00C80E4F"/>
    <w:rsid w:val="00C87991"/>
    <w:rsid w:val="00C92D08"/>
    <w:rsid w:val="00C9369D"/>
    <w:rsid w:val="00C9377D"/>
    <w:rsid w:val="00C95D8B"/>
    <w:rsid w:val="00C96C74"/>
    <w:rsid w:val="00CA272B"/>
    <w:rsid w:val="00CA3ACC"/>
    <w:rsid w:val="00CA3B80"/>
    <w:rsid w:val="00CA3FFA"/>
    <w:rsid w:val="00CA5E53"/>
    <w:rsid w:val="00CA7DAE"/>
    <w:rsid w:val="00CB2069"/>
    <w:rsid w:val="00CB43D1"/>
    <w:rsid w:val="00CB5E23"/>
    <w:rsid w:val="00CC2BF6"/>
    <w:rsid w:val="00CC57DD"/>
    <w:rsid w:val="00CC7A9D"/>
    <w:rsid w:val="00CD0A8A"/>
    <w:rsid w:val="00CD0D84"/>
    <w:rsid w:val="00CD6001"/>
    <w:rsid w:val="00CD63D7"/>
    <w:rsid w:val="00CD6648"/>
    <w:rsid w:val="00CE2729"/>
    <w:rsid w:val="00CE342C"/>
    <w:rsid w:val="00CF4766"/>
    <w:rsid w:val="00CF5624"/>
    <w:rsid w:val="00D01B97"/>
    <w:rsid w:val="00D029A6"/>
    <w:rsid w:val="00D033AA"/>
    <w:rsid w:val="00D0350D"/>
    <w:rsid w:val="00D03C09"/>
    <w:rsid w:val="00D049D8"/>
    <w:rsid w:val="00D0681F"/>
    <w:rsid w:val="00D15131"/>
    <w:rsid w:val="00D211F5"/>
    <w:rsid w:val="00D25D3E"/>
    <w:rsid w:val="00D261E1"/>
    <w:rsid w:val="00D31492"/>
    <w:rsid w:val="00D32E7C"/>
    <w:rsid w:val="00D335AA"/>
    <w:rsid w:val="00D33F3B"/>
    <w:rsid w:val="00D356D6"/>
    <w:rsid w:val="00D35B69"/>
    <w:rsid w:val="00D36A9B"/>
    <w:rsid w:val="00D3746F"/>
    <w:rsid w:val="00D37650"/>
    <w:rsid w:val="00D37AC6"/>
    <w:rsid w:val="00D41A99"/>
    <w:rsid w:val="00D42B88"/>
    <w:rsid w:val="00D42F7D"/>
    <w:rsid w:val="00D44294"/>
    <w:rsid w:val="00D44689"/>
    <w:rsid w:val="00D44BAE"/>
    <w:rsid w:val="00D44FF1"/>
    <w:rsid w:val="00D539D3"/>
    <w:rsid w:val="00D54926"/>
    <w:rsid w:val="00D562EF"/>
    <w:rsid w:val="00D57EFC"/>
    <w:rsid w:val="00D602E9"/>
    <w:rsid w:val="00D63F32"/>
    <w:rsid w:val="00D66AE0"/>
    <w:rsid w:val="00D712A8"/>
    <w:rsid w:val="00D721FE"/>
    <w:rsid w:val="00D77CF5"/>
    <w:rsid w:val="00D81F83"/>
    <w:rsid w:val="00D83C07"/>
    <w:rsid w:val="00D90D6B"/>
    <w:rsid w:val="00D90FC7"/>
    <w:rsid w:val="00D91330"/>
    <w:rsid w:val="00D92403"/>
    <w:rsid w:val="00D94905"/>
    <w:rsid w:val="00D96D60"/>
    <w:rsid w:val="00DA2D5C"/>
    <w:rsid w:val="00DA3411"/>
    <w:rsid w:val="00DA470D"/>
    <w:rsid w:val="00DA76D3"/>
    <w:rsid w:val="00DB190D"/>
    <w:rsid w:val="00DB5F5C"/>
    <w:rsid w:val="00DC53A9"/>
    <w:rsid w:val="00DC5606"/>
    <w:rsid w:val="00DD07DE"/>
    <w:rsid w:val="00DD1979"/>
    <w:rsid w:val="00DD21C5"/>
    <w:rsid w:val="00DD2EC4"/>
    <w:rsid w:val="00DD3F17"/>
    <w:rsid w:val="00DD62A9"/>
    <w:rsid w:val="00DD7060"/>
    <w:rsid w:val="00DE03E0"/>
    <w:rsid w:val="00DE16FF"/>
    <w:rsid w:val="00DE29BC"/>
    <w:rsid w:val="00DE2F82"/>
    <w:rsid w:val="00DE5C43"/>
    <w:rsid w:val="00DE6E42"/>
    <w:rsid w:val="00DF3344"/>
    <w:rsid w:val="00DF3815"/>
    <w:rsid w:val="00E01D8B"/>
    <w:rsid w:val="00E07D21"/>
    <w:rsid w:val="00E10054"/>
    <w:rsid w:val="00E12153"/>
    <w:rsid w:val="00E14322"/>
    <w:rsid w:val="00E14627"/>
    <w:rsid w:val="00E14806"/>
    <w:rsid w:val="00E15351"/>
    <w:rsid w:val="00E158CA"/>
    <w:rsid w:val="00E161FC"/>
    <w:rsid w:val="00E21611"/>
    <w:rsid w:val="00E226E5"/>
    <w:rsid w:val="00E30487"/>
    <w:rsid w:val="00E30C7A"/>
    <w:rsid w:val="00E31379"/>
    <w:rsid w:val="00E32CA1"/>
    <w:rsid w:val="00E33561"/>
    <w:rsid w:val="00E3676C"/>
    <w:rsid w:val="00E4062E"/>
    <w:rsid w:val="00E41049"/>
    <w:rsid w:val="00E41F69"/>
    <w:rsid w:val="00E46490"/>
    <w:rsid w:val="00E50222"/>
    <w:rsid w:val="00E530E9"/>
    <w:rsid w:val="00E539E4"/>
    <w:rsid w:val="00E575E8"/>
    <w:rsid w:val="00E57E84"/>
    <w:rsid w:val="00E609B8"/>
    <w:rsid w:val="00E61E31"/>
    <w:rsid w:val="00E620B5"/>
    <w:rsid w:val="00E63254"/>
    <w:rsid w:val="00E66E4A"/>
    <w:rsid w:val="00E67CB2"/>
    <w:rsid w:val="00E7285B"/>
    <w:rsid w:val="00E74EEE"/>
    <w:rsid w:val="00E75872"/>
    <w:rsid w:val="00E80584"/>
    <w:rsid w:val="00E80FA2"/>
    <w:rsid w:val="00E81B5F"/>
    <w:rsid w:val="00E81D11"/>
    <w:rsid w:val="00E82238"/>
    <w:rsid w:val="00E84206"/>
    <w:rsid w:val="00E87829"/>
    <w:rsid w:val="00E90FC5"/>
    <w:rsid w:val="00E939F3"/>
    <w:rsid w:val="00E93D05"/>
    <w:rsid w:val="00E947DF"/>
    <w:rsid w:val="00EA2219"/>
    <w:rsid w:val="00EA3467"/>
    <w:rsid w:val="00EA3A4F"/>
    <w:rsid w:val="00EA5B9F"/>
    <w:rsid w:val="00EB17BE"/>
    <w:rsid w:val="00EB5630"/>
    <w:rsid w:val="00EB6E94"/>
    <w:rsid w:val="00EC3595"/>
    <w:rsid w:val="00EC3F6C"/>
    <w:rsid w:val="00EC4232"/>
    <w:rsid w:val="00EC43C8"/>
    <w:rsid w:val="00EC7CE4"/>
    <w:rsid w:val="00ED172F"/>
    <w:rsid w:val="00ED1799"/>
    <w:rsid w:val="00ED42C6"/>
    <w:rsid w:val="00EE278A"/>
    <w:rsid w:val="00EE4DA1"/>
    <w:rsid w:val="00EE6C8F"/>
    <w:rsid w:val="00EF1C90"/>
    <w:rsid w:val="00EF4DE5"/>
    <w:rsid w:val="00EF56F0"/>
    <w:rsid w:val="00EF5D40"/>
    <w:rsid w:val="00EF70B4"/>
    <w:rsid w:val="00F010EE"/>
    <w:rsid w:val="00F01432"/>
    <w:rsid w:val="00F01BA7"/>
    <w:rsid w:val="00F028EC"/>
    <w:rsid w:val="00F033A2"/>
    <w:rsid w:val="00F0577C"/>
    <w:rsid w:val="00F05E24"/>
    <w:rsid w:val="00F0650B"/>
    <w:rsid w:val="00F10582"/>
    <w:rsid w:val="00F10C06"/>
    <w:rsid w:val="00F131AD"/>
    <w:rsid w:val="00F14831"/>
    <w:rsid w:val="00F164DF"/>
    <w:rsid w:val="00F165B6"/>
    <w:rsid w:val="00F16D02"/>
    <w:rsid w:val="00F16F8D"/>
    <w:rsid w:val="00F176AF"/>
    <w:rsid w:val="00F176B6"/>
    <w:rsid w:val="00F17F70"/>
    <w:rsid w:val="00F22994"/>
    <w:rsid w:val="00F22DF8"/>
    <w:rsid w:val="00F23C35"/>
    <w:rsid w:val="00F259A0"/>
    <w:rsid w:val="00F30D89"/>
    <w:rsid w:val="00F31137"/>
    <w:rsid w:val="00F3126A"/>
    <w:rsid w:val="00F313D1"/>
    <w:rsid w:val="00F33713"/>
    <w:rsid w:val="00F418B8"/>
    <w:rsid w:val="00F41F53"/>
    <w:rsid w:val="00F442AE"/>
    <w:rsid w:val="00F454E1"/>
    <w:rsid w:val="00F47721"/>
    <w:rsid w:val="00F52B09"/>
    <w:rsid w:val="00F60E52"/>
    <w:rsid w:val="00F658BE"/>
    <w:rsid w:val="00F67241"/>
    <w:rsid w:val="00F70A4B"/>
    <w:rsid w:val="00F71652"/>
    <w:rsid w:val="00F73685"/>
    <w:rsid w:val="00F74316"/>
    <w:rsid w:val="00F82F66"/>
    <w:rsid w:val="00F85259"/>
    <w:rsid w:val="00F855E3"/>
    <w:rsid w:val="00F85738"/>
    <w:rsid w:val="00F8633A"/>
    <w:rsid w:val="00F87D95"/>
    <w:rsid w:val="00F92FCA"/>
    <w:rsid w:val="00F93932"/>
    <w:rsid w:val="00F93D15"/>
    <w:rsid w:val="00F93EC6"/>
    <w:rsid w:val="00F94B71"/>
    <w:rsid w:val="00F9646E"/>
    <w:rsid w:val="00FA3A3B"/>
    <w:rsid w:val="00FA6E22"/>
    <w:rsid w:val="00FB2593"/>
    <w:rsid w:val="00FB42A1"/>
    <w:rsid w:val="00FB5AB0"/>
    <w:rsid w:val="00FB5D39"/>
    <w:rsid w:val="00FB703C"/>
    <w:rsid w:val="00FB7E33"/>
    <w:rsid w:val="00FB7FD6"/>
    <w:rsid w:val="00FC01A0"/>
    <w:rsid w:val="00FC2B03"/>
    <w:rsid w:val="00FC7290"/>
    <w:rsid w:val="00FD08BC"/>
    <w:rsid w:val="00FD3B25"/>
    <w:rsid w:val="00FD43A3"/>
    <w:rsid w:val="00FD518F"/>
    <w:rsid w:val="00FD69A3"/>
    <w:rsid w:val="00FE02A1"/>
    <w:rsid w:val="00FE0E0C"/>
    <w:rsid w:val="00FE2542"/>
    <w:rsid w:val="00FE4F87"/>
    <w:rsid w:val="00FE6BB0"/>
    <w:rsid w:val="00FE6DDA"/>
    <w:rsid w:val="00FF2476"/>
    <w:rsid w:val="00FF2E08"/>
    <w:rsid w:val="00FF4DCF"/>
    <w:rsid w:val="00FF4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3"/>
    <o:shapelayout v:ext="edit">
      <o:idmap v:ext="edit" data="2"/>
    </o:shapelayout>
  </w:shapeDefaults>
  <w:decimalSymbol w:val="."/>
  <w:listSeparator w:val=","/>
  <w14:docId w14:val="3F6352F2"/>
  <w15:docId w15:val="{10C2BFD1-252A-4AD9-8DB1-6840537E45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619A2"/>
    <w:rPr>
      <w:rFonts w:eastAsiaTheme="minorEastAsia"/>
      <w:lang w:eastAsia="es-MX"/>
    </w:rPr>
  </w:style>
  <w:style w:type="paragraph" w:styleId="Ttulo1">
    <w:name w:val="heading 1"/>
    <w:basedOn w:val="Normal"/>
    <w:next w:val="Normal"/>
    <w:link w:val="Ttulo1Car"/>
    <w:uiPriority w:val="99"/>
    <w:qFormat/>
    <w:rsid w:val="00F47721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en-US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76231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44422"/>
    <w:pPr>
      <w:ind w:left="720"/>
      <w:contextualSpacing/>
    </w:pPr>
  </w:style>
  <w:style w:type="table" w:styleId="Tablaconcuadrcula">
    <w:name w:val="Table Grid"/>
    <w:basedOn w:val="Tablanormal"/>
    <w:uiPriority w:val="59"/>
    <w:rsid w:val="00EF56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E34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E34B6"/>
    <w:rPr>
      <w:rFonts w:ascii="Tahoma" w:eastAsiaTheme="minorEastAsia" w:hAnsi="Tahoma" w:cs="Tahoma"/>
      <w:sz w:val="16"/>
      <w:szCs w:val="16"/>
      <w:lang w:eastAsia="es-MX"/>
    </w:rPr>
  </w:style>
  <w:style w:type="character" w:styleId="Textodelmarcadordeposicin">
    <w:name w:val="Placeholder Text"/>
    <w:basedOn w:val="Fuentedeprrafopredeter"/>
    <w:uiPriority w:val="99"/>
    <w:semiHidden/>
    <w:rsid w:val="004A0B39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4F304D"/>
    <w:rPr>
      <w:color w:val="0000FF" w:themeColor="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537816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537816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537816"/>
    <w:rPr>
      <w:rFonts w:eastAsiaTheme="minorEastAsia"/>
      <w:sz w:val="20"/>
      <w:szCs w:val="20"/>
      <w:lang w:eastAsia="es-MX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37816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37816"/>
    <w:rPr>
      <w:rFonts w:eastAsiaTheme="minorEastAsia"/>
      <w:b/>
      <w:bCs/>
      <w:sz w:val="20"/>
      <w:szCs w:val="20"/>
      <w:lang w:eastAsia="es-MX"/>
    </w:rPr>
  </w:style>
  <w:style w:type="paragraph" w:customStyle="1" w:styleId="Default">
    <w:name w:val="Default"/>
    <w:rsid w:val="000B780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ipervnculovisitado">
    <w:name w:val="FollowedHyperlink"/>
    <w:basedOn w:val="Fuentedeprrafopredeter"/>
    <w:uiPriority w:val="99"/>
    <w:semiHidden/>
    <w:unhideWhenUsed/>
    <w:rsid w:val="00C66AAF"/>
    <w:rPr>
      <w:color w:val="800080" w:themeColor="followed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E158CA"/>
    <w:rPr>
      <w:color w:val="605E5C"/>
      <w:shd w:val="clear" w:color="auto" w:fill="E1DFDD"/>
    </w:rPr>
  </w:style>
  <w:style w:type="table" w:customStyle="1" w:styleId="Tablaconcuadrcula1">
    <w:name w:val="Tabla con cuadrícula1"/>
    <w:basedOn w:val="Tablanormal"/>
    <w:next w:val="Tablaconcuadrcula"/>
    <w:uiPriority w:val="59"/>
    <w:rsid w:val="00161E2B"/>
    <w:pPr>
      <w:spacing w:after="0" w:line="240" w:lineRule="auto"/>
    </w:pPr>
    <w:rPr>
      <w:rFonts w:ascii="Calibri" w:eastAsia="Times New Roman" w:hAnsi="Calibri" w:cs="Times New Roman"/>
      <w:sz w:val="20"/>
      <w:szCs w:val="20"/>
      <w:lang w:val="es-ES" w:eastAsia="es-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Ttulo1Car">
    <w:name w:val="Título 1 Car"/>
    <w:basedOn w:val="Fuentedeprrafopredeter"/>
    <w:link w:val="Ttulo1"/>
    <w:uiPriority w:val="99"/>
    <w:rsid w:val="00F47721"/>
    <w:rPr>
      <w:rFonts w:ascii="Cambria" w:eastAsia="Times New Roman" w:hAnsi="Cambria" w:cs="Times New Roman"/>
      <w:b/>
      <w:bCs/>
      <w:color w:val="365F91"/>
      <w:sz w:val="28"/>
      <w:szCs w:val="28"/>
    </w:rPr>
  </w:style>
  <w:style w:type="table" w:customStyle="1" w:styleId="Tablaconcuadrcula2">
    <w:name w:val="Tabla con cuadrícula2"/>
    <w:basedOn w:val="Tablanormal"/>
    <w:next w:val="Tablaconcuadrcula"/>
    <w:uiPriority w:val="59"/>
    <w:rsid w:val="00F47721"/>
    <w:pPr>
      <w:spacing w:after="0" w:line="240" w:lineRule="auto"/>
    </w:pPr>
    <w:rPr>
      <w:rFonts w:ascii="Calibri" w:eastAsia="Times New Roman" w:hAnsi="Calibri" w:cs="Times New Roman"/>
      <w:sz w:val="20"/>
      <w:szCs w:val="20"/>
      <w:lang w:val="es-ES" w:eastAsia="es-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Ttulo3Car">
    <w:name w:val="Título 3 Car"/>
    <w:basedOn w:val="Fuentedeprrafopredeter"/>
    <w:link w:val="Ttulo3"/>
    <w:uiPriority w:val="9"/>
    <w:semiHidden/>
    <w:rsid w:val="00762318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E1432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14322"/>
    <w:rPr>
      <w:rFonts w:eastAsiaTheme="minorEastAsia"/>
      <w:lang w:eastAsia="es-MX"/>
    </w:rPr>
  </w:style>
  <w:style w:type="paragraph" w:styleId="Piedepgina">
    <w:name w:val="footer"/>
    <w:basedOn w:val="Normal"/>
    <w:link w:val="PiedepginaCar"/>
    <w:uiPriority w:val="99"/>
    <w:unhideWhenUsed/>
    <w:rsid w:val="00E1432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14322"/>
    <w:rPr>
      <w:rFonts w:eastAsiaTheme="minorEastAsia"/>
      <w:lang w:eastAsia="es-MX"/>
    </w:rPr>
  </w:style>
  <w:style w:type="paragraph" w:styleId="Revisin">
    <w:name w:val="Revision"/>
    <w:hidden/>
    <w:uiPriority w:val="99"/>
    <w:semiHidden/>
    <w:rsid w:val="00667593"/>
    <w:pPr>
      <w:spacing w:after="0" w:line="240" w:lineRule="auto"/>
    </w:pPr>
    <w:rPr>
      <w:rFonts w:eastAsiaTheme="minorEastAsia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126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76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08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24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5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06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80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416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nieg.mx/DocumentacionPortal/Normatividad/vigente/Norma_Tecnica_sobre_Domicilios_Geograficos.pdf%20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jorge.perales@inegi.org.mx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rturo.monterrubio@inegi.org.mx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2012\Miss%20Fly\Nuevos%20formularios\formulario%20EG01_con%20macros.dot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>
  <b:Source>
    <b:Tag>Ict19</b:Tag>
    <b:SourceType>InternetSite</b:SourceType>
    <b:Guid>{C3C9F046-DC63-42B1-95C0-E7253B73C342}</b:Guid>
    <b:Title>Ictiología</b:Title>
    <b:InternetSiteTitle>Wikipedia, la enciclopedia libre</b:InternetSiteTitle>
    <b:ProductionCompany/>
    <b:Year/>
    <b:Month/>
    <b:Day/>
    <b:YearAccessed>2019</b:YearAccessed>
    <b:MonthAccessed>10</b:MonthAccessed>
    <b:DayAccessed>24</b:DayAccessed>
    <b:URL>http://es.wikipedia.org/wiki/Ictiología</b:URL>
    <b:Version/>
    <b:ShortTitle/>
    <b:StandardNumber/>
    <b:Comments/>
    <b:Medium/>
    <b:DOI/>
    <b:RefOrder>1</b:RefOrder>
  </b:Source>
</b:Sources>
</file>

<file path=customXml/itemProps1.xml><?xml version="1.0" encoding="utf-8"?>
<ds:datastoreItem xmlns:ds="http://schemas.openxmlformats.org/officeDocument/2006/customXml" ds:itemID="{893BBD77-FB9F-4ED5-8CA5-66C07A4FF9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formulario EG01_con macros</Template>
  <TotalTime>1</TotalTime>
  <Pages>7</Pages>
  <Words>1375</Words>
  <Characters>7565</Characters>
  <Application>Microsoft Office Word</Application>
  <DocSecurity>4</DocSecurity>
  <Lines>63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INEGI</dc:creator>
  <cp:keywords/>
  <dc:description/>
  <cp:lastModifiedBy>JIMENEZ MUÑOZ LORENA LIZETH</cp:lastModifiedBy>
  <cp:revision>2</cp:revision>
  <dcterms:created xsi:type="dcterms:W3CDTF">2024-02-13T15:16:00Z</dcterms:created>
  <dcterms:modified xsi:type="dcterms:W3CDTF">2024-02-13T15:16:00Z</dcterms:modified>
</cp:coreProperties>
</file>